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C37" w:rsidRPr="004C4E8F" w:rsidRDefault="004E3788" w:rsidP="005D3A33">
      <w:pPr>
        <w:jc w:val="center"/>
        <w:rPr>
          <w:rFonts w:asciiTheme="minorHAnsi" w:hAnsiTheme="minorHAnsi"/>
          <w:sz w:val="32"/>
          <w:u w:val="single"/>
        </w:rPr>
      </w:pPr>
      <w:r>
        <w:rPr>
          <w:rFonts w:asciiTheme="minorHAnsi" w:hAnsiTheme="minorHAnsi"/>
          <w:sz w:val="32"/>
          <w:u w:val="single"/>
        </w:rPr>
        <w:t>Test</w:t>
      </w:r>
      <w:r w:rsidR="005D3A33" w:rsidRPr="004C4E8F">
        <w:rPr>
          <w:rFonts w:asciiTheme="minorHAnsi" w:hAnsiTheme="minorHAnsi"/>
          <w:sz w:val="32"/>
          <w:u w:val="single"/>
        </w:rPr>
        <w:t xml:space="preserve"> Plan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93"/>
        <w:gridCol w:w="2426"/>
        <w:gridCol w:w="1418"/>
        <w:gridCol w:w="2409"/>
        <w:gridCol w:w="6128"/>
      </w:tblGrid>
      <w:tr w:rsidR="005D3A33" w:rsidTr="005B2683">
        <w:trPr>
          <w:trHeight w:val="1086"/>
        </w:trPr>
        <w:tc>
          <w:tcPr>
            <w:tcW w:w="1793" w:type="dxa"/>
          </w:tcPr>
          <w:p w:rsidR="005D3A33" w:rsidRPr="00594A43" w:rsidRDefault="005D3A33" w:rsidP="005D3A33">
            <w:pPr>
              <w:rPr>
                <w:rFonts w:asciiTheme="minorHAnsi" w:hAnsiTheme="minorHAnsi"/>
                <w:b/>
                <w:sz w:val="28"/>
              </w:rPr>
            </w:pPr>
            <w:r w:rsidRPr="00594A43">
              <w:rPr>
                <w:rFonts w:asciiTheme="minorHAnsi" w:hAnsiTheme="minorHAnsi"/>
                <w:b/>
                <w:sz w:val="28"/>
              </w:rPr>
              <w:t>Test</w:t>
            </w:r>
          </w:p>
        </w:tc>
        <w:tc>
          <w:tcPr>
            <w:tcW w:w="2426" w:type="dxa"/>
          </w:tcPr>
          <w:p w:rsidR="005D3A33" w:rsidRPr="00594A43" w:rsidRDefault="005D3A33" w:rsidP="005D3A33">
            <w:pPr>
              <w:rPr>
                <w:rFonts w:asciiTheme="minorHAnsi" w:hAnsiTheme="minorHAnsi"/>
                <w:b/>
                <w:sz w:val="28"/>
              </w:rPr>
            </w:pPr>
            <w:r w:rsidRPr="00594A43">
              <w:rPr>
                <w:rFonts w:asciiTheme="minorHAnsi" w:hAnsiTheme="minorHAnsi"/>
                <w:b/>
                <w:sz w:val="28"/>
              </w:rPr>
              <w:t>Purpose</w:t>
            </w:r>
          </w:p>
        </w:tc>
        <w:tc>
          <w:tcPr>
            <w:tcW w:w="1418" w:type="dxa"/>
          </w:tcPr>
          <w:p w:rsidR="005D3A33" w:rsidRPr="00594A43" w:rsidRDefault="005D3A33" w:rsidP="005D3A33">
            <w:pPr>
              <w:rPr>
                <w:rFonts w:asciiTheme="minorHAnsi" w:hAnsiTheme="minorHAnsi"/>
                <w:b/>
                <w:sz w:val="28"/>
              </w:rPr>
            </w:pPr>
            <w:r w:rsidRPr="00594A43">
              <w:rPr>
                <w:rFonts w:asciiTheme="minorHAnsi" w:hAnsiTheme="minorHAnsi"/>
                <w:b/>
                <w:sz w:val="28"/>
              </w:rPr>
              <w:t>Test Data</w:t>
            </w:r>
          </w:p>
        </w:tc>
        <w:tc>
          <w:tcPr>
            <w:tcW w:w="2409" w:type="dxa"/>
          </w:tcPr>
          <w:p w:rsidR="005D3A33" w:rsidRPr="00594A43" w:rsidRDefault="005D3A33" w:rsidP="005D3A33">
            <w:pPr>
              <w:rPr>
                <w:rFonts w:asciiTheme="minorHAnsi" w:hAnsiTheme="minorHAnsi"/>
                <w:b/>
                <w:sz w:val="28"/>
              </w:rPr>
            </w:pPr>
            <w:r w:rsidRPr="00594A43">
              <w:rPr>
                <w:rFonts w:asciiTheme="minorHAnsi" w:hAnsiTheme="minorHAnsi"/>
                <w:b/>
                <w:sz w:val="28"/>
              </w:rPr>
              <w:t>Expected outcome</w:t>
            </w:r>
          </w:p>
        </w:tc>
        <w:tc>
          <w:tcPr>
            <w:tcW w:w="6128" w:type="dxa"/>
          </w:tcPr>
          <w:p w:rsidR="005D3A33" w:rsidRPr="00594A43" w:rsidRDefault="005D3A33" w:rsidP="005D3A33">
            <w:pPr>
              <w:rPr>
                <w:rFonts w:asciiTheme="minorHAnsi" w:hAnsiTheme="minorHAnsi"/>
                <w:b/>
                <w:sz w:val="28"/>
              </w:rPr>
            </w:pPr>
            <w:r w:rsidRPr="00594A43">
              <w:rPr>
                <w:rFonts w:asciiTheme="minorHAnsi" w:hAnsiTheme="minorHAnsi"/>
                <w:b/>
                <w:sz w:val="28"/>
              </w:rPr>
              <w:t>Actual Outcome</w:t>
            </w:r>
          </w:p>
        </w:tc>
      </w:tr>
      <w:tr w:rsidR="005D3A33" w:rsidTr="005B2683">
        <w:trPr>
          <w:trHeight w:val="2281"/>
        </w:trPr>
        <w:tc>
          <w:tcPr>
            <w:tcW w:w="1793" w:type="dxa"/>
          </w:tcPr>
          <w:p w:rsidR="005D3A33" w:rsidRDefault="002C3954" w:rsidP="005D3A33">
            <w:r>
              <w:t>Passenger Details</w:t>
            </w:r>
          </w:p>
        </w:tc>
        <w:tc>
          <w:tcPr>
            <w:tcW w:w="2426" w:type="dxa"/>
          </w:tcPr>
          <w:p w:rsidR="005D3A33" w:rsidRPr="00884BEC" w:rsidRDefault="009C3405" w:rsidP="00C0141E">
            <w:pPr>
              <w:rPr>
                <w:sz w:val="18"/>
              </w:rPr>
            </w:pPr>
            <w:r w:rsidRPr="005B2683">
              <w:t>The purpose of the passenger details table is to display all the information within the fields of the table</w:t>
            </w:r>
          </w:p>
        </w:tc>
        <w:tc>
          <w:tcPr>
            <w:tcW w:w="1418" w:type="dxa"/>
          </w:tcPr>
          <w:p w:rsidR="005D3A33" w:rsidRPr="00884BEC" w:rsidRDefault="00C0141E" w:rsidP="005D3A33">
            <w:pPr>
              <w:rPr>
                <w:sz w:val="18"/>
              </w:rPr>
            </w:pPr>
            <w:r w:rsidRPr="009C3405">
              <w:rPr>
                <w:sz w:val="18"/>
                <w:szCs w:val="20"/>
              </w:rPr>
              <w:t>Passenger ID, Title, First Name, Surname, Gender, DOB, Address, Town and Post code.</w:t>
            </w:r>
          </w:p>
        </w:tc>
        <w:tc>
          <w:tcPr>
            <w:tcW w:w="2409" w:type="dxa"/>
          </w:tcPr>
          <w:p w:rsidR="005D3A33" w:rsidRPr="00884BEC" w:rsidRDefault="005B2683" w:rsidP="005D3A33">
            <w:pPr>
              <w:rPr>
                <w:sz w:val="18"/>
              </w:rPr>
            </w:pPr>
            <w:r w:rsidRPr="005B2683">
              <w:t>Every piece of information should be showing as the table is being viewed</w:t>
            </w:r>
          </w:p>
        </w:tc>
        <w:tc>
          <w:tcPr>
            <w:tcW w:w="6128" w:type="dxa"/>
          </w:tcPr>
          <w:p w:rsidR="005D3A33" w:rsidRDefault="00884BEC" w:rsidP="005D3A33"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9CCA833" wp14:editId="0B5D501F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79375</wp:posOffset>
                  </wp:positionV>
                  <wp:extent cx="3364865" cy="1206500"/>
                  <wp:effectExtent l="0" t="0" r="6985" b="0"/>
                  <wp:wrapTight wrapText="bothSides">
                    <wp:wrapPolygon edited="0">
                      <wp:start x="0" y="0"/>
                      <wp:lineTo x="0" y="21145"/>
                      <wp:lineTo x="21523" y="21145"/>
                      <wp:lineTo x="2152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1072" t="22962" r="14464" b="47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865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3A33" w:rsidTr="005B2683">
        <w:trPr>
          <w:trHeight w:val="2116"/>
        </w:trPr>
        <w:tc>
          <w:tcPr>
            <w:tcW w:w="1793" w:type="dxa"/>
          </w:tcPr>
          <w:p w:rsidR="005D3A33" w:rsidRDefault="002C3954" w:rsidP="005D3A33">
            <w:r>
              <w:t>Relationships</w:t>
            </w:r>
          </w:p>
        </w:tc>
        <w:tc>
          <w:tcPr>
            <w:tcW w:w="2426" w:type="dxa"/>
          </w:tcPr>
          <w:p w:rsidR="005D3A33" w:rsidRDefault="009F4BB1" w:rsidP="005D3A33">
            <w:r w:rsidRPr="009F4BB1">
              <w:rPr>
                <w:sz w:val="22"/>
              </w:rPr>
              <w:t xml:space="preserve">To be able to have relationships linked with other tables </w:t>
            </w:r>
          </w:p>
        </w:tc>
        <w:tc>
          <w:tcPr>
            <w:tcW w:w="1418" w:type="dxa"/>
          </w:tcPr>
          <w:p w:rsidR="005D3A33" w:rsidRDefault="00884BEC" w:rsidP="005D3A33">
            <w:r w:rsidRPr="009C3405">
              <w:rPr>
                <w:sz w:val="22"/>
              </w:rPr>
              <w:t>Passenger ID</w:t>
            </w:r>
          </w:p>
        </w:tc>
        <w:tc>
          <w:tcPr>
            <w:tcW w:w="2409" w:type="dxa"/>
          </w:tcPr>
          <w:p w:rsidR="005D3A33" w:rsidRDefault="009F4BB1" w:rsidP="005D3A33">
            <w:r w:rsidRPr="009F4BB1">
              <w:rPr>
                <w:sz w:val="22"/>
              </w:rPr>
              <w:t>The relationships created will work when viewed in datasheet view, also for the primary keys to be linked into a foreign key</w:t>
            </w:r>
          </w:p>
        </w:tc>
        <w:tc>
          <w:tcPr>
            <w:tcW w:w="6128" w:type="dxa"/>
          </w:tcPr>
          <w:p w:rsidR="005D3A33" w:rsidRDefault="00884BEC" w:rsidP="005D3A33"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080492B0" wp14:editId="327C171F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43180</wp:posOffset>
                  </wp:positionV>
                  <wp:extent cx="2305050" cy="1257300"/>
                  <wp:effectExtent l="19050" t="0" r="0" b="0"/>
                  <wp:wrapTight wrapText="bothSides">
                    <wp:wrapPolygon edited="0">
                      <wp:start x="-179" y="0"/>
                      <wp:lineTo x="-179" y="21273"/>
                      <wp:lineTo x="21600" y="21273"/>
                      <wp:lineTo x="21600" y="0"/>
                      <wp:lineTo x="-179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3200" t="28114" r="29067" b="37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3A33" w:rsidTr="005B2683">
        <w:trPr>
          <w:trHeight w:val="2813"/>
        </w:trPr>
        <w:tc>
          <w:tcPr>
            <w:tcW w:w="1793" w:type="dxa"/>
          </w:tcPr>
          <w:p w:rsidR="005D3A33" w:rsidRDefault="002C3954" w:rsidP="005D3A33">
            <w:r>
              <w:t>Query 1</w:t>
            </w:r>
          </w:p>
        </w:tc>
        <w:tc>
          <w:tcPr>
            <w:tcW w:w="2426" w:type="dxa"/>
          </w:tcPr>
          <w:p w:rsidR="005A2C62" w:rsidRPr="009C2EB1" w:rsidRDefault="005A2C62" w:rsidP="001F51DC">
            <w:pPr>
              <w:rPr>
                <w:sz w:val="20"/>
              </w:rPr>
            </w:pPr>
            <w:r w:rsidRPr="009C2EB1">
              <w:rPr>
                <w:sz w:val="20"/>
              </w:rPr>
              <w:t>To create a query using the passenger details and only having the</w:t>
            </w:r>
            <w:r w:rsidR="009C2EB1">
              <w:rPr>
                <w:sz w:val="20"/>
              </w:rPr>
              <w:t xml:space="preserve"> f</w:t>
            </w:r>
            <w:r w:rsidRPr="009C2EB1">
              <w:rPr>
                <w:sz w:val="20"/>
              </w:rPr>
              <w:t xml:space="preserve">irst name and surname, along with the gender post code, date </w:t>
            </w:r>
            <w:r w:rsidR="009C2EB1">
              <w:rPr>
                <w:sz w:val="20"/>
              </w:rPr>
              <w:t xml:space="preserve">of </w:t>
            </w:r>
            <w:r w:rsidRPr="009C2EB1">
              <w:rPr>
                <w:sz w:val="20"/>
              </w:rPr>
              <w:t>payment, price and flight ID being selected to be shown in the table</w:t>
            </w:r>
          </w:p>
        </w:tc>
        <w:tc>
          <w:tcPr>
            <w:tcW w:w="1418" w:type="dxa"/>
          </w:tcPr>
          <w:p w:rsidR="005D3A33" w:rsidRPr="005C67B8" w:rsidRDefault="001F51DC" w:rsidP="005D3A33">
            <w:pPr>
              <w:rPr>
                <w:sz w:val="18"/>
              </w:rPr>
            </w:pPr>
            <w:r w:rsidRPr="009C3405">
              <w:rPr>
                <w:sz w:val="22"/>
              </w:rPr>
              <w:t>Gender &amp; Town</w:t>
            </w:r>
          </w:p>
        </w:tc>
        <w:tc>
          <w:tcPr>
            <w:tcW w:w="2409" w:type="dxa"/>
          </w:tcPr>
          <w:p w:rsidR="005D3A33" w:rsidRPr="005C67B8" w:rsidRDefault="001021D2" w:rsidP="005D3A33">
            <w:pPr>
              <w:rPr>
                <w:sz w:val="18"/>
              </w:rPr>
            </w:pPr>
            <w:r w:rsidRPr="005B2683">
              <w:rPr>
                <w:sz w:val="22"/>
              </w:rPr>
              <w:t>Instead of having all fields in the table show, the ones selected whilst creating the query are to display</w:t>
            </w:r>
          </w:p>
        </w:tc>
        <w:tc>
          <w:tcPr>
            <w:tcW w:w="6128" w:type="dxa"/>
          </w:tcPr>
          <w:p w:rsidR="005D3A33" w:rsidRPr="005C67B8" w:rsidRDefault="001123C9" w:rsidP="005D3A33">
            <w:pPr>
              <w:rPr>
                <w:sz w:val="18"/>
              </w:rPr>
            </w:pPr>
            <w:r>
              <w:rPr>
                <w:noProof/>
                <w:sz w:val="1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-37338</wp:posOffset>
                      </wp:positionH>
                      <wp:positionV relativeFrom="paragraph">
                        <wp:posOffset>120650</wp:posOffset>
                      </wp:positionV>
                      <wp:extent cx="3730752" cy="1487424"/>
                      <wp:effectExtent l="0" t="0" r="3175" b="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0752" cy="1487424"/>
                                <a:chOff x="0" y="0"/>
                                <a:chExt cx="3279648" cy="14874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858" t="62236" b="239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79648" cy="707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753" t="17751" r="5475" b="52700"/>
                                <a:stretch/>
                              </pic:blipFill>
                              <pic:spPr bwMode="auto">
                                <a:xfrm>
                                  <a:off x="0" y="646176"/>
                                  <a:ext cx="3279648" cy="8412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 5" o:spid="_x0000_s1026" style="position:absolute;margin-left:-2.95pt;margin-top:9.5pt;width:293.75pt;height:117.1pt;z-index:251677696;mso-width-relative:margin" coordsize="32796,14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width:32796;height:7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G5H7DAAAA2gAAAA8AAABkcnMvZG93bnJldi54bWxEj81rwkAUxO9C/4flFXoJuqmHItE1lH5A&#10;e2wqBG/P7DMfZt+G3a1G/3pXKHgcZuY3zCofTS+O5HxrWcHzLAVBXFndcq1g8/s5XYDwAVljb5kU&#10;nMlDvn6YrDDT9sQ/dCxCLSKEfYYKmhCGTEpfNWTQz+xAHL29dQZDlK6W2uEpwk0v52n6Ig22HBca&#10;HOitoepQ/BkFH8nh8l3apJSm993OvdN+25FST4/j6xJEoDHcw//tL61gDrcr8QbI9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bkfsMAAADaAAAADwAAAAAAAAAAAAAAAACf&#10;AgAAZHJzL2Rvd25yZXYueG1sUEsFBgAAAAAEAAQA9wAAAI8DAAAAAA==&#10;">
                        <v:imagedata r:id="rId11" o:title="" croptop="40787f" cropbottom="15706f" cropleft="13669f"/>
                        <v:path arrowok="t"/>
                      </v:shape>
                      <v:shape id="Picture 3" o:spid="_x0000_s1028" type="#_x0000_t75" style="position:absolute;top:6461;width:32796;height:8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hFVzAAAAA2gAAAA8AAABkcnMvZG93bnJldi54bWxEj92KwjAUhO8F3yEcwTtNdbGUahRRFsQ7&#10;fx7g2BzbYnNSm1irT28WFrwcZuYbZrHqTCVaalxpWcFkHIEgzqwuOVdwPv2OEhDOI2usLJOCFzlY&#10;Lfu9BabaPvlA7dHnIkDYpaig8L5OpXRZQQbd2NbEwbvaxqAPssmlbvAZ4KaS0yiKpcGSw0KBNW0K&#10;ym7Hh1GQX+LZPU52/lGvt9es3b/3FrdKDQfdeg7CU+e/4f/2Tiv4gb8r4QbI5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+EVXMAAAADaAAAADwAAAAAAAAAAAAAAAACfAgAA&#10;ZHJzL2Rvd25yZXYueG1sUEsFBgAAAAAEAAQA9wAAAIwDAAAAAA==&#10;">
                        <v:imagedata r:id="rId12" o:title="" croptop="11633f" cropbottom="34537f" cropleft="14256f" cropright="3588f"/>
                        <v:path arrowok="t"/>
                      </v:shape>
                    </v:group>
                  </w:pict>
                </mc:Fallback>
              </mc:AlternateContent>
            </w:r>
            <w:r w:rsidR="00447C48">
              <w:rPr>
                <w:noProof/>
                <w:sz w:val="18"/>
                <w:lang w:eastAsia="en-GB"/>
              </w:rPr>
              <w:t xml:space="preserve"> </w:t>
            </w:r>
          </w:p>
        </w:tc>
      </w:tr>
      <w:tr w:rsidR="005D3A33" w:rsidTr="005B2683">
        <w:trPr>
          <w:trHeight w:val="150"/>
        </w:trPr>
        <w:tc>
          <w:tcPr>
            <w:tcW w:w="1793" w:type="dxa"/>
          </w:tcPr>
          <w:p w:rsidR="005D3A33" w:rsidRDefault="002C3954" w:rsidP="005D3A33">
            <w:r>
              <w:lastRenderedPageBreak/>
              <w:t>Query 2</w:t>
            </w:r>
          </w:p>
        </w:tc>
        <w:tc>
          <w:tcPr>
            <w:tcW w:w="2426" w:type="dxa"/>
          </w:tcPr>
          <w:p w:rsidR="005D3A33" w:rsidRPr="005C67B8" w:rsidRDefault="003A6226" w:rsidP="001F51DC">
            <w:pPr>
              <w:rPr>
                <w:sz w:val="18"/>
              </w:rPr>
            </w:pPr>
            <w:r w:rsidRPr="003A6226">
              <w:rPr>
                <w:sz w:val="22"/>
              </w:rPr>
              <w:t>To have the query show only customers’ details living in the town of London appear on the table</w:t>
            </w:r>
          </w:p>
        </w:tc>
        <w:tc>
          <w:tcPr>
            <w:tcW w:w="1418" w:type="dxa"/>
          </w:tcPr>
          <w:p w:rsidR="005D3A33" w:rsidRPr="005C67B8" w:rsidRDefault="001F51DC" w:rsidP="005D3A33">
            <w:pPr>
              <w:rPr>
                <w:sz w:val="18"/>
              </w:rPr>
            </w:pPr>
            <w:r w:rsidRPr="009C3405">
              <w:rPr>
                <w:sz w:val="22"/>
              </w:rPr>
              <w:t>Terminal &amp; Class</w:t>
            </w:r>
          </w:p>
        </w:tc>
        <w:tc>
          <w:tcPr>
            <w:tcW w:w="2409" w:type="dxa"/>
          </w:tcPr>
          <w:p w:rsidR="005D3A33" w:rsidRPr="005C67B8" w:rsidRDefault="003A6226" w:rsidP="005D3A33">
            <w:pPr>
              <w:rPr>
                <w:sz w:val="18"/>
              </w:rPr>
            </w:pPr>
            <w:r w:rsidRPr="00B34ACF">
              <w:rPr>
                <w:sz w:val="22"/>
              </w:rPr>
              <w:t>All customers’ details that live in London are shown on the table</w:t>
            </w:r>
          </w:p>
        </w:tc>
        <w:tc>
          <w:tcPr>
            <w:tcW w:w="6128" w:type="dxa"/>
          </w:tcPr>
          <w:p w:rsidR="005D3A33" w:rsidRDefault="005D3A33" w:rsidP="005D3A33">
            <w:pPr>
              <w:rPr>
                <w:sz w:val="18"/>
              </w:rPr>
            </w:pPr>
          </w:p>
          <w:p w:rsidR="009C2EB1" w:rsidRPr="005C67B8" w:rsidRDefault="009C2EB1" w:rsidP="005D3A33">
            <w:pPr>
              <w:rPr>
                <w:sz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5CEB5ED8" wp14:editId="4CA2711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870585</wp:posOffset>
                  </wp:positionV>
                  <wp:extent cx="3681730" cy="1560195"/>
                  <wp:effectExtent l="0" t="0" r="0" b="190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09" t="17160" b="7693"/>
                          <a:stretch/>
                        </pic:blipFill>
                        <pic:spPr bwMode="auto">
                          <a:xfrm>
                            <a:off x="0" y="0"/>
                            <a:ext cx="3681730" cy="1560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8"/>
                <w:lang w:eastAsia="en-GB"/>
              </w:rPr>
              <w:drawing>
                <wp:inline distT="0" distB="0" distL="0" distR="0" wp14:anchorId="0ED8DDF1" wp14:editId="30C71994">
                  <wp:extent cx="3681984" cy="758838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599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B68" w:rsidTr="005B2683">
        <w:trPr>
          <w:trHeight w:val="2840"/>
        </w:trPr>
        <w:tc>
          <w:tcPr>
            <w:tcW w:w="1793" w:type="dxa"/>
          </w:tcPr>
          <w:p w:rsidR="00596B68" w:rsidRDefault="00596B68" w:rsidP="005D3A33">
            <w:r>
              <w:t>Input Mask</w:t>
            </w:r>
          </w:p>
        </w:tc>
        <w:tc>
          <w:tcPr>
            <w:tcW w:w="2426" w:type="dxa"/>
          </w:tcPr>
          <w:p w:rsidR="00596B68" w:rsidRPr="001123C9" w:rsidRDefault="00E0002E" w:rsidP="005D3A33">
            <w:pPr>
              <w:rPr>
                <w:sz w:val="20"/>
              </w:rPr>
            </w:pPr>
            <w:r w:rsidRPr="001123C9">
              <w:rPr>
                <w:sz w:val="20"/>
              </w:rPr>
              <w:t xml:space="preserve">With the input mask the format has been set for </w:t>
            </w:r>
            <w:r w:rsidR="009C3405" w:rsidRPr="001123C9">
              <w:rPr>
                <w:sz w:val="20"/>
              </w:rPr>
              <w:t>00/00/0000 (</w:t>
            </w:r>
            <w:proofErr w:type="spellStart"/>
            <w:r w:rsidRPr="001123C9">
              <w:rPr>
                <w:sz w:val="20"/>
              </w:rPr>
              <w:t>dd</w:t>
            </w:r>
            <w:proofErr w:type="spellEnd"/>
            <w:r w:rsidRPr="001123C9">
              <w:rPr>
                <w:sz w:val="20"/>
              </w:rPr>
              <w:t>/mm/</w:t>
            </w:r>
            <w:proofErr w:type="spellStart"/>
            <w:r w:rsidRPr="001123C9">
              <w:rPr>
                <w:sz w:val="20"/>
              </w:rPr>
              <w:t>yyyy</w:t>
            </w:r>
            <w:proofErr w:type="spellEnd"/>
            <w:r w:rsidR="009C3405" w:rsidRPr="001123C9">
              <w:rPr>
                <w:sz w:val="20"/>
              </w:rPr>
              <w:t>)</w:t>
            </w:r>
            <w:r w:rsidRPr="001123C9">
              <w:rPr>
                <w:sz w:val="20"/>
              </w:rPr>
              <w:t xml:space="preserve"> to display the DOB of customers</w:t>
            </w:r>
            <w:r w:rsidR="00B10086" w:rsidRPr="001123C9">
              <w:rPr>
                <w:sz w:val="20"/>
              </w:rPr>
              <w:t>. Also once being typed in it should only accept that format.</w:t>
            </w:r>
          </w:p>
        </w:tc>
        <w:tc>
          <w:tcPr>
            <w:tcW w:w="1418" w:type="dxa"/>
          </w:tcPr>
          <w:p w:rsidR="00596B68" w:rsidRPr="001123C9" w:rsidRDefault="00596B68" w:rsidP="005D3A33">
            <w:pPr>
              <w:rPr>
                <w:sz w:val="20"/>
              </w:rPr>
            </w:pPr>
            <w:r w:rsidRPr="001123C9">
              <w:rPr>
                <w:sz w:val="20"/>
              </w:rPr>
              <w:t>Date Of Birth &amp; Date</w:t>
            </w:r>
          </w:p>
        </w:tc>
        <w:tc>
          <w:tcPr>
            <w:tcW w:w="2409" w:type="dxa"/>
          </w:tcPr>
          <w:p w:rsidR="00596B68" w:rsidRPr="001123C9" w:rsidRDefault="00B10086" w:rsidP="009C3405">
            <w:pPr>
              <w:rPr>
                <w:sz w:val="20"/>
              </w:rPr>
            </w:pPr>
            <w:r w:rsidRPr="001123C9">
              <w:rPr>
                <w:sz w:val="20"/>
              </w:rPr>
              <w:t xml:space="preserve">Once on the datasheet view all DOB are written out in the </w:t>
            </w:r>
            <w:r w:rsidR="009C3405" w:rsidRPr="001123C9">
              <w:rPr>
                <w:sz w:val="20"/>
              </w:rPr>
              <w:t xml:space="preserve">00/00/0000 </w:t>
            </w:r>
            <w:r w:rsidRPr="001123C9">
              <w:rPr>
                <w:sz w:val="20"/>
              </w:rPr>
              <w:t xml:space="preserve">format. </w:t>
            </w:r>
          </w:p>
        </w:tc>
        <w:tc>
          <w:tcPr>
            <w:tcW w:w="6128" w:type="dxa"/>
          </w:tcPr>
          <w:p w:rsidR="00596B68" w:rsidRPr="005C67B8" w:rsidRDefault="001123C9" w:rsidP="005D3A33">
            <w:pPr>
              <w:rPr>
                <w:sz w:val="18"/>
              </w:rPr>
            </w:pPr>
            <w:r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045AB4EB" wp14:editId="26DB4329">
                  <wp:simplePos x="0" y="0"/>
                  <wp:positionH relativeFrom="column">
                    <wp:posOffset>2007870</wp:posOffset>
                  </wp:positionH>
                  <wp:positionV relativeFrom="paragraph">
                    <wp:posOffset>248920</wp:posOffset>
                  </wp:positionV>
                  <wp:extent cx="1219200" cy="1377315"/>
                  <wp:effectExtent l="0" t="0" r="0" b="0"/>
                  <wp:wrapTight wrapText="bothSides">
                    <wp:wrapPolygon edited="0">
                      <wp:start x="0" y="0"/>
                      <wp:lineTo x="0" y="21212"/>
                      <wp:lineTo x="21263" y="21212"/>
                      <wp:lineTo x="21263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49733" t="56239" r="42818" b="15754"/>
                          <a:stretch/>
                        </pic:blipFill>
                        <pic:spPr bwMode="auto">
                          <a:xfrm>
                            <a:off x="0" y="0"/>
                            <a:ext cx="1219200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44AC40AE" wp14:editId="1F3A2350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175895</wp:posOffset>
                  </wp:positionV>
                  <wp:extent cx="1219200" cy="145034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63" y="21278"/>
                      <wp:lineTo x="21263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49733" t="26748" r="42818" b="43761"/>
                          <a:stretch/>
                        </pic:blipFill>
                        <pic:spPr bwMode="auto">
                          <a:xfrm>
                            <a:off x="0" y="0"/>
                            <a:ext cx="1219200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6B68" w:rsidTr="005B2683">
        <w:trPr>
          <w:trHeight w:val="351"/>
        </w:trPr>
        <w:tc>
          <w:tcPr>
            <w:tcW w:w="1793" w:type="dxa"/>
          </w:tcPr>
          <w:p w:rsidR="00596B68" w:rsidRDefault="00596B68" w:rsidP="00C94025">
            <w:r>
              <w:t>Drop Down List</w:t>
            </w:r>
          </w:p>
        </w:tc>
        <w:tc>
          <w:tcPr>
            <w:tcW w:w="2426" w:type="dxa"/>
          </w:tcPr>
          <w:p w:rsidR="00596B68" w:rsidRPr="001123C9" w:rsidRDefault="00984846" w:rsidP="005D3A33">
            <w:pPr>
              <w:rPr>
                <w:sz w:val="22"/>
                <w:szCs w:val="24"/>
              </w:rPr>
            </w:pPr>
            <w:r w:rsidRPr="001123C9">
              <w:rPr>
                <w:sz w:val="22"/>
                <w:szCs w:val="24"/>
              </w:rPr>
              <w:t>To have details preview in a list instead of having it typed in</w:t>
            </w:r>
          </w:p>
        </w:tc>
        <w:tc>
          <w:tcPr>
            <w:tcW w:w="1418" w:type="dxa"/>
          </w:tcPr>
          <w:p w:rsidR="00596B68" w:rsidRPr="001123C9" w:rsidRDefault="009C3405" w:rsidP="005D3A33">
            <w:pPr>
              <w:rPr>
                <w:sz w:val="22"/>
                <w:szCs w:val="24"/>
              </w:rPr>
            </w:pPr>
            <w:r w:rsidRPr="001123C9">
              <w:rPr>
                <w:sz w:val="22"/>
                <w:szCs w:val="24"/>
              </w:rPr>
              <w:t>Gender</w:t>
            </w:r>
          </w:p>
        </w:tc>
        <w:tc>
          <w:tcPr>
            <w:tcW w:w="2409" w:type="dxa"/>
          </w:tcPr>
          <w:p w:rsidR="00596B68" w:rsidRPr="001123C9" w:rsidRDefault="00984846" w:rsidP="00DE157F">
            <w:pPr>
              <w:rPr>
                <w:sz w:val="22"/>
                <w:szCs w:val="24"/>
              </w:rPr>
            </w:pPr>
            <w:r w:rsidRPr="001123C9">
              <w:rPr>
                <w:sz w:val="22"/>
                <w:szCs w:val="24"/>
              </w:rPr>
              <w:t>Once clicked the option to choose M or F for gender will appear in a drop down list</w:t>
            </w:r>
          </w:p>
        </w:tc>
        <w:tc>
          <w:tcPr>
            <w:tcW w:w="6128" w:type="dxa"/>
          </w:tcPr>
          <w:p w:rsidR="00596B68" w:rsidRPr="005C67B8" w:rsidRDefault="00DE157F" w:rsidP="005D3A33">
            <w:pPr>
              <w:rPr>
                <w:sz w:val="18"/>
              </w:rPr>
            </w:pPr>
            <w:r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332A4A62" wp14:editId="78745B41">
                  <wp:simplePos x="0" y="0"/>
                  <wp:positionH relativeFrom="column">
                    <wp:posOffset>1169035</wp:posOffset>
                  </wp:positionH>
                  <wp:positionV relativeFrom="paragraph">
                    <wp:posOffset>73660</wp:posOffset>
                  </wp:positionV>
                  <wp:extent cx="1390015" cy="1023620"/>
                  <wp:effectExtent l="0" t="0" r="635" b="5080"/>
                  <wp:wrapTight wrapText="bothSides">
                    <wp:wrapPolygon edited="0">
                      <wp:start x="0" y="0"/>
                      <wp:lineTo x="0" y="21305"/>
                      <wp:lineTo x="21314" y="21305"/>
                      <wp:lineTo x="21314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2241" t="27419" r="47650" b="62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D3A33" w:rsidRDefault="005D3A33" w:rsidP="005D3A33">
      <w:bookmarkStart w:id="0" w:name="_GoBack"/>
      <w:bookmarkEnd w:id="0"/>
    </w:p>
    <w:sectPr w:rsidR="005D3A33" w:rsidSect="0085194A">
      <w:headerReference w:type="default" r:id="rId1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060" w:rsidRDefault="00974060" w:rsidP="00974060">
      <w:pPr>
        <w:spacing w:after="0" w:line="240" w:lineRule="auto"/>
      </w:pPr>
      <w:r>
        <w:separator/>
      </w:r>
    </w:p>
  </w:endnote>
  <w:endnote w:type="continuationSeparator" w:id="0">
    <w:p w:rsidR="00974060" w:rsidRDefault="00974060" w:rsidP="00974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060" w:rsidRDefault="00974060" w:rsidP="00974060">
      <w:pPr>
        <w:spacing w:after="0" w:line="240" w:lineRule="auto"/>
      </w:pPr>
      <w:r>
        <w:separator/>
      </w:r>
    </w:p>
  </w:footnote>
  <w:footnote w:type="continuationSeparator" w:id="0">
    <w:p w:rsidR="00974060" w:rsidRDefault="00974060" w:rsidP="00974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060" w:rsidRDefault="00974060">
    <w:pPr>
      <w:pStyle w:val="Header"/>
    </w:pPr>
    <w:r>
      <w:t>Unit 18</w:t>
    </w:r>
    <w:r>
      <w:ptab w:relativeTo="margin" w:alignment="center" w:leader="none"/>
    </w:r>
    <w:r>
      <w:t>P7</w:t>
    </w:r>
    <w:r>
      <w:ptab w:relativeTo="margin" w:alignment="right" w:leader="none"/>
    </w:r>
    <w:r>
      <w:t>Gladys Nzita-Mak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33"/>
    <w:rsid w:val="00000AAB"/>
    <w:rsid w:val="001021D2"/>
    <w:rsid w:val="001123C9"/>
    <w:rsid w:val="001F51DC"/>
    <w:rsid w:val="0026551F"/>
    <w:rsid w:val="00272E2A"/>
    <w:rsid w:val="00295D57"/>
    <w:rsid w:val="002C3954"/>
    <w:rsid w:val="0038252A"/>
    <w:rsid w:val="003A6226"/>
    <w:rsid w:val="00421904"/>
    <w:rsid w:val="00437A4B"/>
    <w:rsid w:val="00447C48"/>
    <w:rsid w:val="004B025D"/>
    <w:rsid w:val="004C4E8F"/>
    <w:rsid w:val="004E3788"/>
    <w:rsid w:val="00594A43"/>
    <w:rsid w:val="00596B68"/>
    <w:rsid w:val="005A2C62"/>
    <w:rsid w:val="005B2683"/>
    <w:rsid w:val="005C67B8"/>
    <w:rsid w:val="005D3A33"/>
    <w:rsid w:val="005D5E0E"/>
    <w:rsid w:val="00604C1E"/>
    <w:rsid w:val="00675577"/>
    <w:rsid w:val="00712424"/>
    <w:rsid w:val="00753BF3"/>
    <w:rsid w:val="0079395B"/>
    <w:rsid w:val="0085194A"/>
    <w:rsid w:val="00856CF2"/>
    <w:rsid w:val="00884BEC"/>
    <w:rsid w:val="008C1CB6"/>
    <w:rsid w:val="00964CB9"/>
    <w:rsid w:val="00974060"/>
    <w:rsid w:val="00984846"/>
    <w:rsid w:val="009C2EB1"/>
    <w:rsid w:val="009C3405"/>
    <w:rsid w:val="009F4BB1"/>
    <w:rsid w:val="00A02D7E"/>
    <w:rsid w:val="00A40CDB"/>
    <w:rsid w:val="00AF3430"/>
    <w:rsid w:val="00B10086"/>
    <w:rsid w:val="00B17730"/>
    <w:rsid w:val="00B34ACF"/>
    <w:rsid w:val="00B411B1"/>
    <w:rsid w:val="00C0141E"/>
    <w:rsid w:val="00C94025"/>
    <w:rsid w:val="00CA0E9D"/>
    <w:rsid w:val="00CD1695"/>
    <w:rsid w:val="00CE0AF9"/>
    <w:rsid w:val="00D0281A"/>
    <w:rsid w:val="00D22313"/>
    <w:rsid w:val="00DE157F"/>
    <w:rsid w:val="00E0002E"/>
    <w:rsid w:val="00E17C37"/>
    <w:rsid w:val="00E2139B"/>
    <w:rsid w:val="00EC42D0"/>
    <w:rsid w:val="00EE3E02"/>
    <w:rsid w:val="00EE6B9B"/>
    <w:rsid w:val="00F26C24"/>
    <w:rsid w:val="00F74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C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3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4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B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40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060"/>
  </w:style>
  <w:style w:type="paragraph" w:styleId="Footer">
    <w:name w:val="footer"/>
    <w:basedOn w:val="Normal"/>
    <w:link w:val="FooterChar"/>
    <w:uiPriority w:val="99"/>
    <w:unhideWhenUsed/>
    <w:rsid w:val="009740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0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C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3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4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B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40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060"/>
  </w:style>
  <w:style w:type="paragraph" w:styleId="Footer">
    <w:name w:val="footer"/>
    <w:basedOn w:val="Normal"/>
    <w:link w:val="FooterChar"/>
    <w:uiPriority w:val="99"/>
    <w:unhideWhenUsed/>
    <w:rsid w:val="009740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1AA202AB</Template>
  <TotalTime>105</TotalTime>
  <Pages>2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Haringey Sixth Form Center</Company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dteacher</dc:creator>
  <cp:lastModifiedBy>Nzita-Mak, Gladys</cp:lastModifiedBy>
  <cp:revision>23</cp:revision>
  <dcterms:created xsi:type="dcterms:W3CDTF">2015-02-11T14:24:00Z</dcterms:created>
  <dcterms:modified xsi:type="dcterms:W3CDTF">2015-02-26T14:38:00Z</dcterms:modified>
</cp:coreProperties>
</file>