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E5" w:rsidRDefault="000F11E5"/>
    <w:p w:rsidR="00DF395C" w:rsidRDefault="00DF395C" w:rsidP="00DF395C">
      <w:pPr>
        <w:jc w:val="center"/>
        <w:rPr>
          <w:sz w:val="240"/>
        </w:rPr>
      </w:pPr>
    </w:p>
    <w:p w:rsidR="00DF395C" w:rsidRDefault="00DF395C" w:rsidP="00DF395C">
      <w:pPr>
        <w:jc w:val="center"/>
        <w:rPr>
          <w:sz w:val="240"/>
        </w:rPr>
      </w:pPr>
      <w:r w:rsidRPr="001E4829">
        <w:rPr>
          <w:sz w:val="240"/>
        </w:rPr>
        <w:t>Maths space</w:t>
      </w:r>
    </w:p>
    <w:p w:rsidR="00DF395C" w:rsidRPr="005A7BB5" w:rsidRDefault="005A7BB5" w:rsidP="005A7BB5">
      <w:pPr>
        <w:jc w:val="center"/>
        <w:rPr>
          <w:sz w:val="36"/>
        </w:rPr>
      </w:pPr>
      <w:r w:rsidRPr="005A7BB5">
        <w:rPr>
          <w:sz w:val="36"/>
        </w:rPr>
        <w:t>Technical Manual</w:t>
      </w:r>
      <w:bookmarkStart w:id="0" w:name="_GoBack"/>
      <w:bookmarkEnd w:id="0"/>
    </w:p>
    <w:p w:rsidR="00DF395C" w:rsidRDefault="00DF395C"/>
    <w:p w:rsidR="00DF395C" w:rsidRDefault="00DF395C"/>
    <w:p w:rsidR="00DF395C" w:rsidRDefault="00DF395C"/>
    <w:p w:rsidR="00DF395C" w:rsidRDefault="00DF395C"/>
    <w:p w:rsidR="00DF395C" w:rsidRDefault="00DF395C"/>
    <w:p w:rsidR="00DF395C" w:rsidRPr="00DF395C" w:rsidRDefault="00DF395C" w:rsidP="00DF395C">
      <w:pPr>
        <w:jc w:val="center"/>
        <w:rPr>
          <w:sz w:val="40"/>
        </w:rPr>
      </w:pPr>
      <w:r>
        <w:rPr>
          <w:sz w:val="40"/>
        </w:rPr>
        <w:t>Game idea/ description</w:t>
      </w:r>
    </w:p>
    <w:p w:rsidR="00DF395C" w:rsidRPr="00DF395C" w:rsidRDefault="00DF395C" w:rsidP="00DF395C">
      <w:pPr>
        <w:rPr>
          <w:sz w:val="32"/>
        </w:rPr>
      </w:pPr>
      <w:r w:rsidRPr="00DF395C">
        <w:rPr>
          <w:sz w:val="32"/>
        </w:rPr>
        <w:t>For my game idea, I have chosen to go with the idea of a space shooting maths game. It involves a space ship that has to blast its enemies in order to progress to further levels and win. The enemies will have a maths question for example ‘6x8’ and in order to shoot the enemy, the player has to type the correct answer into the spaceship and the spaceship will shoot. As the enemies go by they get faster and faster, and if they crash into the player then they lose a life.</w:t>
      </w:r>
      <w:r w:rsidRPr="00DF395C">
        <w:rPr>
          <w:sz w:val="32"/>
        </w:rPr>
        <w:br/>
        <w:t>Overall I will be creating a game where players shoot enemies by answering maths questions, but as the enemies come faster and faster; the maths questions get harder and harder!</w:t>
      </w:r>
    </w:p>
    <w:p w:rsidR="00DF395C" w:rsidRDefault="00DF395C"/>
    <w:p w:rsidR="00DF395C" w:rsidRPr="00DF395C" w:rsidRDefault="00DF395C" w:rsidP="00DF395C">
      <w:pPr>
        <w:jc w:val="center"/>
        <w:rPr>
          <w:rFonts w:cstheme="minorHAnsi"/>
          <w:sz w:val="16"/>
        </w:rPr>
      </w:pPr>
      <w:r w:rsidRPr="00DF395C">
        <w:rPr>
          <w:rFonts w:eastAsiaTheme="majorEastAsia" w:cstheme="minorHAnsi"/>
          <w:color w:val="000000" w:themeColor="text1"/>
          <w:kern w:val="24"/>
          <w:sz w:val="52"/>
          <w:szCs w:val="88"/>
        </w:rPr>
        <w:t>Sales pitch</w:t>
      </w:r>
    </w:p>
    <w:p w:rsidR="00DF395C" w:rsidRPr="00DF395C" w:rsidRDefault="00DF395C" w:rsidP="00DF395C">
      <w:pPr>
        <w:spacing w:before="200" w:after="0" w:line="216" w:lineRule="auto"/>
        <w:rPr>
          <w:rFonts w:ascii="Times New Roman" w:eastAsia="Times New Roman" w:hAnsi="Times New Roman" w:cs="Times New Roman"/>
          <w:sz w:val="12"/>
          <w:szCs w:val="24"/>
          <w:lang w:eastAsia="en-GB"/>
        </w:rPr>
      </w:pPr>
      <w:r w:rsidRPr="00DF395C">
        <w:rPr>
          <w:rFonts w:eastAsiaTheme="minorEastAsia" w:hAnsi="Calibri"/>
          <w:color w:val="000000" w:themeColor="text1"/>
          <w:kern w:val="24"/>
          <w:sz w:val="32"/>
          <w:szCs w:val="56"/>
          <w:lang w:eastAsia="en-GB"/>
        </w:rPr>
        <w:t>This game is aimed for kids and young teenagers and it is suitable because although it is fun, it has an educational impact on the players, allowing them to learn and remember maths questions that they will use for the future. As a game designer the main goal would be to get the players well addicted to this game, and so I will create the game and make it so enjoyable that they will all be hooked to it.</w:t>
      </w:r>
    </w:p>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5A1B6D" w:rsidP="00DF395C">
      <w:pPr>
        <w:jc w:val="center"/>
        <w:rPr>
          <w:sz w:val="40"/>
        </w:rPr>
      </w:pPr>
      <w:r>
        <w:rPr>
          <w:noProof/>
          <w:sz w:val="40"/>
          <w:lang w:eastAsia="en-GB"/>
        </w:rPr>
        <mc:AlternateContent>
          <mc:Choice Requires="wpg">
            <w:drawing>
              <wp:anchor distT="0" distB="0" distL="114300" distR="114300" simplePos="0" relativeHeight="251661312" behindDoc="0" locked="0" layoutInCell="1" allowOverlap="1">
                <wp:simplePos x="0" y="0"/>
                <wp:positionH relativeFrom="column">
                  <wp:posOffset>-586740</wp:posOffset>
                </wp:positionH>
                <wp:positionV relativeFrom="paragraph">
                  <wp:posOffset>473851</wp:posOffset>
                </wp:positionV>
                <wp:extent cx="6931025" cy="6434667"/>
                <wp:effectExtent l="0" t="0" r="22225" b="23495"/>
                <wp:wrapNone/>
                <wp:docPr id="266" name="Group 266"/>
                <wp:cNvGraphicFramePr/>
                <a:graphic xmlns:a="http://schemas.openxmlformats.org/drawingml/2006/main">
                  <a:graphicData uri="http://schemas.microsoft.com/office/word/2010/wordprocessingGroup">
                    <wpg:wgp>
                      <wpg:cNvGrpSpPr/>
                      <wpg:grpSpPr>
                        <a:xfrm>
                          <a:off x="0" y="0"/>
                          <a:ext cx="6931025" cy="6434667"/>
                          <a:chOff x="0" y="0"/>
                          <a:chExt cx="6931025" cy="6434667"/>
                        </a:xfrm>
                      </wpg:grpSpPr>
                      <wpg:grpSp>
                        <wpg:cNvPr id="203" name="Group 5"/>
                        <wpg:cNvGrpSpPr/>
                        <wpg:grpSpPr>
                          <a:xfrm>
                            <a:off x="0" y="0"/>
                            <a:ext cx="6931025" cy="4199255"/>
                            <a:chOff x="0" y="0"/>
                            <a:chExt cx="8433773" cy="5042701"/>
                          </a:xfrm>
                        </wpg:grpSpPr>
                        <wpg:grpSp>
                          <wpg:cNvPr id="204" name="Group 204"/>
                          <wpg:cNvGrpSpPr/>
                          <wpg:grpSpPr>
                            <a:xfrm>
                              <a:off x="73761" y="0"/>
                              <a:ext cx="8360012" cy="5042701"/>
                              <a:chOff x="73761" y="0"/>
                              <a:chExt cx="8360012" cy="5042702"/>
                            </a:xfrm>
                          </wpg:grpSpPr>
                          <wps:wsp>
                            <wps:cNvPr id="205" name="Rectangle 205"/>
                            <wps:cNvSpPr/>
                            <wps:spPr>
                              <a:xfrm>
                                <a:off x="73761" y="122176"/>
                                <a:ext cx="8360012" cy="4920526"/>
                              </a:xfrm>
                              <a:prstGeom prst="rect">
                                <a:avLst/>
                              </a:prstGeom>
                              <a:solidFill>
                                <a:sysClr val="window" lastClr="FFFFFF">
                                  <a:lumMod val="95000"/>
                                </a:sysClr>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s:wsp>
                            <wps:cNvPr id="206" name="Rectangle 206"/>
                            <wps:cNvSpPr/>
                            <wps:spPr>
                              <a:xfrm>
                                <a:off x="2882073" y="578206"/>
                                <a:ext cx="2728398" cy="1584176"/>
                              </a:xfrm>
                              <a:prstGeom prst="rect">
                                <a:avLst/>
                              </a:prstGeom>
                              <a:solidFill>
                                <a:sysClr val="window" lastClr="FFFFFF"/>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s:wsp>
                            <wps:cNvPr id="207" name="Rectangle 207"/>
                            <wps:cNvSpPr/>
                            <wps:spPr>
                              <a:xfrm>
                                <a:off x="2882073" y="20463"/>
                                <a:ext cx="2728398" cy="557741"/>
                              </a:xfrm>
                              <a:prstGeom prst="rect">
                                <a:avLst/>
                              </a:prstGeom>
                              <a:no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g:grpSp>
                            <wpg:cNvPr id="208" name="Group 208"/>
                            <wpg:cNvGrpSpPr/>
                            <wpg:grpSpPr>
                              <a:xfrm>
                                <a:off x="73761" y="0"/>
                                <a:ext cx="8360012" cy="5042702"/>
                                <a:chOff x="73761" y="0"/>
                                <a:chExt cx="8360012" cy="5042702"/>
                              </a:xfrm>
                            </wpg:grpSpPr>
                            <wps:wsp>
                              <wps:cNvPr id="209" name="Rectangle 209"/>
                              <wps:cNvSpPr/>
                              <wps:spPr>
                                <a:xfrm>
                                  <a:off x="2882073" y="2795464"/>
                                  <a:ext cx="2728398" cy="1584176"/>
                                </a:xfrm>
                                <a:prstGeom prst="rect">
                                  <a:avLst/>
                                </a:prstGeom>
                                <a:solidFill>
                                  <a:sysClr val="window" lastClr="FFFFFF"/>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s:wsp>
                              <wps:cNvPr id="210" name="Rectangle 210"/>
                              <wps:cNvSpPr/>
                              <wps:spPr>
                                <a:xfrm>
                                  <a:off x="73761" y="2804040"/>
                                  <a:ext cx="2728398" cy="1584176"/>
                                </a:xfrm>
                                <a:prstGeom prst="rect">
                                  <a:avLst/>
                                </a:prstGeom>
                                <a:solidFill>
                                  <a:sysClr val="window" lastClr="FFFFFF"/>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s:wsp>
                              <wps:cNvPr id="211" name="Rectangle 211"/>
                              <wps:cNvSpPr/>
                              <wps:spPr>
                                <a:xfrm>
                                  <a:off x="73761" y="578206"/>
                                  <a:ext cx="2728398" cy="1584176"/>
                                </a:xfrm>
                                <a:prstGeom prst="rect">
                                  <a:avLst/>
                                </a:prstGeom>
                                <a:solidFill>
                                  <a:sysClr val="window" lastClr="FFFFFF"/>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s:wsp>
                              <wps:cNvPr id="212" name="Rectangle 212"/>
                              <wps:cNvSpPr/>
                              <wps:spPr>
                                <a:xfrm>
                                  <a:off x="73761" y="2162382"/>
                                  <a:ext cx="2728398" cy="576064"/>
                                </a:xfrm>
                                <a:prstGeom prst="rect">
                                  <a:avLst/>
                                </a:prstGeom>
                                <a:solidFill>
                                  <a:sysClr val="window" lastClr="FFFFFF"/>
                                </a:solidFill>
                                <a:ln w="25400" cap="flat" cmpd="sng" algn="ctr">
                                  <a:solidFill>
                                    <a:sysClr val="windowText" lastClr="000000"/>
                                  </a:solidFill>
                                  <a:prstDash val="solid"/>
                                </a:ln>
                                <a:effectLst/>
                              </wps:spPr>
                              <wps:txbx>
                                <w:txbxContent>
                                  <w:p w:rsidR="00E87D2C" w:rsidRPr="00DF395C" w:rsidRDefault="00E87D2C" w:rsidP="00DF395C">
                                    <w:pPr>
                                      <w:pStyle w:val="NormalWeb"/>
                                      <w:spacing w:before="0" w:beforeAutospacing="0" w:after="0" w:afterAutospacing="0"/>
                                      <w:jc w:val="center"/>
                                      <w:rPr>
                                        <w:sz w:val="20"/>
                                      </w:rPr>
                                    </w:pPr>
                                    <w:r w:rsidRPr="00DF395C">
                                      <w:rPr>
                                        <w:rFonts w:asciiTheme="minorHAnsi" w:hAnsi="Calibri" w:cstheme="minorBidi"/>
                                        <w:b/>
                                        <w:bCs/>
                                        <w:color w:val="000000" w:themeColor="text1"/>
                                        <w:kern w:val="24"/>
                                        <w:sz w:val="16"/>
                                        <w:szCs w:val="20"/>
                                      </w:rPr>
                                      <w:t>Here is a simple spaceship, and in the window you are to type in your answers to allow you to shoot your enemies</w:t>
                                    </w:r>
                                  </w:p>
                                </w:txbxContent>
                              </wps:txbx>
                              <wps:bodyPr rtlCol="0" anchor="ctr"/>
                            </wps:wsp>
                            <wps:wsp>
                              <wps:cNvPr id="213" name="Rectangle 213"/>
                              <wps:cNvSpPr/>
                              <wps:spPr>
                                <a:xfrm>
                                  <a:off x="2882073" y="2162382"/>
                                  <a:ext cx="2728398" cy="576064"/>
                                </a:xfrm>
                                <a:prstGeom prst="rect">
                                  <a:avLst/>
                                </a:prstGeom>
                                <a:solidFill>
                                  <a:sysClr val="window" lastClr="FFFFFF"/>
                                </a:solidFill>
                                <a:ln w="25400" cap="flat" cmpd="sng" algn="ctr">
                                  <a:solidFill>
                                    <a:sysClr val="windowText" lastClr="000000"/>
                                  </a:solidFill>
                                  <a:prstDash val="solid"/>
                                </a:ln>
                                <a:effectLst/>
                              </wps:spPr>
                              <wps:txbx>
                                <w:txbxContent>
                                  <w:p w:rsidR="00E87D2C" w:rsidRPr="00DF395C" w:rsidRDefault="00E87D2C" w:rsidP="00DF395C">
                                    <w:pPr>
                                      <w:pStyle w:val="NormalWeb"/>
                                      <w:spacing w:before="0" w:beforeAutospacing="0" w:after="0" w:afterAutospacing="0"/>
                                      <w:jc w:val="center"/>
                                      <w:rPr>
                                        <w:sz w:val="20"/>
                                      </w:rPr>
                                    </w:pPr>
                                    <w:r w:rsidRPr="00DF395C">
                                      <w:rPr>
                                        <w:rFonts w:asciiTheme="minorHAnsi" w:hAnsi="Calibri" w:cstheme="minorBidi"/>
                                        <w:b/>
                                        <w:bCs/>
                                        <w:color w:val="000000" w:themeColor="text1"/>
                                        <w:kern w:val="24"/>
                                        <w:sz w:val="16"/>
                                        <w:szCs w:val="20"/>
                                      </w:rPr>
                                      <w:t>When the enemy comes forward, in order to shoot you are to enter the answer into your spaceship</w:t>
                                    </w:r>
                                  </w:p>
                                </w:txbxContent>
                              </wps:txbx>
                              <wps:bodyPr rtlCol="0" anchor="ctr"/>
                            </wps:wsp>
                            <wps:wsp>
                              <wps:cNvPr id="214" name="Rectangle 214"/>
                              <wps:cNvSpPr/>
                              <wps:spPr>
                                <a:xfrm>
                                  <a:off x="5698291" y="578206"/>
                                  <a:ext cx="2728398" cy="1584176"/>
                                </a:xfrm>
                                <a:prstGeom prst="rect">
                                  <a:avLst/>
                                </a:prstGeom>
                                <a:solidFill>
                                  <a:sysClr val="window" lastClr="FFFFFF"/>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s:wsp>
                              <wps:cNvPr id="215" name="Rectangle 215"/>
                              <wps:cNvSpPr/>
                              <wps:spPr>
                                <a:xfrm>
                                  <a:off x="5698291" y="2162382"/>
                                  <a:ext cx="2728398" cy="576064"/>
                                </a:xfrm>
                                <a:prstGeom prst="rect">
                                  <a:avLst/>
                                </a:prstGeom>
                                <a:solidFill>
                                  <a:sysClr val="window" lastClr="FFFFFF"/>
                                </a:solidFill>
                                <a:ln w="25400" cap="flat" cmpd="sng" algn="ctr">
                                  <a:solidFill>
                                    <a:sysClr val="windowText" lastClr="000000"/>
                                  </a:solidFill>
                                  <a:prstDash val="solid"/>
                                </a:ln>
                                <a:effectLst/>
                              </wps:spPr>
                              <wps:txbx>
                                <w:txbxContent>
                                  <w:p w:rsidR="00E87D2C" w:rsidRPr="00DF395C" w:rsidRDefault="00E87D2C" w:rsidP="00DF395C">
                                    <w:pPr>
                                      <w:pStyle w:val="NormalWeb"/>
                                      <w:spacing w:before="0" w:beforeAutospacing="0" w:after="0" w:afterAutospacing="0"/>
                                      <w:jc w:val="center"/>
                                      <w:rPr>
                                        <w:sz w:val="22"/>
                                      </w:rPr>
                                    </w:pPr>
                                    <w:r w:rsidRPr="00DF395C">
                                      <w:rPr>
                                        <w:rFonts w:asciiTheme="minorHAnsi" w:hAnsi="Calibri" w:cstheme="minorBidi"/>
                                        <w:b/>
                                        <w:bCs/>
                                        <w:color w:val="000000" w:themeColor="text1"/>
                                        <w:kern w:val="24"/>
                                        <w:sz w:val="18"/>
                                        <w:szCs w:val="20"/>
                                      </w:rPr>
                                      <w:t xml:space="preserve">When you type in the correct answer (e.g. 6) the spaceship allows you to shoot </w:t>
                                    </w:r>
                                  </w:p>
                                </w:txbxContent>
                              </wps:txbx>
                              <wps:bodyPr rtlCol="0" anchor="ctr"/>
                            </wps:wsp>
                            <wps:wsp>
                              <wps:cNvPr id="216" name="Rectangle 216"/>
                              <wps:cNvSpPr/>
                              <wps:spPr>
                                <a:xfrm>
                                  <a:off x="73761" y="4379640"/>
                                  <a:ext cx="2728398" cy="663062"/>
                                </a:xfrm>
                                <a:prstGeom prst="rect">
                                  <a:avLst/>
                                </a:prstGeom>
                                <a:solidFill>
                                  <a:sysClr val="window" lastClr="FFFFFF"/>
                                </a:solidFill>
                                <a:ln w="25400" cap="flat" cmpd="sng" algn="ctr">
                                  <a:solidFill>
                                    <a:sysClr val="windowText" lastClr="000000"/>
                                  </a:solidFill>
                                  <a:prstDash val="solid"/>
                                </a:ln>
                                <a:effectLst/>
                              </wps:spPr>
                              <wps:txbx>
                                <w:txbxContent>
                                  <w:p w:rsidR="00E87D2C" w:rsidRPr="00DF395C" w:rsidRDefault="00E87D2C" w:rsidP="00DF395C">
                                    <w:pPr>
                                      <w:pStyle w:val="NormalWeb"/>
                                      <w:spacing w:before="0" w:beforeAutospacing="0" w:after="0" w:afterAutospacing="0"/>
                                      <w:jc w:val="center"/>
                                    </w:pPr>
                                    <w:r w:rsidRPr="00DF395C">
                                      <w:rPr>
                                        <w:rFonts w:asciiTheme="minorHAnsi" w:hAnsi="Calibri" w:cstheme="minorBidi"/>
                                        <w:b/>
                                        <w:bCs/>
                                        <w:color w:val="000000" w:themeColor="text1"/>
                                        <w:kern w:val="24"/>
                                        <w:sz w:val="20"/>
                                        <w:szCs w:val="20"/>
                                      </w:rPr>
                                      <w:t>Once you have shot your enemy will blow up/die and your score will increase</w:t>
                                    </w:r>
                                  </w:p>
                                </w:txbxContent>
                              </wps:txbx>
                              <wps:bodyPr rtlCol="0" anchor="ctr"/>
                            </wps:wsp>
                            <wps:wsp>
                              <wps:cNvPr id="217" name="Rectangle 217"/>
                              <wps:cNvSpPr/>
                              <wps:spPr>
                                <a:xfrm>
                                  <a:off x="2882073" y="4379640"/>
                                  <a:ext cx="2728398" cy="663062"/>
                                </a:xfrm>
                                <a:prstGeom prst="rect">
                                  <a:avLst/>
                                </a:prstGeom>
                                <a:solidFill>
                                  <a:sysClr val="window" lastClr="FFFFFF"/>
                                </a:solidFill>
                                <a:ln w="25400" cap="flat" cmpd="sng" algn="ctr">
                                  <a:solidFill>
                                    <a:sysClr val="windowText" lastClr="000000"/>
                                  </a:solidFill>
                                  <a:prstDash val="solid"/>
                                </a:ln>
                                <a:effectLst/>
                              </wps:spPr>
                              <wps:txbx>
                                <w:txbxContent>
                                  <w:p w:rsidR="00E87D2C" w:rsidRPr="00DF395C" w:rsidRDefault="00E87D2C" w:rsidP="00DF395C">
                                    <w:pPr>
                                      <w:pStyle w:val="NormalWeb"/>
                                      <w:spacing w:before="0" w:beforeAutospacing="0" w:after="0" w:afterAutospacing="0"/>
                                      <w:jc w:val="center"/>
                                      <w:rPr>
                                        <w:sz w:val="22"/>
                                      </w:rPr>
                                    </w:pPr>
                                    <w:r w:rsidRPr="00DF395C">
                                      <w:rPr>
                                        <w:rFonts w:asciiTheme="minorHAnsi" w:hAnsi="Calibri" w:cstheme="minorBidi"/>
                                        <w:b/>
                                        <w:bCs/>
                                        <w:color w:val="000000" w:themeColor="text1"/>
                                        <w:kern w:val="24"/>
                                        <w:sz w:val="18"/>
                                        <w:szCs w:val="20"/>
                                      </w:rPr>
                                      <w:t xml:space="preserve">However, if you type in the wrong answer or waste time, the enemy will get closer and closer to you </w:t>
                                    </w:r>
                                  </w:p>
                                </w:txbxContent>
                              </wps:txbx>
                              <wps:bodyPr rtlCol="0" anchor="ctr"/>
                            </wps:wsp>
                            <wps:wsp>
                              <wps:cNvPr id="218" name="Rectangle 218"/>
                              <wps:cNvSpPr/>
                              <wps:spPr>
                                <a:xfrm>
                                  <a:off x="5705375" y="2810454"/>
                                  <a:ext cx="2728398" cy="1584176"/>
                                </a:xfrm>
                                <a:prstGeom prst="rect">
                                  <a:avLst/>
                                </a:prstGeom>
                                <a:solidFill>
                                  <a:sysClr val="window" lastClr="FFFFFF"/>
                                </a:solidFill>
                                <a:ln w="25400" cap="flat" cmpd="sng" algn="ctr">
                                  <a:solidFill>
                                    <a:sysClr val="windowText" lastClr="000000"/>
                                  </a:solidFill>
                                  <a:prstDash val="solid"/>
                                </a:ln>
                                <a:effectLst/>
                              </wps:spPr>
                              <wps:txbx>
                                <w:txbxContent>
                                  <w:p w:rsidR="00E87D2C" w:rsidRDefault="00E87D2C" w:rsidP="00DF395C">
                                    <w:pPr>
                                      <w:pStyle w:val="NormalWeb"/>
                                      <w:spacing w:before="0" w:beforeAutospacing="0" w:after="0" w:afterAutospacing="0"/>
                                      <w:jc w:val="center"/>
                                    </w:pPr>
                                    <w:r>
                                      <w:rPr>
                                        <w:rFonts w:asciiTheme="minorHAnsi" w:hAnsi="Calibri" w:cstheme="minorBidi"/>
                                        <w:b/>
                                        <w:bCs/>
                                        <w:color w:val="000000" w:themeColor="text1"/>
                                        <w:kern w:val="24"/>
                                        <w:sz w:val="48"/>
                                        <w:szCs w:val="48"/>
                                      </w:rPr>
                                      <w:t xml:space="preserve"> </w:t>
                                    </w:r>
                                  </w:p>
                                </w:txbxContent>
                              </wps:txbx>
                              <wps:bodyPr rtlCol="0" anchor="ctr"/>
                            </wps:wsp>
                            <wps:wsp>
                              <wps:cNvPr id="219" name="Rectangle 219"/>
                              <wps:cNvSpPr/>
                              <wps:spPr>
                                <a:xfrm>
                                  <a:off x="5705375" y="4394630"/>
                                  <a:ext cx="2728398" cy="648072"/>
                                </a:xfrm>
                                <a:prstGeom prst="rect">
                                  <a:avLst/>
                                </a:prstGeom>
                                <a:solidFill>
                                  <a:sysClr val="window" lastClr="FFFFFF"/>
                                </a:solidFill>
                                <a:ln w="25400" cap="flat" cmpd="sng" algn="ctr">
                                  <a:solidFill>
                                    <a:sysClr val="windowText" lastClr="000000"/>
                                  </a:solidFill>
                                  <a:prstDash val="solid"/>
                                </a:ln>
                                <a:effectLst/>
                              </wps:spPr>
                              <wps:txbx>
                                <w:txbxContent>
                                  <w:p w:rsidR="00E87D2C" w:rsidRPr="00DF395C" w:rsidRDefault="00E87D2C" w:rsidP="00DF395C">
                                    <w:pPr>
                                      <w:pStyle w:val="NormalWeb"/>
                                      <w:spacing w:before="0" w:beforeAutospacing="0" w:after="0" w:afterAutospacing="0"/>
                                      <w:jc w:val="center"/>
                                      <w:rPr>
                                        <w:sz w:val="22"/>
                                      </w:rPr>
                                    </w:pPr>
                                    <w:r w:rsidRPr="00DF395C">
                                      <w:rPr>
                                        <w:rFonts w:asciiTheme="minorHAnsi" w:hAnsi="Calibri" w:cstheme="minorBidi"/>
                                        <w:b/>
                                        <w:bCs/>
                                        <w:color w:val="000000" w:themeColor="text1"/>
                                        <w:kern w:val="24"/>
                                        <w:sz w:val="14"/>
                                        <w:szCs w:val="16"/>
                                      </w:rPr>
                                      <w:t xml:space="preserve">If the enemy is close to you and manages to touch you, you will blow up and a life will be taken away and also lose points, and so a new enemy will appear </w:t>
                                    </w:r>
                                  </w:p>
                                </w:txbxContent>
                              </wps:txbx>
                              <wps:bodyPr rtlCol="0" anchor="ctr"/>
                            </wps:wsp>
                            <pic:pic xmlns:pic="http://schemas.openxmlformats.org/drawingml/2006/picture">
                              <pic:nvPicPr>
                                <pic:cNvPr id="220" name="Picture 220"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751511" y="821197"/>
                                  <a:ext cx="1372897" cy="1372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21" descr="http://etc-mysitemyway.s3.amazonaws.com/icons/legacy-previews/icons-256/magic-marker-icons-business/115116-magic-marker-icon-business-spaceshi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49815">
                                  <a:off x="2888822" y="1060169"/>
                                  <a:ext cx="894951" cy="894951"/>
                                </a:xfrm>
                                <a:prstGeom prst="rect">
                                  <a:avLst/>
                                </a:prstGeom>
                                <a:noFill/>
                                <a:extLst>
                                  <a:ext uri="{909E8E84-426E-40DD-AFC4-6F175D3DCCD1}">
                                    <a14:hiddenFill xmlns:a14="http://schemas.microsoft.com/office/drawing/2010/main">
                                      <a:solidFill>
                                        <a:srgbClr val="FFFFFF"/>
                                      </a:solidFill>
                                    </a14:hiddenFill>
                                  </a:ext>
                                </a:extLst>
                              </pic:spPr>
                            </pic:pic>
                            <wpg:grpSp>
                              <wpg:cNvPr id="222" name="Group 222"/>
                              <wpg:cNvGrpSpPr/>
                              <wpg:grpSpPr>
                                <a:xfrm>
                                  <a:off x="4539885" y="906191"/>
                                  <a:ext cx="1006804" cy="903128"/>
                                  <a:chOff x="4539885" y="906191"/>
                                  <a:chExt cx="1006804" cy="903128"/>
                                </a:xfrm>
                              </wpg:grpSpPr>
                              <pic:pic xmlns:pic="http://schemas.openxmlformats.org/drawingml/2006/picture">
                                <pic:nvPicPr>
                                  <pic:cNvPr id="223" name="Picture 223" descr="http://www.how-to-draw-funny-cartoons.com/image-files/cartoon-spaceship-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4539885" y="906191"/>
                                    <a:ext cx="1006804" cy="903128"/>
                                  </a:xfrm>
                                  <a:prstGeom prst="rect">
                                    <a:avLst/>
                                  </a:prstGeom>
                                  <a:noFill/>
                                  <a:extLst>
                                    <a:ext uri="{909E8E84-426E-40DD-AFC4-6F175D3DCCD1}">
                                      <a14:hiddenFill xmlns:a14="http://schemas.microsoft.com/office/drawing/2010/main">
                                        <a:solidFill>
                                          <a:srgbClr val="FFFFFF"/>
                                        </a:solidFill>
                                      </a14:hiddenFill>
                                    </a:ext>
                                  </a:extLst>
                                </pic:spPr>
                              </pic:pic>
                              <wps:wsp>
                                <wps:cNvPr id="224" name="TextBox 67"/>
                                <wps:cNvSpPr txBox="1"/>
                                <wps:spPr>
                                  <a:xfrm>
                                    <a:off x="4830548" y="1008394"/>
                                    <a:ext cx="575995" cy="256488"/>
                                  </a:xfrm>
                                  <a:prstGeom prst="rect">
                                    <a:avLst/>
                                  </a:prstGeom>
                                  <a:noFill/>
                                </wps:spPr>
                                <wps:txb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18"/>
                                        </w:rPr>
                                        <w:t>4+2</w:t>
                                      </w:r>
                                    </w:p>
                                  </w:txbxContent>
                                </wps:txbx>
                                <wps:bodyPr wrap="square" rtlCol="0">
                                  <a:noAutofit/>
                                </wps:bodyPr>
                              </wps:wsp>
                            </wpg:grpSp>
                            <pic:pic xmlns:pic="http://schemas.openxmlformats.org/drawingml/2006/picture">
                              <pic:nvPicPr>
                                <pic:cNvPr id="225" name="Picture 225" descr="http://www.how-to-draw-funny-cartoons.com/image-files/cartoon-spaceship-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3954116" y="3187924"/>
                                  <a:ext cx="1006804" cy="903128"/>
                                </a:xfrm>
                                <a:prstGeom prst="rect">
                                  <a:avLst/>
                                </a:prstGeom>
                                <a:noFill/>
                                <a:extLst>
                                  <a:ext uri="{909E8E84-426E-40DD-AFC4-6F175D3DCCD1}">
                                    <a14:hiddenFill xmlns:a14="http://schemas.microsoft.com/office/drawing/2010/main">
                                      <a:solidFill>
                                        <a:srgbClr val="FFFFFF"/>
                                      </a:solidFill>
                                    </a14:hiddenFill>
                                  </a:ext>
                                </a:extLst>
                              </pic:spPr>
                            </pic:pic>
                            <wpg:grpSp>
                              <wpg:cNvPr id="226" name="Group 226"/>
                              <wpg:cNvGrpSpPr/>
                              <wpg:grpSpPr>
                                <a:xfrm>
                                  <a:off x="7258749" y="948596"/>
                                  <a:ext cx="1027958" cy="997761"/>
                                  <a:chOff x="7258749" y="948596"/>
                                  <a:chExt cx="1006804" cy="903128"/>
                                </a:xfrm>
                              </wpg:grpSpPr>
                              <pic:pic xmlns:pic="http://schemas.openxmlformats.org/drawingml/2006/picture">
                                <pic:nvPicPr>
                                  <pic:cNvPr id="227" name="Picture 227" descr="http://www.how-to-draw-funny-cartoons.com/image-files/cartoon-spaceship-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7258749" y="948596"/>
                                    <a:ext cx="1006804" cy="903128"/>
                                  </a:xfrm>
                                  <a:prstGeom prst="rect">
                                    <a:avLst/>
                                  </a:prstGeom>
                                  <a:noFill/>
                                  <a:extLst>
                                    <a:ext uri="{909E8E84-426E-40DD-AFC4-6F175D3DCCD1}">
                                      <a14:hiddenFill xmlns:a14="http://schemas.microsoft.com/office/drawing/2010/main">
                                        <a:solidFill>
                                          <a:srgbClr val="FFFFFF"/>
                                        </a:solidFill>
                                      </a14:hiddenFill>
                                    </a:ext>
                                  </a:extLst>
                                </pic:spPr>
                              </pic:pic>
                              <wps:wsp>
                                <wps:cNvPr id="228" name="TextBox 65"/>
                                <wps:cNvSpPr txBox="1"/>
                                <wps:spPr>
                                  <a:xfrm>
                                    <a:off x="7549362" y="1050802"/>
                                    <a:ext cx="576405" cy="232162"/>
                                  </a:xfrm>
                                  <a:prstGeom prst="rect">
                                    <a:avLst/>
                                  </a:prstGeom>
                                  <a:noFill/>
                                </wps:spPr>
                                <wps:txb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18"/>
                                        </w:rPr>
                                        <w:t>4+2</w:t>
                                      </w:r>
                                    </w:p>
                                  </w:txbxContent>
                                </wps:txbx>
                                <wps:bodyPr wrap="square" rtlCol="0">
                                  <a:noAutofit/>
                                </wps:bodyPr>
                              </wps:wsp>
                            </wpg:grpSp>
                            <wpg:grpSp>
                              <wpg:cNvPr id="229" name="Group 229"/>
                              <wpg:cNvGrpSpPr/>
                              <wpg:grpSpPr>
                                <a:xfrm>
                                  <a:off x="5584495" y="851902"/>
                                  <a:ext cx="1437959" cy="1437959"/>
                                  <a:chOff x="5584495" y="851902"/>
                                  <a:chExt cx="1437959" cy="1437959"/>
                                </a:xfrm>
                              </wpg:grpSpPr>
                              <pic:pic xmlns:pic="http://schemas.openxmlformats.org/drawingml/2006/picture">
                                <pic:nvPicPr>
                                  <pic:cNvPr id="230" name="Picture 230"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5584495" y="851902"/>
                                    <a:ext cx="1437959" cy="1437959"/>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Box 63"/>
                                <wps:cNvSpPr txBox="1"/>
                                <wps:spPr>
                                  <a:xfrm>
                                    <a:off x="6379495" y="1296548"/>
                                    <a:ext cx="366108" cy="285248"/>
                                  </a:xfrm>
                                  <a:prstGeom prst="rect">
                                    <a:avLst/>
                                  </a:prstGeom>
                                  <a:noFill/>
                                </wps:spPr>
                                <wps:txbx>
                                  <w:txbxContent>
                                    <w:p w:rsidR="00E87D2C" w:rsidRPr="004E3ECB" w:rsidRDefault="00E87D2C" w:rsidP="00DF395C">
                                      <w:pPr>
                                        <w:pStyle w:val="NormalWeb"/>
                                        <w:spacing w:before="0" w:beforeAutospacing="0" w:after="0" w:afterAutospacing="0"/>
                                        <w:rPr>
                                          <w:sz w:val="20"/>
                                        </w:rPr>
                                      </w:pPr>
                                      <w:r w:rsidRPr="004E3ECB">
                                        <w:rPr>
                                          <w:rFonts w:asciiTheme="minorHAnsi" w:hAnsi="Calibri" w:cstheme="minorBidi"/>
                                          <w:color w:val="000000" w:themeColor="text1"/>
                                          <w:kern w:val="24"/>
                                          <w:sz w:val="22"/>
                                          <w:szCs w:val="28"/>
                                        </w:rPr>
                                        <w:t>6</w:t>
                                      </w:r>
                                    </w:p>
                                  </w:txbxContent>
                                </wps:txbx>
                                <wps:bodyPr wrap="square" rtlCol="0">
                                  <a:noAutofit/>
                                </wps:bodyPr>
                              </wps:wsp>
                            </wpg:grpSp>
                            <wpg:grpSp>
                              <wpg:cNvPr id="232" name="Group 232"/>
                              <wpg:cNvGrpSpPr/>
                              <wpg:grpSpPr>
                                <a:xfrm>
                                  <a:off x="1715796" y="3140607"/>
                                  <a:ext cx="1027958" cy="997761"/>
                                  <a:chOff x="1715796" y="3140607"/>
                                  <a:chExt cx="1006804" cy="903128"/>
                                </a:xfrm>
                              </wpg:grpSpPr>
                              <pic:pic xmlns:pic="http://schemas.openxmlformats.org/drawingml/2006/picture">
                                <pic:nvPicPr>
                                  <pic:cNvPr id="233" name="Picture 233" descr="http://www.how-to-draw-funny-cartoons.com/image-files/cartoon-spaceship-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1715796" y="3140607"/>
                                    <a:ext cx="1006804" cy="903128"/>
                                  </a:xfrm>
                                  <a:prstGeom prst="rect">
                                    <a:avLst/>
                                  </a:prstGeom>
                                  <a:noFill/>
                                  <a:extLst>
                                    <a:ext uri="{909E8E84-426E-40DD-AFC4-6F175D3DCCD1}">
                                      <a14:hiddenFill xmlns:a14="http://schemas.microsoft.com/office/drawing/2010/main">
                                        <a:solidFill>
                                          <a:srgbClr val="FFFFFF"/>
                                        </a:solidFill>
                                      </a14:hiddenFill>
                                    </a:ext>
                                  </a:extLst>
                                </pic:spPr>
                              </pic:pic>
                              <wps:wsp>
                                <wps:cNvPr id="234" name="TextBox 61"/>
                                <wps:cNvSpPr txBox="1"/>
                                <wps:spPr>
                                  <a:xfrm>
                                    <a:off x="2006515" y="3242661"/>
                                    <a:ext cx="576405" cy="232162"/>
                                  </a:xfrm>
                                  <a:prstGeom prst="rect">
                                    <a:avLst/>
                                  </a:prstGeom>
                                  <a:noFill/>
                                </wps:spPr>
                                <wps:txbx>
                                  <w:txbxContent>
                                    <w:p w:rsidR="00E87D2C" w:rsidRDefault="00E87D2C" w:rsidP="00DF395C">
                                      <w:pPr>
                                        <w:pStyle w:val="NormalWeb"/>
                                        <w:spacing w:before="0" w:beforeAutospacing="0" w:after="0" w:afterAutospacing="0"/>
                                      </w:pPr>
                                      <w:r>
                                        <w:rPr>
                                          <w:rFonts w:asciiTheme="minorHAnsi" w:hAnsi="Calibri" w:cstheme="minorBidi"/>
                                          <w:color w:val="000000" w:themeColor="text1"/>
                                          <w:kern w:val="24"/>
                                        </w:rPr>
                                        <w:t>4+2</w:t>
                                      </w:r>
                                    </w:p>
                                  </w:txbxContent>
                                </wps:txbx>
                                <wps:bodyPr wrap="square" rtlCol="0">
                                  <a:noAutofit/>
                                </wps:bodyPr>
                              </wps:wsp>
                            </wpg:grpSp>
                            <wps:wsp>
                              <wps:cNvPr id="235" name="Explosion 1 235"/>
                              <wps:cNvSpPr/>
                              <wps:spPr>
                                <a:xfrm>
                                  <a:off x="1920865" y="3315452"/>
                                  <a:ext cx="617819" cy="648072"/>
                                </a:xfrm>
                                <a:prstGeom prst="irregularSeal1">
                                  <a:avLst/>
                                </a:prstGeom>
                                <a:solidFill>
                                  <a:srgbClr val="FFC000"/>
                                </a:solidFill>
                                <a:ln w="25400" cap="flat" cmpd="sng" algn="ctr">
                                  <a:solidFill>
                                    <a:sysClr val="windowText" lastClr="000000"/>
                                  </a:solidFill>
                                  <a:prstDash val="solid"/>
                                </a:ln>
                                <a:effectLst/>
                              </wps:spPr>
                              <wps:txbx>
                                <w:txbxContent>
                                  <w:p w:rsidR="00E87D2C" w:rsidRDefault="00E87D2C" w:rsidP="00DF395C">
                                    <w:pPr>
                                      <w:rPr>
                                        <w:rFonts w:eastAsia="Times New Roman"/>
                                      </w:rPr>
                                    </w:pPr>
                                  </w:p>
                                </w:txbxContent>
                              </wps:txbx>
                              <wps:bodyPr rtlCol="0" anchor="ctr"/>
                            </wps:wsp>
                            <wpg:grpSp>
                              <wpg:cNvPr id="236" name="Group 236"/>
                              <wpg:cNvGrpSpPr/>
                              <wpg:grpSpPr>
                                <a:xfrm>
                                  <a:off x="2898144" y="617972"/>
                                  <a:ext cx="750363" cy="186686"/>
                                  <a:chOff x="2898144" y="617972"/>
                                  <a:chExt cx="750363" cy="186686"/>
                                </a:xfrm>
                              </wpg:grpSpPr>
                              <wps:wsp>
                                <wps:cNvPr id="237" name="Heart 237"/>
                                <wps:cNvSpPr/>
                                <wps:spPr>
                                  <a:xfrm>
                                    <a:off x="2898144" y="617972"/>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38" name="Heart 238"/>
                                <wps:cNvSpPr/>
                                <wps:spPr>
                                  <a:xfrm>
                                    <a:off x="3136955" y="624638"/>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39" name="Heart 239"/>
                                <wps:cNvSpPr/>
                                <wps:spPr>
                                  <a:xfrm>
                                    <a:off x="3394495" y="624638"/>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g:grpSp>
                            <wpg:grpSp>
                              <wpg:cNvPr id="240" name="Group 240"/>
                              <wpg:cNvGrpSpPr/>
                              <wpg:grpSpPr>
                                <a:xfrm>
                                  <a:off x="5798748" y="2868930"/>
                                  <a:ext cx="492823" cy="186686"/>
                                  <a:chOff x="5798748" y="2868930"/>
                                  <a:chExt cx="492823" cy="186686"/>
                                </a:xfrm>
                              </wpg:grpSpPr>
                              <wps:wsp>
                                <wps:cNvPr id="241" name="Heart 241"/>
                                <wps:cNvSpPr/>
                                <wps:spPr>
                                  <a:xfrm>
                                    <a:off x="5798748" y="2868930"/>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42" name="Heart 242"/>
                                <wps:cNvSpPr/>
                                <wps:spPr>
                                  <a:xfrm>
                                    <a:off x="6037559" y="2875596"/>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g:grpSp>
                            <wpg:grpSp>
                              <wpg:cNvPr id="243" name="Group 243"/>
                              <wpg:cNvGrpSpPr/>
                              <wpg:grpSpPr>
                                <a:xfrm>
                                  <a:off x="115015" y="2830700"/>
                                  <a:ext cx="750363" cy="186686"/>
                                  <a:chOff x="115015" y="2830700"/>
                                  <a:chExt cx="750363" cy="186686"/>
                                </a:xfrm>
                              </wpg:grpSpPr>
                              <wps:wsp>
                                <wps:cNvPr id="244" name="Heart 244"/>
                                <wps:cNvSpPr/>
                                <wps:spPr>
                                  <a:xfrm>
                                    <a:off x="115015" y="2830700"/>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45" name="Heart 245"/>
                                <wps:cNvSpPr/>
                                <wps:spPr>
                                  <a:xfrm>
                                    <a:off x="353826" y="2837366"/>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46" name="Heart 246"/>
                                <wps:cNvSpPr/>
                                <wps:spPr>
                                  <a:xfrm>
                                    <a:off x="611366" y="2837366"/>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g:grpSp>
                            <wpg:grpSp>
                              <wpg:cNvPr id="247" name="Group 247"/>
                              <wpg:cNvGrpSpPr/>
                              <wpg:grpSpPr>
                                <a:xfrm>
                                  <a:off x="2859604" y="3157590"/>
                                  <a:ext cx="1049788" cy="1107229"/>
                                  <a:chOff x="2859604" y="3157590"/>
                                  <a:chExt cx="1049788" cy="1107229"/>
                                </a:xfrm>
                              </wpg:grpSpPr>
                              <pic:pic xmlns:pic="http://schemas.openxmlformats.org/drawingml/2006/picture">
                                <pic:nvPicPr>
                                  <pic:cNvPr id="248" name="Picture 248"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2859604" y="3157590"/>
                                    <a:ext cx="1049788" cy="1107229"/>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Box 51"/>
                                <wps:cNvSpPr txBox="1"/>
                                <wps:spPr>
                                  <a:xfrm>
                                    <a:off x="3390900" y="3454558"/>
                                    <a:ext cx="305289" cy="314008"/>
                                  </a:xfrm>
                                  <a:prstGeom prst="rect">
                                    <a:avLst/>
                                  </a:prstGeom>
                                  <a:noFill/>
                                </wps:spPr>
                                <wps:txb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22"/>
                                          <w:szCs w:val="32"/>
                                        </w:rPr>
                                        <w:t>8</w:t>
                                      </w:r>
                                    </w:p>
                                  </w:txbxContent>
                                </wps:txbx>
                                <wps:bodyPr wrap="square" rtlCol="0">
                                  <a:noAutofit/>
                                </wps:bodyPr>
                              </wps:wsp>
                            </wpg:grpSp>
                            <pic:pic xmlns:pic="http://schemas.openxmlformats.org/drawingml/2006/picture">
                              <pic:nvPicPr>
                                <pic:cNvPr id="250" name="Picture 250" descr="http://www.how-to-draw-funny-cartoons.com/image-files/cartoon-spaceship-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6665067" y="3253604"/>
                                  <a:ext cx="1006804" cy="903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51"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5572111" y="3118301"/>
                                  <a:ext cx="1372897" cy="1372897"/>
                                </a:xfrm>
                                <a:prstGeom prst="rect">
                                  <a:avLst/>
                                </a:prstGeom>
                                <a:noFill/>
                                <a:extLst>
                                  <a:ext uri="{909E8E84-426E-40DD-AFC4-6F175D3DCCD1}">
                                    <a14:hiddenFill xmlns:a14="http://schemas.microsoft.com/office/drawing/2010/main">
                                      <a:solidFill>
                                        <a:srgbClr val="FFFFFF"/>
                                      </a:solidFill>
                                    </a14:hiddenFill>
                                  </a:ext>
                                </a:extLst>
                              </pic:spPr>
                            </pic:pic>
                            <wpg:grpSp>
                              <wpg:cNvPr id="252" name="Group 252"/>
                              <wpg:cNvGrpSpPr/>
                              <wpg:grpSpPr>
                                <a:xfrm>
                                  <a:off x="5707431" y="624638"/>
                                  <a:ext cx="750363" cy="186686"/>
                                  <a:chOff x="5707431" y="624638"/>
                                  <a:chExt cx="750363" cy="186686"/>
                                </a:xfrm>
                              </wpg:grpSpPr>
                              <wps:wsp>
                                <wps:cNvPr id="253" name="Heart 253"/>
                                <wps:cNvSpPr/>
                                <wps:spPr>
                                  <a:xfrm>
                                    <a:off x="5707431" y="624638"/>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54" name="Heart 254"/>
                                <wps:cNvSpPr/>
                                <wps:spPr>
                                  <a:xfrm>
                                    <a:off x="5946242" y="631304"/>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s:wsp>
                                <wps:cNvPr id="255" name="Heart 255"/>
                                <wps:cNvSpPr/>
                                <wps:spPr>
                                  <a:xfrm>
                                    <a:off x="6203782" y="631304"/>
                                    <a:ext cx="254012" cy="180020"/>
                                  </a:xfrm>
                                  <a:prstGeom prst="heart">
                                    <a:avLst/>
                                  </a:prstGeom>
                                  <a:solidFill>
                                    <a:srgbClr val="006600"/>
                                  </a:solidFill>
                                  <a:ln w="25400" cap="flat" cmpd="sng" algn="ctr">
                                    <a:noFill/>
                                    <a:prstDash val="solid"/>
                                  </a:ln>
                                  <a:effectLst/>
                                </wps:spPr>
                                <wps:txbx>
                                  <w:txbxContent>
                                    <w:p w:rsidR="00E87D2C" w:rsidRDefault="00E87D2C" w:rsidP="00DF395C">
                                      <w:pPr>
                                        <w:rPr>
                                          <w:rFonts w:eastAsia="Times New Roman"/>
                                        </w:rPr>
                                      </w:pPr>
                                    </w:p>
                                  </w:txbxContent>
                                </wps:txbx>
                                <wps:bodyPr rtlCol="0" anchor="ctr"/>
                              </wps:wsp>
                            </wpg:grpSp>
                            <wps:wsp>
                              <wps:cNvPr id="256" name="TextBox 40"/>
                              <wps:cNvSpPr txBox="1"/>
                              <wps:spPr>
                                <a:xfrm>
                                  <a:off x="3953837" y="578130"/>
                                  <a:ext cx="649932" cy="370418"/>
                                </a:xfrm>
                                <a:prstGeom prst="rect">
                                  <a:avLst/>
                                </a:prstGeom>
                                <a:noFill/>
                              </wps:spPr>
                              <wps:txbx>
                                <w:txbxContent>
                                  <w:p w:rsidR="00E87D2C" w:rsidRPr="00DF395C" w:rsidRDefault="00E87D2C" w:rsidP="00DF395C">
                                    <w:pPr>
                                      <w:pStyle w:val="NormalWeb"/>
                                      <w:spacing w:before="0" w:beforeAutospacing="0" w:after="0" w:afterAutospacing="0"/>
                                      <w:rPr>
                                        <w:sz w:val="16"/>
                                      </w:rPr>
                                    </w:pPr>
                                    <w:r w:rsidRPr="00DF395C">
                                      <w:rPr>
                                        <w:rFonts w:asciiTheme="minorHAnsi" w:hAnsi="Calibri" w:cstheme="minorBidi"/>
                                        <w:color w:val="000000" w:themeColor="text1"/>
                                        <w:kern w:val="24"/>
                                        <w:sz w:val="22"/>
                                        <w:szCs w:val="36"/>
                                      </w:rPr>
                                      <w:t>Lives</w:t>
                                    </w:r>
                                  </w:p>
                                </w:txbxContent>
                              </wps:txbx>
                              <wps:bodyPr wrap="square" rtlCol="0">
                                <a:noAutofit/>
                              </wps:bodyPr>
                            </wps:wsp>
                            <wps:wsp>
                              <wps:cNvPr id="257" name="Straight Arrow Connector 257"/>
                              <wps:cNvCnPr>
                                <a:stCxn id="256" idx="1"/>
                              </wps:cNvCnPr>
                              <wps:spPr>
                                <a:xfrm flipH="1" flipV="1">
                                  <a:off x="3802171" y="707947"/>
                                  <a:ext cx="151666" cy="55393"/>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58" name="TextBox 42"/>
                              <wps:cNvSpPr txBox="1"/>
                              <wps:spPr>
                                <a:xfrm>
                                  <a:off x="1920767" y="2810096"/>
                                  <a:ext cx="873088" cy="435502"/>
                                </a:xfrm>
                                <a:prstGeom prst="rect">
                                  <a:avLst/>
                                </a:prstGeom>
                                <a:noFill/>
                              </wps:spPr>
                              <wps:txbx>
                                <w:txbxContent>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b/>
                                        <w:bCs/>
                                        <w:color w:val="000000" w:themeColor="text1"/>
                                        <w:kern w:val="24"/>
                                        <w:sz w:val="16"/>
                                        <w:szCs w:val="21"/>
                                      </w:rPr>
                                      <w:t>Score</w:t>
                                    </w:r>
                                  </w:p>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color w:val="000000" w:themeColor="text1"/>
                                        <w:kern w:val="24"/>
                                        <w:sz w:val="20"/>
                                        <w:szCs w:val="28"/>
                                      </w:rPr>
                                      <w:t>10</w:t>
                                    </w:r>
                                  </w:p>
                                </w:txbxContent>
                              </wps:txbx>
                              <wps:bodyPr wrap="square" rtlCol="0">
                                <a:noAutofit/>
                              </wps:bodyPr>
                            </wps:wsp>
                            <wps:wsp>
                              <wps:cNvPr id="259" name="TextBox 43"/>
                              <wps:cNvSpPr txBox="1"/>
                              <wps:spPr>
                                <a:xfrm>
                                  <a:off x="7671481" y="2810096"/>
                                  <a:ext cx="739199" cy="435502"/>
                                </a:xfrm>
                                <a:prstGeom prst="rect">
                                  <a:avLst/>
                                </a:prstGeom>
                                <a:noFill/>
                              </wps:spPr>
                              <wps:txbx>
                                <w:txbxContent>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b/>
                                        <w:bCs/>
                                        <w:color w:val="000000" w:themeColor="text1"/>
                                        <w:kern w:val="24"/>
                                        <w:sz w:val="16"/>
                                        <w:szCs w:val="21"/>
                                      </w:rPr>
                                      <w:t>Score</w:t>
                                    </w:r>
                                  </w:p>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color w:val="000000" w:themeColor="text1"/>
                                        <w:kern w:val="24"/>
                                        <w:sz w:val="20"/>
                                        <w:szCs w:val="28"/>
                                      </w:rPr>
                                      <w:t>5</w:t>
                                    </w:r>
                                  </w:p>
                                </w:txbxContent>
                              </wps:txbx>
                              <wps:bodyPr wrap="square" rtlCol="0">
                                <a:noAutofit/>
                              </wps:bodyPr>
                            </wps:wsp>
                            <wps:wsp>
                              <wps:cNvPr id="260" name="TextBox 44"/>
                              <wps:cNvSpPr txBox="1"/>
                              <wps:spPr>
                                <a:xfrm>
                                  <a:off x="5098409" y="578162"/>
                                  <a:ext cx="503846" cy="435502"/>
                                </a:xfrm>
                                <a:prstGeom prst="rect">
                                  <a:avLst/>
                                </a:prstGeom>
                                <a:noFill/>
                              </wps:spPr>
                              <wps:txbx>
                                <w:txbxContent>
                                  <w:p w:rsidR="00E87D2C" w:rsidRDefault="00E87D2C" w:rsidP="00DF395C">
                                    <w:pPr>
                                      <w:pStyle w:val="NormalWeb"/>
                                      <w:spacing w:before="0" w:beforeAutospacing="0" w:after="0" w:afterAutospacing="0"/>
                                      <w:jc w:val="center"/>
                                    </w:pPr>
                                    <w:r>
                                      <w:rPr>
                                        <w:rFonts w:asciiTheme="minorHAnsi" w:hAnsi="Calibri" w:cstheme="minorBidi"/>
                                        <w:b/>
                                        <w:bCs/>
                                        <w:color w:val="000000" w:themeColor="text1"/>
                                        <w:kern w:val="24"/>
                                        <w:sz w:val="21"/>
                                        <w:szCs w:val="21"/>
                                      </w:rPr>
                                      <w:t>Score</w:t>
                                    </w:r>
                                  </w:p>
                                  <w:p w:rsidR="00E87D2C" w:rsidRDefault="00E87D2C" w:rsidP="00DF395C">
                                    <w:pPr>
                                      <w:pStyle w:val="NormalWeb"/>
                                      <w:spacing w:before="0" w:beforeAutospacing="0" w:after="0" w:afterAutospacing="0"/>
                                      <w:jc w:val="center"/>
                                    </w:pPr>
                                    <w:r>
                                      <w:rPr>
                                        <w:rFonts w:asciiTheme="minorHAnsi" w:hAnsi="Calibri" w:cstheme="minorBidi"/>
                                        <w:color w:val="000000" w:themeColor="text1"/>
                                        <w:kern w:val="24"/>
                                        <w:sz w:val="28"/>
                                        <w:szCs w:val="28"/>
                                      </w:rPr>
                                      <w:t>0</w:t>
                                    </w:r>
                                  </w:p>
                                </w:txbxContent>
                              </wps:txbx>
                              <wps:bodyPr wrap="square" rtlCol="0">
                                <a:noAutofit/>
                              </wps:bodyPr>
                            </wps:wsp>
                            <wps:wsp>
                              <wps:cNvPr id="261" name="Rectangle 261"/>
                              <wps:cNvSpPr/>
                              <wps:spPr>
                                <a:xfrm>
                                  <a:off x="73761" y="2142"/>
                                  <a:ext cx="2728398" cy="557741"/>
                                </a:xfrm>
                                <a:prstGeom prst="rect">
                                  <a:avLst/>
                                </a:prstGeom>
                                <a:noFill/>
                                <a:ln w="25400" cap="flat" cmpd="sng" algn="ctr">
                                  <a:noFill/>
                                  <a:prstDash val="solid"/>
                                </a:ln>
                                <a:effectLst/>
                              </wps:spPr>
                              <wps:txbx>
                                <w:txbxContent>
                                  <w:p w:rsidR="00E87D2C" w:rsidRDefault="00E87D2C" w:rsidP="00DF395C">
                                    <w:pPr>
                                      <w:pStyle w:val="NormalWeb"/>
                                      <w:spacing w:before="0" w:beforeAutospacing="0" w:after="0" w:afterAutospacing="0"/>
                                      <w:jc w:val="center"/>
                                    </w:pPr>
                                    <w:r>
                                      <w:rPr>
                                        <w:rFonts w:asciiTheme="minorHAnsi" w:hAnsi="Calibri" w:cstheme="minorBidi"/>
                                        <w:color w:val="000000"/>
                                        <w:kern w:val="24"/>
                                        <w:sz w:val="36"/>
                                        <w:szCs w:val="36"/>
                                      </w:rPr>
                                      <w:t>Gladys Nzita-Mak</w:t>
                                    </w:r>
                                  </w:p>
                                </w:txbxContent>
                              </wps:txbx>
                              <wps:bodyPr rtlCol="0" anchor="ctr"/>
                            </wps:wsp>
                            <wps:wsp>
                              <wps:cNvPr id="262" name="Rectangle 262"/>
                              <wps:cNvSpPr/>
                              <wps:spPr>
                                <a:xfrm>
                                  <a:off x="5707431" y="0"/>
                                  <a:ext cx="2719258" cy="557741"/>
                                </a:xfrm>
                                <a:prstGeom prst="rect">
                                  <a:avLst/>
                                </a:prstGeom>
                                <a:noFill/>
                                <a:ln w="25400" cap="flat" cmpd="sng" algn="ctr">
                                  <a:noFill/>
                                  <a:prstDash val="solid"/>
                                </a:ln>
                                <a:effectLst/>
                              </wps:spPr>
                              <wps:txbx>
                                <w:txbxContent>
                                  <w:p w:rsidR="00E87D2C" w:rsidRDefault="00E87D2C" w:rsidP="00DF395C">
                                    <w:pPr>
                                      <w:pStyle w:val="NormalWeb"/>
                                      <w:spacing w:before="0" w:beforeAutospacing="0" w:after="0" w:afterAutospacing="0"/>
                                      <w:jc w:val="center"/>
                                    </w:pPr>
                                    <w:r>
                                      <w:rPr>
                                        <w:rFonts w:asciiTheme="minorHAnsi" w:hAnsi="Calibri" w:cstheme="minorBidi"/>
                                        <w:color w:val="000000"/>
                                        <w:kern w:val="24"/>
                                        <w:sz w:val="36"/>
                                        <w:szCs w:val="36"/>
                                      </w:rPr>
                                      <w:t>Maths Space Game</w:t>
                                    </w:r>
                                  </w:p>
                                </w:txbxContent>
                              </wps:txbx>
                              <wps:bodyPr rtlCol="0" anchor="ctr"/>
                            </wps:wsp>
                          </wpg:grpSp>
                        </wpg:grpSp>
                        <wpg:grpSp>
                          <wpg:cNvPr id="263" name="Group 263"/>
                          <wpg:cNvGrpSpPr/>
                          <wpg:grpSpPr>
                            <a:xfrm>
                              <a:off x="0" y="3040854"/>
                              <a:ext cx="1437959" cy="1437959"/>
                              <a:chOff x="0" y="3040854"/>
                              <a:chExt cx="1437959" cy="1437959"/>
                            </a:xfrm>
                          </wpg:grpSpPr>
                          <pic:pic xmlns:pic="http://schemas.openxmlformats.org/drawingml/2006/picture">
                            <pic:nvPicPr>
                              <pic:cNvPr id="264" name="Picture 264"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0" y="3040854"/>
                                <a:ext cx="1437959" cy="1437959"/>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Box 9"/>
                            <wps:cNvSpPr txBox="1"/>
                            <wps:spPr>
                              <a:xfrm>
                                <a:off x="795109" y="3485332"/>
                                <a:ext cx="366108" cy="285248"/>
                              </a:xfrm>
                              <a:prstGeom prst="rect">
                                <a:avLst/>
                              </a:prstGeom>
                              <a:noFill/>
                            </wps:spPr>
                            <wps:txb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20"/>
                                      <w:szCs w:val="28"/>
                                    </w:rPr>
                                    <w:t>6</w:t>
                                  </w:r>
                                </w:p>
                              </w:txbxContent>
                            </wps:txbx>
                            <wps:bodyPr wrap="square" rtlCol="0">
                              <a:noAutofit/>
                            </wps:bodyPr>
                          </wps:wsp>
                        </wpg:grpSp>
                      </wpg:grpSp>
                      <wpg:grpSp>
                        <wpg:cNvPr id="4" name="Group 3"/>
                        <wpg:cNvGrpSpPr/>
                        <wpg:grpSpPr>
                          <a:xfrm>
                            <a:off x="0" y="4278489"/>
                            <a:ext cx="6931025" cy="2156178"/>
                            <a:chOff x="0" y="0"/>
                            <a:chExt cx="8411758" cy="2160242"/>
                          </a:xfrm>
                        </wpg:grpSpPr>
                        <pic:pic xmlns:pic="http://schemas.openxmlformats.org/drawingml/2006/picture">
                          <pic:nvPicPr>
                            <pic:cNvPr id="2" name="Picture 2" descr="http://www.how-to-draw-funny-cartoons.com/image-files/cartoon-spaceship-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1730339" y="428106"/>
                              <a:ext cx="1006804" cy="903128"/>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3"/>
                          <wpg:cNvGrpSpPr/>
                          <wpg:grpSpPr>
                            <a:xfrm>
                              <a:off x="0" y="0"/>
                              <a:ext cx="8411758" cy="2160242"/>
                              <a:chOff x="0" y="0"/>
                              <a:chExt cx="8411758" cy="2160242"/>
                            </a:xfrm>
                          </wpg:grpSpPr>
                          <wps:wsp>
                            <wps:cNvPr id="7" name="Rectangle 7"/>
                            <wps:cNvSpPr/>
                            <wps:spPr>
                              <a:xfrm>
                                <a:off x="58830" y="2"/>
                                <a:ext cx="2728398" cy="1584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8" name="Rectangle 8"/>
                            <wps:cNvSpPr/>
                            <wps:spPr>
                              <a:xfrm>
                                <a:off x="58830" y="1584178"/>
                                <a:ext cx="2728398" cy="5760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Pr="00502C1B" w:rsidRDefault="00E87D2C" w:rsidP="00ED2593">
                                  <w:pPr>
                                    <w:pStyle w:val="NormalWeb"/>
                                    <w:spacing w:before="0" w:beforeAutospacing="0" w:after="0" w:afterAutospacing="0"/>
                                    <w:jc w:val="center"/>
                                    <w:rPr>
                                      <w:sz w:val="16"/>
                                    </w:rPr>
                                  </w:pPr>
                                  <w:r w:rsidRPr="00502C1B">
                                    <w:rPr>
                                      <w:rFonts w:asciiTheme="minorHAnsi" w:hAnsi="Calibri" w:cstheme="minorBidi"/>
                                      <w:b/>
                                      <w:bCs/>
                                      <w:color w:val="000000" w:themeColor="text1"/>
                                      <w:kern w:val="24"/>
                                      <w:sz w:val="18"/>
                                      <w:szCs w:val="28"/>
                                    </w:rPr>
                                    <w:t>In order to get to the next level, there will be a button available to press which will direct the user to the next level</w:t>
                                  </w:r>
                                </w:p>
                              </w:txbxContent>
                            </wps:txbx>
                            <wps:bodyPr rtlCol="0" anchor="ctr"/>
                          </wps:wsp>
                          <wps:wsp>
                            <wps:cNvPr id="9" name="Rectangle 9"/>
                            <wps:cNvSpPr/>
                            <wps:spPr>
                              <a:xfrm>
                                <a:off x="2867142" y="2"/>
                                <a:ext cx="2728398" cy="1584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10" name="Rectangle 10"/>
                            <wps:cNvSpPr/>
                            <wps:spPr>
                              <a:xfrm>
                                <a:off x="2867142" y="1584178"/>
                                <a:ext cx="2728398" cy="5760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Pr="00502C1B" w:rsidRDefault="00E87D2C" w:rsidP="00ED2593">
                                  <w:pPr>
                                    <w:pStyle w:val="NormalWeb"/>
                                    <w:spacing w:before="0" w:beforeAutospacing="0" w:after="0" w:afterAutospacing="0"/>
                                    <w:jc w:val="center"/>
                                    <w:rPr>
                                      <w:sz w:val="16"/>
                                    </w:rPr>
                                  </w:pPr>
                                  <w:r w:rsidRPr="00502C1B">
                                    <w:rPr>
                                      <w:rFonts w:asciiTheme="minorHAnsi" w:hAnsi="Calibri" w:cstheme="minorBidi"/>
                                      <w:b/>
                                      <w:bCs/>
                                      <w:color w:val="000000" w:themeColor="text1"/>
                                      <w:kern w:val="24"/>
                                      <w:sz w:val="18"/>
                                      <w:szCs w:val="28"/>
                                    </w:rPr>
                                    <w:t>Once the button is clicked the user will still have their remaining lives and score, and will have a new question to answer</w:t>
                                  </w:r>
                                </w:p>
                              </w:txbxContent>
                            </wps:txbx>
                            <wps:bodyPr rtlCol="0" anchor="ctr"/>
                          </wps:wsp>
                          <wps:wsp>
                            <wps:cNvPr id="11" name="Rectangle 11"/>
                            <wps:cNvSpPr/>
                            <wps:spPr>
                              <a:xfrm>
                                <a:off x="5683360" y="2"/>
                                <a:ext cx="2728398" cy="15841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12" name="Rectangle 12"/>
                            <wps:cNvSpPr/>
                            <wps:spPr>
                              <a:xfrm>
                                <a:off x="5683360" y="1584178"/>
                                <a:ext cx="2728398" cy="5760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Pr="00502C1B" w:rsidRDefault="00E87D2C" w:rsidP="00ED2593">
                                  <w:pPr>
                                    <w:pStyle w:val="NormalWeb"/>
                                    <w:spacing w:before="0" w:beforeAutospacing="0" w:after="0" w:afterAutospacing="0"/>
                                    <w:jc w:val="center"/>
                                    <w:rPr>
                                      <w:sz w:val="14"/>
                                    </w:rPr>
                                  </w:pPr>
                                  <w:r w:rsidRPr="00502C1B">
                                    <w:rPr>
                                      <w:rFonts w:asciiTheme="minorHAnsi" w:hAnsi="Calibri" w:cstheme="minorBidi"/>
                                      <w:b/>
                                      <w:bCs/>
                                      <w:color w:val="000000" w:themeColor="text1"/>
                                      <w:kern w:val="24"/>
                                      <w:sz w:val="16"/>
                                      <w:szCs w:val="28"/>
                                    </w:rPr>
                                    <w:t>Just like normal, the user will have to answer the questions correctly to score more points, and the questions will get harder and harder as the levels go on</w:t>
                                  </w:r>
                                </w:p>
                              </w:txbxContent>
                            </wps:txbx>
                            <wps:bodyPr rtlCol="0" anchor="ctr"/>
                          </wps:wsp>
                          <pic:pic xmlns:pic="http://schemas.openxmlformats.org/drawingml/2006/picture">
                            <pic:nvPicPr>
                              <pic:cNvPr id="13" name="Picture 13"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2853111" y="529496"/>
                                <a:ext cx="1160380" cy="894951"/>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14"/>
                            <wpg:cNvGrpSpPr/>
                            <wpg:grpSpPr>
                              <a:xfrm>
                                <a:off x="4327918" y="327987"/>
                                <a:ext cx="1203840" cy="1079874"/>
                                <a:chOff x="4327918" y="327987"/>
                                <a:chExt cx="1203840" cy="1079874"/>
                              </a:xfrm>
                            </wpg:grpSpPr>
                            <pic:pic xmlns:pic="http://schemas.openxmlformats.org/drawingml/2006/picture">
                              <pic:nvPicPr>
                                <pic:cNvPr id="41" name="Picture 41" descr="http://www.how-to-draw-funny-cartoons.com/image-files/cartoon-spaceship-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4327918" y="327987"/>
                                  <a:ext cx="1203840" cy="1079874"/>
                                </a:xfrm>
                                <a:prstGeom prst="rect">
                                  <a:avLst/>
                                </a:prstGeom>
                                <a:noFill/>
                                <a:extLst>
                                  <a:ext uri="{909E8E84-426E-40DD-AFC4-6F175D3DCCD1}">
                                    <a14:hiddenFill xmlns:a14="http://schemas.microsoft.com/office/drawing/2010/main">
                                      <a:solidFill>
                                        <a:srgbClr val="FFFFFF"/>
                                      </a:solidFill>
                                    </a14:hiddenFill>
                                  </a:ext>
                                </a:extLst>
                              </pic:spPr>
                            </pic:pic>
                            <wps:wsp>
                              <wps:cNvPr id="42" name="TextBox 43"/>
                              <wps:cNvSpPr txBox="1"/>
                              <wps:spPr>
                                <a:xfrm>
                                  <a:off x="4671914" y="474074"/>
                                  <a:ext cx="576228" cy="220178"/>
                                </a:xfrm>
                                <a:prstGeom prst="rect">
                                  <a:avLst/>
                                </a:prstGeom>
                                <a:noFill/>
                              </wps:spPr>
                              <wps:txbx>
                                <w:txbxContent>
                                  <w:p w:rsidR="00E87D2C" w:rsidRPr="00502C1B" w:rsidRDefault="00E87D2C" w:rsidP="00ED2593">
                                    <w:pPr>
                                      <w:pStyle w:val="NormalWeb"/>
                                      <w:spacing w:before="0" w:beforeAutospacing="0" w:after="0" w:afterAutospacing="0"/>
                                      <w:rPr>
                                        <w:sz w:val="20"/>
                                      </w:rPr>
                                    </w:pPr>
                                    <w:r w:rsidRPr="00502C1B">
                                      <w:rPr>
                                        <w:rFonts w:asciiTheme="minorHAnsi" w:hAnsi="Calibri" w:cstheme="minorBidi"/>
                                        <w:color w:val="000000" w:themeColor="text1"/>
                                        <w:kern w:val="24"/>
                                        <w:sz w:val="20"/>
                                      </w:rPr>
                                      <w:t>4+2</w:t>
                                    </w:r>
                                  </w:p>
                                </w:txbxContent>
                              </wps:txbx>
                              <wps:bodyPr wrap="square" rtlCol="0">
                                <a:noAutofit/>
                              </wps:bodyPr>
                            </wps:wsp>
                          </wpg:grpSp>
                          <wpg:grpSp>
                            <wpg:cNvPr id="15" name="Group 15"/>
                            <wpg:cNvGrpSpPr/>
                            <wpg:grpSpPr>
                              <a:xfrm>
                                <a:off x="7243817" y="370392"/>
                                <a:ext cx="1049985" cy="1019142"/>
                                <a:chOff x="7243817" y="370392"/>
                                <a:chExt cx="1028378" cy="922481"/>
                              </a:xfrm>
                            </wpg:grpSpPr>
                            <pic:pic xmlns:pic="http://schemas.openxmlformats.org/drawingml/2006/picture">
                              <pic:nvPicPr>
                                <pic:cNvPr id="39" name="Picture 39" descr="http://www.how-to-draw-funny-cartoons.com/image-files/cartoon-spaceship-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7243817" y="370392"/>
                                  <a:ext cx="1028378" cy="922481"/>
                                </a:xfrm>
                                <a:prstGeom prst="rect">
                                  <a:avLst/>
                                </a:prstGeom>
                                <a:noFill/>
                                <a:extLst>
                                  <a:ext uri="{909E8E84-426E-40DD-AFC4-6F175D3DCCD1}">
                                    <a14:hiddenFill xmlns:a14="http://schemas.microsoft.com/office/drawing/2010/main">
                                      <a:solidFill>
                                        <a:srgbClr val="FFFFFF"/>
                                      </a:solidFill>
                                    </a14:hiddenFill>
                                  </a:ext>
                                </a:extLst>
                              </pic:spPr>
                            </pic:pic>
                            <wps:wsp>
                              <wps:cNvPr id="40" name="TextBox 41"/>
                              <wps:cNvSpPr txBox="1"/>
                              <wps:spPr>
                                <a:xfrm>
                                  <a:off x="7553614" y="504327"/>
                                  <a:ext cx="575856" cy="180904"/>
                                </a:xfrm>
                                <a:prstGeom prst="rect">
                                  <a:avLst/>
                                </a:prstGeom>
                                <a:noFill/>
                              </wps:spPr>
                              <wps:txbx>
                                <w:txbxContent>
                                  <w:p w:rsidR="00E87D2C" w:rsidRPr="00502C1B" w:rsidRDefault="00E87D2C" w:rsidP="00ED2593">
                                    <w:pPr>
                                      <w:pStyle w:val="NormalWeb"/>
                                      <w:spacing w:before="0" w:beforeAutospacing="0" w:after="0" w:afterAutospacing="0"/>
                                      <w:rPr>
                                        <w:sz w:val="14"/>
                                      </w:rPr>
                                    </w:pPr>
                                    <w:r w:rsidRPr="00502C1B">
                                      <w:rPr>
                                        <w:rFonts w:asciiTheme="minorHAnsi" w:hAnsi="Calibri" w:cstheme="minorBidi"/>
                                        <w:color w:val="000000" w:themeColor="text1"/>
                                        <w:kern w:val="24"/>
                                        <w:sz w:val="16"/>
                                        <w:szCs w:val="28"/>
                                      </w:rPr>
                                      <w:t>6x8</w:t>
                                    </w:r>
                                  </w:p>
                                </w:txbxContent>
                              </wps:txbx>
                              <wps:bodyPr wrap="square" rtlCol="0">
                                <a:noAutofit/>
                              </wps:bodyPr>
                            </wps:wsp>
                          </wpg:grpSp>
                          <wpg:grpSp>
                            <wpg:cNvPr id="16" name="Group 16"/>
                            <wpg:cNvGrpSpPr/>
                            <wpg:grpSpPr>
                              <a:xfrm>
                                <a:off x="5569564" y="273698"/>
                                <a:ext cx="1437959" cy="1437959"/>
                                <a:chOff x="5569564" y="273698"/>
                                <a:chExt cx="1437959" cy="1437959"/>
                              </a:xfrm>
                            </wpg:grpSpPr>
                            <pic:pic xmlns:pic="http://schemas.openxmlformats.org/drawingml/2006/picture">
                              <pic:nvPicPr>
                                <pic:cNvPr id="37" name="Picture 37"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5569564" y="273698"/>
                                  <a:ext cx="1437959" cy="1437959"/>
                                </a:xfrm>
                                <a:prstGeom prst="rect">
                                  <a:avLst/>
                                </a:prstGeom>
                                <a:noFill/>
                                <a:extLst>
                                  <a:ext uri="{909E8E84-426E-40DD-AFC4-6F175D3DCCD1}">
                                    <a14:hiddenFill xmlns:a14="http://schemas.microsoft.com/office/drawing/2010/main">
                                      <a:solidFill>
                                        <a:srgbClr val="FFFFFF"/>
                                      </a:solidFill>
                                    </a14:hiddenFill>
                                  </a:ext>
                                </a:extLst>
                              </pic:spPr>
                            </pic:pic>
                            <wps:wsp>
                              <wps:cNvPr id="38" name="TextBox 39"/>
                              <wps:cNvSpPr txBox="1"/>
                              <wps:spPr>
                                <a:xfrm>
                                  <a:off x="6364526" y="718219"/>
                                  <a:ext cx="365673" cy="288220"/>
                                </a:xfrm>
                                <a:prstGeom prst="rect">
                                  <a:avLst/>
                                </a:prstGeom>
                                <a:noFill/>
                              </wps:spPr>
                              <wps:txbx>
                                <w:txbxContent>
                                  <w:p w:rsidR="00E87D2C" w:rsidRPr="00502C1B" w:rsidRDefault="00E87D2C" w:rsidP="00ED2593">
                                    <w:pPr>
                                      <w:pStyle w:val="NormalWeb"/>
                                      <w:spacing w:before="0" w:beforeAutospacing="0" w:after="0" w:afterAutospacing="0"/>
                                      <w:rPr>
                                        <w:sz w:val="18"/>
                                      </w:rPr>
                                    </w:pPr>
                                    <w:r w:rsidRPr="00502C1B">
                                      <w:rPr>
                                        <w:rFonts w:asciiTheme="minorHAnsi" w:hAnsi="Calibri" w:cstheme="minorBidi"/>
                                        <w:color w:val="000000" w:themeColor="text1"/>
                                        <w:kern w:val="24"/>
                                        <w:sz w:val="20"/>
                                        <w:szCs w:val="28"/>
                                      </w:rPr>
                                      <w:t>48</w:t>
                                    </w:r>
                                  </w:p>
                                </w:txbxContent>
                              </wps:txbx>
                              <wps:bodyPr wrap="square" rtlCol="0">
                                <a:noAutofit/>
                              </wps:bodyPr>
                            </wps:wsp>
                          </wpg:grpSp>
                          <wpg:grpSp>
                            <wpg:cNvPr id="17" name="Group 17"/>
                            <wpg:cNvGrpSpPr/>
                            <wpg:grpSpPr>
                              <a:xfrm>
                                <a:off x="0" y="273700"/>
                                <a:ext cx="1437959" cy="1437959"/>
                                <a:chOff x="0" y="273700"/>
                                <a:chExt cx="1437959" cy="1437959"/>
                              </a:xfrm>
                            </wpg:grpSpPr>
                            <pic:pic xmlns:pic="http://schemas.openxmlformats.org/drawingml/2006/picture">
                              <pic:nvPicPr>
                                <pic:cNvPr id="35" name="Picture 35" descr="http://etc-mysitemyway.s3.amazonaws.com/icons/legacy-previews/icons-256/magic-marker-icons-business/115116-magic-marker-icon-business-spaceshi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49815">
                                  <a:off x="0" y="273700"/>
                                  <a:ext cx="1437959" cy="1437959"/>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37"/>
                              <wps:cNvSpPr txBox="1"/>
                              <wps:spPr>
                                <a:xfrm>
                                  <a:off x="795106" y="718220"/>
                                  <a:ext cx="365673" cy="288383"/>
                                </a:xfrm>
                                <a:prstGeom prst="rect">
                                  <a:avLst/>
                                </a:prstGeom>
                                <a:noFill/>
                              </wps:spPr>
                              <wps:txbx>
                                <w:txbxContent>
                                  <w:p w:rsidR="00E87D2C" w:rsidRPr="00502C1B" w:rsidRDefault="00E87D2C" w:rsidP="00ED2593">
                                    <w:pPr>
                                      <w:pStyle w:val="NormalWeb"/>
                                      <w:spacing w:before="0" w:beforeAutospacing="0" w:after="0" w:afterAutospacing="0"/>
                                      <w:rPr>
                                        <w:sz w:val="16"/>
                                      </w:rPr>
                                    </w:pPr>
                                    <w:r w:rsidRPr="00502C1B">
                                      <w:rPr>
                                        <w:rFonts w:asciiTheme="minorHAnsi" w:hAnsi="Calibri" w:cstheme="minorBidi"/>
                                        <w:color w:val="000000" w:themeColor="text1"/>
                                        <w:kern w:val="24"/>
                                        <w:sz w:val="20"/>
                                        <w:szCs w:val="32"/>
                                      </w:rPr>
                                      <w:t>6</w:t>
                                    </w:r>
                                  </w:p>
                                </w:txbxContent>
                              </wps:txbx>
                              <wps:bodyPr wrap="square" rtlCol="0">
                                <a:noAutofit/>
                              </wps:bodyPr>
                            </wps:wsp>
                          </wpg:grpSp>
                          <wps:wsp>
                            <wps:cNvPr id="18" name="Explosion 1 18"/>
                            <wps:cNvSpPr/>
                            <wps:spPr>
                              <a:xfrm>
                                <a:off x="1920865" y="548298"/>
                                <a:ext cx="617819" cy="648072"/>
                              </a:xfrm>
                              <a:prstGeom prst="irregularSeal1">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g:grpSp>
                            <wpg:cNvPr id="19" name="Group 19"/>
                            <wpg:cNvGrpSpPr/>
                            <wpg:grpSpPr>
                              <a:xfrm>
                                <a:off x="2883213" y="39768"/>
                                <a:ext cx="750363" cy="186686"/>
                                <a:chOff x="2883213" y="39768"/>
                                <a:chExt cx="750363" cy="186686"/>
                              </a:xfrm>
                            </wpg:grpSpPr>
                            <wps:wsp>
                              <wps:cNvPr id="32" name="Heart 32"/>
                              <wps:cNvSpPr/>
                              <wps:spPr>
                                <a:xfrm>
                                  <a:off x="2883213" y="39768"/>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33" name="Heart 33"/>
                              <wps:cNvSpPr/>
                              <wps:spPr>
                                <a:xfrm>
                                  <a:off x="3122024" y="46434"/>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34" name="Heart 34"/>
                              <wps:cNvSpPr/>
                              <wps:spPr>
                                <a:xfrm>
                                  <a:off x="3379564" y="46434"/>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g:grpSp>
                          <wpg:grpSp>
                            <wpg:cNvPr id="20" name="Group 20"/>
                            <wpg:cNvGrpSpPr/>
                            <wpg:grpSpPr>
                              <a:xfrm>
                                <a:off x="115015" y="63546"/>
                                <a:ext cx="750363" cy="186686"/>
                                <a:chOff x="115015" y="63546"/>
                                <a:chExt cx="750363" cy="186686"/>
                              </a:xfrm>
                            </wpg:grpSpPr>
                            <wps:wsp>
                              <wps:cNvPr id="29" name="Heart 29"/>
                              <wps:cNvSpPr/>
                              <wps:spPr>
                                <a:xfrm>
                                  <a:off x="115015" y="63546"/>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30" name="Heart 30"/>
                              <wps:cNvSpPr/>
                              <wps:spPr>
                                <a:xfrm>
                                  <a:off x="353826" y="70212"/>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31" name="Heart 31"/>
                              <wps:cNvSpPr/>
                              <wps:spPr>
                                <a:xfrm>
                                  <a:off x="611366" y="70212"/>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g:grpSp>
                          <wpg:grpSp>
                            <wpg:cNvPr id="21" name="Group 21"/>
                            <wpg:cNvGrpSpPr/>
                            <wpg:grpSpPr>
                              <a:xfrm>
                                <a:off x="5692500" y="46434"/>
                                <a:ext cx="750363" cy="186686"/>
                                <a:chOff x="5692500" y="46434"/>
                                <a:chExt cx="750363" cy="186686"/>
                              </a:xfrm>
                            </wpg:grpSpPr>
                            <wps:wsp>
                              <wps:cNvPr id="26" name="Heart 26"/>
                              <wps:cNvSpPr/>
                              <wps:spPr>
                                <a:xfrm>
                                  <a:off x="5692500" y="46434"/>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27" name="Heart 27"/>
                              <wps:cNvSpPr/>
                              <wps:spPr>
                                <a:xfrm>
                                  <a:off x="5931311" y="53100"/>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s:wsp>
                              <wps:cNvPr id="28" name="Heart 28"/>
                              <wps:cNvSpPr/>
                              <wps:spPr>
                                <a:xfrm>
                                  <a:off x="6188851" y="53100"/>
                                  <a:ext cx="254012" cy="180020"/>
                                </a:xfrm>
                                <a:prstGeom prst="hear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7D2C" w:rsidRDefault="00E87D2C" w:rsidP="00ED2593">
                                    <w:pPr>
                                      <w:rPr>
                                        <w:rFonts w:eastAsia="Times New Roman"/>
                                      </w:rPr>
                                    </w:pPr>
                                  </w:p>
                                </w:txbxContent>
                              </wps:txbx>
                              <wps:bodyPr rtlCol="0" anchor="ctr"/>
                            </wps:wsp>
                          </wpg:grpSp>
                          <wps:wsp>
                            <wps:cNvPr id="22" name="TextBox 23"/>
                            <wps:cNvSpPr txBox="1"/>
                            <wps:spPr>
                              <a:xfrm>
                                <a:off x="3939084" y="0"/>
                                <a:ext cx="732830" cy="311650"/>
                              </a:xfrm>
                              <a:prstGeom prst="rect">
                                <a:avLst/>
                              </a:prstGeom>
                              <a:noFill/>
                            </wps:spPr>
                            <wps:txbx>
                              <w:txbxContent>
                                <w:p w:rsidR="00E87D2C" w:rsidRPr="00502C1B" w:rsidRDefault="00E87D2C" w:rsidP="00ED2593">
                                  <w:pPr>
                                    <w:pStyle w:val="NormalWeb"/>
                                    <w:spacing w:before="0" w:beforeAutospacing="0" w:after="0" w:afterAutospacing="0"/>
                                    <w:rPr>
                                      <w:sz w:val="18"/>
                                    </w:rPr>
                                  </w:pPr>
                                  <w:r w:rsidRPr="00502C1B">
                                    <w:rPr>
                                      <w:rFonts w:asciiTheme="minorHAnsi" w:hAnsi="Calibri" w:cstheme="minorBidi"/>
                                      <w:color w:val="000000" w:themeColor="text1"/>
                                      <w:kern w:val="24"/>
                                      <w:szCs w:val="36"/>
                                    </w:rPr>
                                    <w:t>Lives</w:t>
                                  </w:r>
                                </w:p>
                              </w:txbxContent>
                            </wps:txbx>
                            <wps:bodyPr wrap="square" rtlCol="0">
                              <a:noAutofit/>
                            </wps:bodyPr>
                          </wps:wsp>
                          <wps:wsp>
                            <wps:cNvPr id="23" name="Straight Arrow Connector 23"/>
                            <wps:cNvCnPr>
                              <a:stCxn id="22" idx="1"/>
                            </wps:cNvCnPr>
                            <wps:spPr>
                              <a:xfrm flipH="1" flipV="1">
                                <a:off x="3787435" y="129758"/>
                                <a:ext cx="151649" cy="260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 name="TextBox 25"/>
                            <wps:cNvSpPr txBox="1"/>
                            <wps:spPr>
                              <a:xfrm>
                                <a:off x="2082495" y="1"/>
                                <a:ext cx="711909" cy="428035"/>
                              </a:xfrm>
                              <a:prstGeom prst="rect">
                                <a:avLst/>
                              </a:prstGeom>
                              <a:noFill/>
                            </wps:spPr>
                            <wps:txbx>
                              <w:txbxContent>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b/>
                                      <w:bCs/>
                                      <w:color w:val="000000" w:themeColor="text1"/>
                                      <w:kern w:val="24"/>
                                      <w:sz w:val="16"/>
                                      <w:szCs w:val="21"/>
                                    </w:rPr>
                                    <w:t>Score</w:t>
                                  </w:r>
                                </w:p>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color w:val="000000" w:themeColor="text1"/>
                                      <w:kern w:val="24"/>
                                      <w:sz w:val="20"/>
                                      <w:szCs w:val="28"/>
                                    </w:rPr>
                                    <w:t>10</w:t>
                                  </w:r>
                                </w:p>
                              </w:txbxContent>
                            </wps:txbx>
                            <wps:bodyPr wrap="square" rtlCol="0">
                              <a:noAutofit/>
                            </wps:bodyPr>
                          </wps:wsp>
                          <wps:wsp>
                            <wps:cNvPr id="25" name="TextBox 26"/>
                            <wps:cNvSpPr txBox="1"/>
                            <wps:spPr>
                              <a:xfrm>
                                <a:off x="4947970" y="2"/>
                                <a:ext cx="639211" cy="370206"/>
                              </a:xfrm>
                              <a:prstGeom prst="rect">
                                <a:avLst/>
                              </a:prstGeom>
                              <a:noFill/>
                            </wps:spPr>
                            <wps:txbx>
                              <w:txbxContent>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b/>
                                      <w:bCs/>
                                      <w:color w:val="000000" w:themeColor="text1"/>
                                      <w:kern w:val="24"/>
                                      <w:sz w:val="16"/>
                                      <w:szCs w:val="21"/>
                                    </w:rPr>
                                    <w:t>Score</w:t>
                                  </w:r>
                                </w:p>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color w:val="000000" w:themeColor="text1"/>
                                      <w:kern w:val="24"/>
                                      <w:sz w:val="20"/>
                                      <w:szCs w:val="28"/>
                                    </w:rPr>
                                    <w:t>10</w:t>
                                  </w:r>
                                </w:p>
                              </w:txbxContent>
                            </wps:txbx>
                            <wps:bodyPr wrap="square" rtlCol="0">
                              <a:noAutofit/>
                            </wps:bodyPr>
                          </wps:wsp>
                        </wpg:grpSp>
                        <wps:wsp>
                          <wps:cNvPr id="5" name="Straight Arrow Connector 5"/>
                          <wps:cNvCnPr/>
                          <wps:spPr>
                            <a:xfrm flipV="1">
                              <a:off x="1920865" y="1368153"/>
                              <a:ext cx="761835" cy="21380"/>
                            </a:xfrm>
                            <a:prstGeom prst="straightConnector1">
                              <a:avLst/>
                            </a:prstGeom>
                            <a:ln w="76200">
                              <a:tailEnd type="triangle"/>
                            </a:ln>
                          </wps:spPr>
                          <wps:style>
                            <a:lnRef idx="3">
                              <a:schemeClr val="dk1"/>
                            </a:lnRef>
                            <a:fillRef idx="0">
                              <a:schemeClr val="dk1"/>
                            </a:fillRef>
                            <a:effectRef idx="2">
                              <a:schemeClr val="dk1"/>
                            </a:effectRef>
                            <a:fontRef idx="minor">
                              <a:schemeClr val="tx1"/>
                            </a:fontRef>
                          </wps:style>
                          <wps:bodyPr/>
                        </wps:wsp>
                        <wps:wsp>
                          <wps:cNvPr id="6" name="TextBox 7"/>
                          <wps:cNvSpPr txBox="1"/>
                          <wps:spPr>
                            <a:xfrm>
                              <a:off x="7651846" y="0"/>
                              <a:ext cx="729045" cy="370270"/>
                            </a:xfrm>
                            <a:prstGeom prst="rect">
                              <a:avLst/>
                            </a:prstGeom>
                            <a:noFill/>
                          </wps:spPr>
                          <wps:txbx>
                            <w:txbxContent>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b/>
                                    <w:bCs/>
                                    <w:color w:val="000000" w:themeColor="text1"/>
                                    <w:kern w:val="24"/>
                                    <w:sz w:val="16"/>
                                    <w:szCs w:val="21"/>
                                  </w:rPr>
                                  <w:t>Score</w:t>
                                </w:r>
                              </w:p>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color w:val="000000" w:themeColor="text1"/>
                                    <w:kern w:val="24"/>
                                    <w:sz w:val="20"/>
                                    <w:szCs w:val="28"/>
                                  </w:rPr>
                                  <w:t>10</w:t>
                                </w:r>
                              </w:p>
                            </w:txbxContent>
                          </wps:txbx>
                          <wps:bodyPr wrap="square" rtlCol="0">
                            <a:noAutofit/>
                          </wps:bodyPr>
                        </wps:wsp>
                      </wpg:grpSp>
                    </wpg:wgp>
                  </a:graphicData>
                </a:graphic>
              </wp:anchor>
            </w:drawing>
          </mc:Choice>
          <mc:Fallback>
            <w:pict>
              <v:group id="Group 266" o:spid="_x0000_s1026" style="position:absolute;left:0;text-align:left;margin-left:-46.2pt;margin-top:37.3pt;width:545.75pt;height:506.65pt;z-index:251661312" coordsize="69310,643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">
                <v:group id="Group 5" o:spid="_x0000_s1027" style="position:absolute;width:69310;height:41992" coordsize="84337,5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028" style="position:absolute;left:737;width:83600;height:50427" coordorigin="737" coordsize="83600,5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029" style="position:absolute;left:737;top:1221;width:83600;height:49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IlsYA&#10;AADcAAAADwAAAGRycy9kb3ducmV2LnhtbESPQWvCQBSE7wX/w/KE3urGSIyNrqKC4KGF1Lb3Z/Y1&#10;Cc2+Ddmtif76bkHocZiZb5jVZjCNuFDnassKppMIBHFhdc2lgo/3w9MChPPIGhvLpOBKDjbr0cMK&#10;M217fqPLyZciQNhlqKDyvs2kdEVFBt3EtsTB+7KdQR9kV0rdYR/gppFxFM2lwZrDQoUt7Ssqvk8/&#10;RsF8dis/X5okzusp79J8kZrn17NSj+NhuwThafD/4Xv7qB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IlsYAAADcAAAADwAAAAAAAAAAAAAAAACYAgAAZHJz&#10;L2Rvd25yZXYueG1sUEsFBgAAAAAEAAQA9QAAAIsDAAAAAA==&#10;" fillcolor="#f2f2f2" strokecolor="windowText" strokeweight="2pt">
                      <v:textbox>
                        <w:txbxContent>
                          <w:p w:rsidR="00E87D2C" w:rsidRDefault="00E87D2C" w:rsidP="00DF395C">
                            <w:pPr>
                              <w:rPr>
                                <w:rFonts w:eastAsia="Times New Roman"/>
                              </w:rPr>
                            </w:pPr>
                          </w:p>
                        </w:txbxContent>
                      </v:textbox>
                    </v:rect>
                    <v:rect id="Rectangle 206" o:spid="_x0000_s1030" style="position:absolute;left:28820;top:5782;width:27284;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blsQA&#10;AADcAAAADwAAAGRycy9kb3ducmV2LnhtbESPwWrDMBBE74X8g9hALyaR64NpnSghBArB5FI3l94W&#10;ayObWCtjKbbz91Wg0OMwO292tvvZdmKkwbeOFbytUxDEtdMtGwWX78/VOwgfkDV2jknBgzzsd4uX&#10;LRbaTfxFYxWMiBD2BSpoQugLKX3dkEW/dj1x9K5usBiiHIzUA04RbjuZpWkuLbYcGxrs6dhQfavu&#10;Nr6RyMvpMVayNDf86M/jVCY/RqnX5XzYgAg0h//jv/RJK8jSHJ5jIgH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G5bEAAAA3AAAAA8AAAAAAAAAAAAAAAAAmAIAAGRycy9k&#10;b3ducmV2LnhtbFBLBQYAAAAABAAEAPUAAACJAwAAAAA=&#10;" fillcolor="window" strokecolor="windowText" strokeweight="2pt">
                      <v:textbox>
                        <w:txbxContent>
                          <w:p w:rsidR="00E87D2C" w:rsidRDefault="00E87D2C" w:rsidP="00DF395C">
                            <w:pPr>
                              <w:rPr>
                                <w:rFonts w:eastAsia="Times New Roman"/>
                              </w:rPr>
                            </w:pPr>
                          </w:p>
                        </w:txbxContent>
                      </v:textbox>
                    </v:rect>
                    <v:rect id="Rectangle 207" o:spid="_x0000_s1031" style="position:absolute;left:28820;top:204;width:27284;height:5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cq8UA&#10;AADcAAAADwAAAGRycy9kb3ducmV2LnhtbESPQWvCQBSE70L/w/IK3sxGKVpSVwliizk2KZTeXrKv&#10;SWr2bchuY/z3bkHocZiZb5jtfjKdGGlwrWUFyygGQVxZ3XKt4KN4XTyDcB5ZY2eZFFzJwX73MNti&#10;ou2F32nMfS0ChF2CChrv+0RKVzVk0EW2Jw7etx0M+iCHWuoBLwFuOrmK47U02HJYaLCnQ0PVOf81&#10;Clw5ZsW1Tz9/vlxVpkc2xVP2ptT8cUpfQHia/H/43j5pBat4A3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tyrxQAAANwAAAAPAAAAAAAAAAAAAAAAAJgCAABkcnMv&#10;ZG93bnJldi54bWxQSwUGAAAAAAQABAD1AAAAigMAAAAA&#10;" filled="f" stroked="f" strokeweight="2pt">
                      <v:textbox>
                        <w:txbxContent>
                          <w:p w:rsidR="00E87D2C" w:rsidRDefault="00E87D2C" w:rsidP="00DF395C">
                            <w:pPr>
                              <w:rPr>
                                <w:rFonts w:eastAsia="Times New Roman"/>
                              </w:rPr>
                            </w:pPr>
                          </w:p>
                        </w:txbxContent>
                      </v:textbox>
                    </v:rect>
                    <v:group id="Group 208" o:spid="_x0000_s1032" style="position:absolute;left:737;width:83600;height:50427" coordorigin="737" coordsize="83600,5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09" o:spid="_x0000_s1033" style="position:absolute;left:28820;top:27954;width:27284;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P5MQA&#10;AADcAAAADwAAAGRycy9kb3ducmV2LnhtbESPwWrDMBBE74H+g9hCLyaR60OJ3cihFAoh5FLXl9wW&#10;aysbWytjqbbz91Gh0OMwO292DsfVDmKmyXeOFTzvUhDEjdMdGwX118d2D8IHZI2DY1JwIw/H8mFz&#10;wEK7hT9proIREcK+QAVtCGMhpW9asuh3biSO3rebLIYoJyP1hEuE20FmafoiLXYcG1oc6b2lpq9+&#10;bHwjkfXpNlfybHrMx8u8nJOrUerpcX17BRFoDf/Hf+mTVpClOfyOiQS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j+TEAAAA3AAAAA8AAAAAAAAAAAAAAAAAmAIAAGRycy9k&#10;b3ducmV2LnhtbFBLBQYAAAAABAAEAPUAAACJAwAAAAA=&#10;" fillcolor="window" strokecolor="windowText" strokeweight="2pt">
                        <v:textbox>
                          <w:txbxContent>
                            <w:p w:rsidR="00E87D2C" w:rsidRDefault="00E87D2C" w:rsidP="00DF395C">
                              <w:pPr>
                                <w:rPr>
                                  <w:rFonts w:eastAsia="Times New Roman"/>
                                </w:rPr>
                              </w:pPr>
                            </w:p>
                          </w:txbxContent>
                        </v:textbox>
                      </v:rect>
                      <v:rect id="Rectangle 210" o:spid="_x0000_s1034" style="position:absolute;left:737;top:28040;width:27284;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pMQA&#10;AADcAAAADwAAAGRycy9kb3ducmV2LnhtbESPwWrCQBCG7wXfYZmCF9GNHoqmrlKEgoiXRi/ehux0&#10;E8zOhuw2iW/vHIQeh3/+b77Z7kffqJ66WAc2sFxkoIjLYGt2Bq6X7/kaVEzIFpvAZOBBEfa7ydsW&#10;cxsG/qG+SE4JhGOOBqqU2lzrWFbkMS5CSyzZb+g8Jhk7p22Hg8B9o1dZ9qE91iwXKmzpUFF5L/68&#10;aMz09fjoC31yd9y05344zW7OmOn7+PUJKtGY/pdf7aM1sFqKvjwjBN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sKTEAAAA3AAAAA8AAAAAAAAAAAAAAAAAmAIAAGRycy9k&#10;b3ducmV2LnhtbFBLBQYAAAAABAAEAPUAAACJAwAAAAA=&#10;" fillcolor="window" strokecolor="windowText" strokeweight="2pt">
                        <v:textbox>
                          <w:txbxContent>
                            <w:p w:rsidR="00E87D2C" w:rsidRDefault="00E87D2C" w:rsidP="00DF395C">
                              <w:pPr>
                                <w:rPr>
                                  <w:rFonts w:eastAsia="Times New Roman"/>
                                </w:rPr>
                              </w:pPr>
                            </w:p>
                          </w:txbxContent>
                        </v:textbox>
                      </v:rect>
                      <v:rect id="Rectangle 211" o:spid="_x0000_s1035" style="position:absolute;left:737;top:5782;width:27284;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VP8QA&#10;AADcAAAADwAAAGRycy9kb3ducmV2LnhtbESPzWrDMBCE74G+g9hCLyaR7UNJnSimBAoh5FI3l94W&#10;ayubWCtjKf55+6hQ6HGYnW929uVsOzHS4FvHCrJNCoK4drplo+D69bHegvABWWPnmBQs5KE8PK32&#10;WGg38SeNVTAiQtgXqKAJoS+k9HVDFv3G9cTR+3GDxRDlYKQecIpw28k8TV+lxZZjQ4M9HRuqb9Xd&#10;xjcSeT0tYyXP5oZv/WWczsm3UerleX7fgQg0h//jv/RJK8izDH7HRAL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FT/EAAAA3AAAAA8AAAAAAAAAAAAAAAAAmAIAAGRycy9k&#10;b3ducmV2LnhtbFBLBQYAAAAABAAEAPUAAACJAwAAAAA=&#10;" fillcolor="window" strokecolor="windowText" strokeweight="2pt">
                        <v:textbox>
                          <w:txbxContent>
                            <w:p w:rsidR="00E87D2C" w:rsidRDefault="00E87D2C" w:rsidP="00DF395C">
                              <w:pPr>
                                <w:rPr>
                                  <w:rFonts w:eastAsia="Times New Roman"/>
                                </w:rPr>
                              </w:pPr>
                            </w:p>
                          </w:txbxContent>
                        </v:textbox>
                      </v:rect>
                      <v:rect id="Rectangle 212" o:spid="_x0000_s1036" style="position:absolute;left:737;top:21623;width:27284;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LSMQA&#10;AADcAAAADwAAAGRycy9kb3ducmV2LnhtbESPwWrDMBBE74H+g9hCLyaR7UNJnSimBArB5FI3l94W&#10;ayubWCtjKbbz91Gh0OMwO2929uViezHR6DvHCrJNCoK4cbpjo+Dy9bHegvABWWPvmBTcyUN5eFrt&#10;sdBu5k+a6mBEhLAvUEEbwlBI6ZuWLPqNG4ij9+NGiyHK0Ug94hzhtpd5mr5Kix3HhhYHOrbUXOub&#10;jW8k8nK6T7WszBXfhvM0V8m3UerleXnfgQi0hP/jv/RJK8izHH7HRALI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i0jEAAAA3AAAAA8AAAAAAAAAAAAAAAAAmAIAAGRycy9k&#10;b3ducmV2LnhtbFBLBQYAAAAABAAEAPUAAACJAwAAAAA=&#10;" fillcolor="window" strokecolor="windowText" strokeweight="2pt">
                        <v:textbox>
                          <w:txbxContent>
                            <w:p w:rsidR="00E87D2C" w:rsidRPr="00DF395C" w:rsidRDefault="00E87D2C" w:rsidP="00DF395C">
                              <w:pPr>
                                <w:pStyle w:val="NormalWeb"/>
                                <w:spacing w:before="0" w:beforeAutospacing="0" w:after="0" w:afterAutospacing="0"/>
                                <w:jc w:val="center"/>
                                <w:rPr>
                                  <w:sz w:val="20"/>
                                </w:rPr>
                              </w:pPr>
                              <w:r w:rsidRPr="00DF395C">
                                <w:rPr>
                                  <w:rFonts w:asciiTheme="minorHAnsi" w:hAnsi="Calibri" w:cstheme="minorBidi"/>
                                  <w:b/>
                                  <w:bCs/>
                                  <w:color w:val="000000" w:themeColor="text1"/>
                                  <w:kern w:val="24"/>
                                  <w:sz w:val="16"/>
                                  <w:szCs w:val="20"/>
                                </w:rPr>
                                <w:t>Here is a simple spaceship, and in the window you are to type in your answers to allow you to shoot your enemies</w:t>
                              </w:r>
                            </w:p>
                          </w:txbxContent>
                        </v:textbox>
                      </v:rect>
                      <v:rect id="Rectangle 213" o:spid="_x0000_s1037" style="position:absolute;left:28820;top:21623;width:27284;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u08QA&#10;AADcAAAADwAAAGRycy9kb3ducmV2LnhtbESPQYvCMBCF78L+hzALXmRNVZDdapRlQRDxYu1lb0Mz&#10;psVmUprY1n9vBMHj48373rz1drC16Kj1lWMFs2kCgrhwumKjID/vvr5B+ICssXZMCu7kYbv5GK0x&#10;1a7nE3VZMCJC2KeooAyhSaX0RUkW/dQ1xNG7uNZiiLI1UrfYR7it5TxJltJixbGhxIb+Siqu2c3G&#10;NyYy39+7TB7MFX+aY9cfJv9GqfHn8LsCEWgI7+NXeq8VzGcLeI6JB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tPEAAAA3AAAAA8AAAAAAAAAAAAAAAAAmAIAAGRycy9k&#10;b3ducmV2LnhtbFBLBQYAAAAABAAEAPUAAACJAwAAAAA=&#10;" fillcolor="window" strokecolor="windowText" strokeweight="2pt">
                        <v:textbox>
                          <w:txbxContent>
                            <w:p w:rsidR="00E87D2C" w:rsidRPr="00DF395C" w:rsidRDefault="00E87D2C" w:rsidP="00DF395C">
                              <w:pPr>
                                <w:pStyle w:val="NormalWeb"/>
                                <w:spacing w:before="0" w:beforeAutospacing="0" w:after="0" w:afterAutospacing="0"/>
                                <w:jc w:val="center"/>
                                <w:rPr>
                                  <w:sz w:val="20"/>
                                </w:rPr>
                              </w:pPr>
                              <w:r w:rsidRPr="00DF395C">
                                <w:rPr>
                                  <w:rFonts w:asciiTheme="minorHAnsi" w:hAnsi="Calibri" w:cstheme="minorBidi"/>
                                  <w:b/>
                                  <w:bCs/>
                                  <w:color w:val="000000" w:themeColor="text1"/>
                                  <w:kern w:val="24"/>
                                  <w:sz w:val="16"/>
                                  <w:szCs w:val="20"/>
                                </w:rPr>
                                <w:t>When the enemy comes forward, in order to shoot you are to enter the answer into your spaceship</w:t>
                              </w:r>
                            </w:p>
                          </w:txbxContent>
                        </v:textbox>
                      </v:rect>
                      <v:rect id="Rectangle 214" o:spid="_x0000_s1038" style="position:absolute;left:56982;top:5782;width:27284;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2p8QA&#10;AADcAAAADwAAAGRycy9kb3ducmV2LnhtbESPQYvCMBCF78L+hzALXmRNFZHdapRlQRDxYu1lb0Mz&#10;psVmUprY1n9vBMHj48373rz1drC16Kj1lWMFs2kCgrhwumKjID/vvr5B+ICssXZMCu7kYbv5GK0x&#10;1a7nE3VZMCJC2KeooAyhSaX0RUkW/dQ1xNG7uNZiiLI1UrfYR7it5TxJltJixbGhxIb+Siqu2c3G&#10;NyYy39+7TB7MFX+aY9cfJv9GqfHn8LsCEWgI7+NXeq8VzGcLeI6JB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tqfEAAAA3AAAAA8AAAAAAAAAAAAAAAAAmAIAAGRycy9k&#10;b3ducmV2LnhtbFBLBQYAAAAABAAEAPUAAACJAwAAAAA=&#10;" fillcolor="window" strokecolor="windowText" strokeweight="2pt">
                        <v:textbox>
                          <w:txbxContent>
                            <w:p w:rsidR="00E87D2C" w:rsidRDefault="00E87D2C" w:rsidP="00DF395C">
                              <w:pPr>
                                <w:rPr>
                                  <w:rFonts w:eastAsia="Times New Roman"/>
                                </w:rPr>
                              </w:pPr>
                            </w:p>
                          </w:txbxContent>
                        </v:textbox>
                      </v:rect>
                      <v:rect id="Rectangle 215" o:spid="_x0000_s1039" style="position:absolute;left:56982;top:21623;width:27284;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TPMQA&#10;AADcAAAADwAAAGRycy9kb3ducmV2LnhtbESPQYvCMBCF78L+hzALXmRNFZTdapRlQRDxYu1lb0Mz&#10;psVmUprY1n9vBMHj48373rz1drC16Kj1lWMFs2kCgrhwumKjID/vvr5B+ICssXZMCu7kYbv5GK0x&#10;1a7nE3VZMCJC2KeooAyhSaX0RUkW/dQ1xNG7uNZiiLI1UrfYR7it5TxJltJixbGhxIb+Siqu2c3G&#10;NyYy39+7TB7MFX+aY9cfJv9GqfHn8LsCEWgI7+NXeq8VzGcLeI6JB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EzzEAAAA3AAAAA8AAAAAAAAAAAAAAAAAmAIAAGRycy9k&#10;b3ducmV2LnhtbFBLBQYAAAAABAAEAPUAAACJAwAAAAA=&#10;" fillcolor="window" strokecolor="windowText" strokeweight="2pt">
                        <v:textbox>
                          <w:txbxContent>
                            <w:p w:rsidR="00E87D2C" w:rsidRPr="00DF395C" w:rsidRDefault="00E87D2C" w:rsidP="00DF395C">
                              <w:pPr>
                                <w:pStyle w:val="NormalWeb"/>
                                <w:spacing w:before="0" w:beforeAutospacing="0" w:after="0" w:afterAutospacing="0"/>
                                <w:jc w:val="center"/>
                                <w:rPr>
                                  <w:sz w:val="22"/>
                                </w:rPr>
                              </w:pPr>
                              <w:r w:rsidRPr="00DF395C">
                                <w:rPr>
                                  <w:rFonts w:asciiTheme="minorHAnsi" w:hAnsi="Calibri" w:cstheme="minorBidi"/>
                                  <w:b/>
                                  <w:bCs/>
                                  <w:color w:val="000000" w:themeColor="text1"/>
                                  <w:kern w:val="24"/>
                                  <w:sz w:val="18"/>
                                  <w:szCs w:val="20"/>
                                </w:rPr>
                                <w:t xml:space="preserve">When you type in the correct answer (e.g. 6) the spaceship allows you to shoot </w:t>
                              </w:r>
                            </w:p>
                          </w:txbxContent>
                        </v:textbox>
                      </v:rect>
                      <v:rect id="Rectangle 216" o:spid="_x0000_s1040" style="position:absolute;left:737;top:43796;width:27284;height:6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NS8QA&#10;AADcAAAADwAAAGRycy9kb3ducmV2LnhtbESPQYvCMBCF78L+hzCCF1lTPYhbTYssCCJ7sevF29CM&#10;abGZlCa29d+bBWGPjzfve/N2+Wgb0VPna8cKlosEBHHpdM1GweX38LkB4QOyxsYxKXiShzz7mOww&#10;1W7gM/VFMCJC2KeooAqhTaX0ZUUW/cK1xNG7uc5iiLIzUnc4RLht5CpJ1tJizbGhwpa+KyrvxcPG&#10;N+bycnz2hTyZO361P/1wml+NUrPpuN+CCDSG/+N3+qgVrJZr+BsTCS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jUvEAAAA3AAAAA8AAAAAAAAAAAAAAAAAmAIAAGRycy9k&#10;b3ducmV2LnhtbFBLBQYAAAAABAAEAPUAAACJAwAAAAA=&#10;" fillcolor="window" strokecolor="windowText" strokeweight="2pt">
                        <v:textbox>
                          <w:txbxContent>
                            <w:p w:rsidR="00E87D2C" w:rsidRPr="00DF395C" w:rsidRDefault="00E87D2C" w:rsidP="00DF395C">
                              <w:pPr>
                                <w:pStyle w:val="NormalWeb"/>
                                <w:spacing w:before="0" w:beforeAutospacing="0" w:after="0" w:afterAutospacing="0"/>
                                <w:jc w:val="center"/>
                              </w:pPr>
                              <w:r w:rsidRPr="00DF395C">
                                <w:rPr>
                                  <w:rFonts w:asciiTheme="minorHAnsi" w:hAnsi="Calibri" w:cstheme="minorBidi"/>
                                  <w:b/>
                                  <w:bCs/>
                                  <w:color w:val="000000" w:themeColor="text1"/>
                                  <w:kern w:val="24"/>
                                  <w:sz w:val="20"/>
                                  <w:szCs w:val="20"/>
                                </w:rPr>
                                <w:t>Once you have shot your enemy will blow up/die and your score will increase</w:t>
                              </w:r>
                            </w:p>
                          </w:txbxContent>
                        </v:textbox>
                      </v:rect>
                      <v:rect id="Rectangle 217" o:spid="_x0000_s1041" style="position:absolute;left:28820;top:43796;width:27284;height:6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o0MQA&#10;AADcAAAADwAAAGRycy9kb3ducmV2LnhtbESPQYvCMBCF78L+hzALXmRN9aC71SjLgiDixdrL3oZm&#10;TIvNpDSxrf/eCILHx5v3vXnr7WBr0VHrK8cKZtMEBHHhdMVGQX7efX2D8AFZY+2YFNzJw3bzMVpj&#10;ql3PJ+qyYESEsE9RQRlCk0rpi5Is+qlriKN3ca3FEGVrpG6xj3Bby3mSLKTFimNDiQ39lVRcs5uN&#10;b0xkvr93mTyYK/40x64/TP6NUuPP4XcFItAQ3sev9F4rmM+W8BwTC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KNDEAAAA3AAAAA8AAAAAAAAAAAAAAAAAmAIAAGRycy9k&#10;b3ducmV2LnhtbFBLBQYAAAAABAAEAPUAAACJAwAAAAA=&#10;" fillcolor="window" strokecolor="windowText" strokeweight="2pt">
                        <v:textbox>
                          <w:txbxContent>
                            <w:p w:rsidR="00E87D2C" w:rsidRPr="00DF395C" w:rsidRDefault="00E87D2C" w:rsidP="00DF395C">
                              <w:pPr>
                                <w:pStyle w:val="NormalWeb"/>
                                <w:spacing w:before="0" w:beforeAutospacing="0" w:after="0" w:afterAutospacing="0"/>
                                <w:jc w:val="center"/>
                                <w:rPr>
                                  <w:sz w:val="22"/>
                                </w:rPr>
                              </w:pPr>
                              <w:r w:rsidRPr="00DF395C">
                                <w:rPr>
                                  <w:rFonts w:asciiTheme="minorHAnsi" w:hAnsi="Calibri" w:cstheme="minorBidi"/>
                                  <w:b/>
                                  <w:bCs/>
                                  <w:color w:val="000000" w:themeColor="text1"/>
                                  <w:kern w:val="24"/>
                                  <w:sz w:val="18"/>
                                  <w:szCs w:val="20"/>
                                </w:rPr>
                                <w:t xml:space="preserve">However, if you type in the wrong answer or waste time, the enemy will get closer and closer to you </w:t>
                              </w:r>
                            </w:p>
                          </w:txbxContent>
                        </v:textbox>
                      </v:rect>
                      <v:rect id="Rectangle 218" o:spid="_x0000_s1042" style="position:absolute;left:57053;top:28104;width:27284;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8osQA&#10;AADcAAAADwAAAGRycy9kb3ducmV2LnhtbESPwWrCQBCG7wXfYZmCF9GNHoqmrlKEgoiXRi/ehux0&#10;E8zOhuw2iW/vHIQeh3/+b77Z7kffqJ66WAc2sFxkoIjLYGt2Bq6X7/kaVEzIFpvAZOBBEfa7ydsW&#10;cxsG/qG+SE4JhGOOBqqU2lzrWFbkMS5CSyzZb+g8Jhk7p22Hg8B9o1dZ9qE91iwXKmzpUFF5L/68&#10;aMz09fjoC31yd9y05344zW7OmOn7+PUJKtGY/pdf7aM1sFqKrTwjBN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vKLEAAAA3AAAAA8AAAAAAAAAAAAAAAAAmAIAAGRycy9k&#10;b3ducmV2LnhtbFBLBQYAAAAABAAEAPUAAACJAwAAAAA=&#10;" fillcolor="window" strokecolor="windowText" strokeweight="2pt">
                        <v:textbox>
                          <w:txbxContent>
                            <w:p w:rsidR="00E87D2C" w:rsidRDefault="00E87D2C" w:rsidP="00DF395C">
                              <w:pPr>
                                <w:pStyle w:val="NormalWeb"/>
                                <w:spacing w:before="0" w:beforeAutospacing="0" w:after="0" w:afterAutospacing="0"/>
                                <w:jc w:val="center"/>
                              </w:pPr>
                              <w:r>
                                <w:rPr>
                                  <w:rFonts w:asciiTheme="minorHAnsi" w:hAnsi="Calibri" w:cstheme="minorBidi"/>
                                  <w:b/>
                                  <w:bCs/>
                                  <w:color w:val="000000" w:themeColor="text1"/>
                                  <w:kern w:val="24"/>
                                  <w:sz w:val="48"/>
                                  <w:szCs w:val="48"/>
                                </w:rPr>
                                <w:t xml:space="preserve"> </w:t>
                              </w:r>
                            </w:p>
                          </w:txbxContent>
                        </v:textbox>
                      </v:rect>
                      <v:rect id="Rectangle 219" o:spid="_x0000_s1043" style="position:absolute;left:57053;top:43946;width:27284;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ZOcQA&#10;AADcAAAADwAAAGRycy9kb3ducmV2LnhtbESPQYvCMBCF7wv+hzCCF1lTPcjaNRVZEET2YvXibWjG&#10;tLSZlCbb1n+/EQSPjzfve/O2u9E2oqfOV44VLBcJCOLC6YqNguvl8PkFwgdkjY1jUvAgD7ts8rHF&#10;VLuBz9TnwYgIYZ+igjKENpXSFyVZ9AvXEkfv7jqLIcrOSN3hEOG2kaskWUuLFceGElv6Kamo8z8b&#10;35jL6/HR5/Jkaty0v/1wmt+MUrPpuP8GEWgM7+NX+qgVrJYbeI6JB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GTnEAAAA3AAAAA8AAAAAAAAAAAAAAAAAmAIAAGRycy9k&#10;b3ducmV2LnhtbFBLBQYAAAAABAAEAPUAAACJAwAAAAA=&#10;" fillcolor="window" strokecolor="windowText" strokeweight="2pt">
                        <v:textbox>
                          <w:txbxContent>
                            <w:p w:rsidR="00E87D2C" w:rsidRPr="00DF395C" w:rsidRDefault="00E87D2C" w:rsidP="00DF395C">
                              <w:pPr>
                                <w:pStyle w:val="NormalWeb"/>
                                <w:spacing w:before="0" w:beforeAutospacing="0" w:after="0" w:afterAutospacing="0"/>
                                <w:jc w:val="center"/>
                                <w:rPr>
                                  <w:sz w:val="22"/>
                                </w:rPr>
                              </w:pPr>
                              <w:r w:rsidRPr="00DF395C">
                                <w:rPr>
                                  <w:rFonts w:asciiTheme="minorHAnsi" w:hAnsi="Calibri" w:cstheme="minorBidi"/>
                                  <w:b/>
                                  <w:bCs/>
                                  <w:color w:val="000000" w:themeColor="text1"/>
                                  <w:kern w:val="24"/>
                                  <w:sz w:val="14"/>
                                  <w:szCs w:val="16"/>
                                </w:rPr>
                                <w:t xml:space="preserve">If the enemy is close to you and manages to touch you, you will blow up and a life will be taken away and also lose points, and so a new enemy will appear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 o:spid="_x0000_s1044" type="#_x0000_t75" alt="http://etc-mysitemyway.s3.amazonaws.com/icons/legacy-previews/icons-256/magic-marker-icons-business/115116-magic-marker-icon-business-spaceship.png" style="position:absolute;left:7515;top:8211;width:13729;height:13729;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Gli6AAAA3AAAAA8AAABkcnMvZG93bnJldi54bWxET0sKwjAQ3QveIYzgTlMrqFSjiCC484vr&#10;sRnbYjMpSdR6e7MQXD7ef7FqTS1e5HxlWcFomIAgzq2uuFBwOW8HMxA+IGusLZOCD3lYLbudBWba&#10;vvlIr1MoRAxhn6GCMoQmk9LnJRn0Q9sQR+5uncEQoSukdviO4aaWaZJMpMGKY0OJDW1Kyh+np1Hg&#10;/f6A6bWVZhz0/pY7mh5npFS/167nIAK14S/+uXdaQZrG+fFMPAJy+Q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baUaWLoAAADcAAAADwAAAAAAAAAAAAAAAACfAgAAZHJzL2Rv&#10;d25yZXYueG1sUEsFBgAAAAAEAAQA9wAAAIYDAAAAAA==&#10;">
                        <v:imagedata r:id="rId14" o:title="115116-magic-marker-icon-business-spaceship"/>
                      </v:shape>
                      <v:shape id="Picture 221" o:spid="_x0000_s1045" type="#_x0000_t75" alt="http://etc-mysitemyway.s3.amazonaws.com/icons/legacy-previews/icons-256/magic-marker-icons-business/115116-magic-marker-icon-business-spaceship.png" style="position:absolute;left:28888;top:10601;width:8949;height:8950;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Gu/GAAAA3AAAAA8AAABkcnMvZG93bnJldi54bWxEj81qwzAQhO+FvoPYQm+NHENDcC2HxiSl&#10;7SXkB3LdWlvbxFoZSU3st48KgRyHmfmGyReD6cSZnG8tK5hOEhDEldUt1woO+/XLHIQPyBo7y6Rg&#10;JA+L4vEhx0zbC2/pvAu1iBD2GSpoQugzKX3VkEE/sT1x9H6tMxiidLXUDi8RbjqZJslMGmw5LjTY&#10;U9lQddr9GQXHr++V/3CvP6duHJeb5bE8bMpSqeen4f0NRKAh3MO39qdWkKZT+D8Tj4As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Ia78YAAADcAAAADwAAAAAAAAAAAAAA&#10;AACfAgAAZHJzL2Rvd25yZXYueG1sUEsFBgAAAAAEAAQA9wAAAJIDAAAAAA==&#10;">
                        <v:imagedata r:id="rId15" o:title="115116-magic-marker-icon-business-spaceship"/>
                      </v:shape>
                      <v:group id="Group 222" o:spid="_x0000_s1046" style="position:absolute;left:45398;top:9061;width:10068;height:9032" coordorigin="45398,9061" coordsize="10068,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Picture 223" o:spid="_x0000_s1047" type="#_x0000_t75" alt="http://www.how-to-draw-funny-cartoons.com/image-files/cartoon-spaceship-3.jpg" style="position:absolute;left:45398;top:9061;width:10068;height:9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HiTBAAAA3AAAAA8AAABkcnMvZG93bnJldi54bWxEj0GLwjAUhO8L/ofwBG9ragVZqlFUEMWL&#10;bvXg8dE822LzUppo6783guBxmJlvmNmiM5V4UONKywpGwwgEcWZ1ybmC82nz+wfCeWSNlWVS8CQH&#10;i3nvZ4aJti3/0yP1uQgQdgkqKLyvEyldVpBBN7Q1cfCutjHog2xyqRtsA9xUMo6iiTRYclgosKZ1&#10;QdktvRsFujyvs705xlfdbVPmg21X/qLUoN8tpyA8df4b/rR3WkEcj+F9JhwB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THiTBAAAA3AAAAA8AAAAAAAAAAAAAAAAAnwIA&#10;AGRycy9kb3ducmV2LnhtbFBLBQYAAAAABAAEAPcAAACNAwAAAAA=&#10;">
                          <v:imagedata r:id="rId16" o:title="cartoon-spaceship-3"/>
                        </v:shape>
                        <v:shapetype id="_x0000_t202" coordsize="21600,21600" o:spt="202" path="m,l,21600r21600,l21600,xe">
                          <v:stroke joinstyle="miter"/>
                          <v:path gradientshapeok="t" o:connecttype="rect"/>
                        </v:shapetype>
                        <v:shape id="TextBox 67" o:spid="_x0000_s1048" type="#_x0000_t202" style="position:absolute;left:48305;top:10083;width:576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18"/>
                                  </w:rPr>
                                  <w:t>4+2</w:t>
                                </w:r>
                              </w:p>
                            </w:txbxContent>
                          </v:textbox>
                        </v:shape>
                      </v:group>
                      <v:shape id="Picture 225" o:spid="_x0000_s1049" type="#_x0000_t75" alt="http://www.how-to-draw-funny-cartoons.com/image-files/cartoon-spaceship-3.jpg" style="position:absolute;left:39541;top:31879;width:10068;height:9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2I8vBAAAA3AAAAA8AAABkcnMvZG93bnJldi54bWxEj0GLwjAUhO8L/ofwBG9rakFZqlFUEMWL&#10;bvXg8dE822LzUppo6783guBxmJlvmNmiM5V4UONKywpGwwgEcWZ1ybmC82nz+wfCeWSNlWVS8CQH&#10;i3nvZ4aJti3/0yP1uQgQdgkqKLyvEyldVpBBN7Q1cfCutjHog2xyqRtsA9xUMo6iiTRYclgosKZ1&#10;QdktvRsFujyvs705xlfdbVPmg21X/qLUoN8tpyA8df4b/rR3WkEcj+F9JhwB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2I8vBAAAA3AAAAA8AAAAAAAAAAAAAAAAAnwIA&#10;AGRycy9kb3ducmV2LnhtbFBLBQYAAAAABAAEAPcAAACNAwAAAAA=&#10;">
                        <v:imagedata r:id="rId16" o:title="cartoon-spaceship-3"/>
                      </v:shape>
                      <v:group id="Group 226" o:spid="_x0000_s1050" style="position:absolute;left:72587;top:9485;width:10280;height:9978" coordorigin="72587,9485" coordsize="10068,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Picture 227" o:spid="_x0000_s1051" type="#_x0000_t75" alt="http://www.how-to-draw-funny-cartoons.com/image-files/cartoon-spaceship-3.jpg" style="position:absolute;left:72587;top:9485;width:10068;height:9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JU/EAAAA3AAAAA8AAABkcnMvZG93bnJldi54bWxEj8FqwzAQRO+B/oPYQm6xHAfq4EYJpVDI&#10;KZA0hR4XayO5sVZGUmPn76tCocdhZt4wm93kenGjEDvPCpZFCYK49bpjo+D8/rZYg4gJWWPvmRTc&#10;KcJu+zDbYKP9yEe6nZIRGcKxQQU2paGRMraWHMbCD8TZu/jgMGUZjNQBxwx3vazK8kk67DgvWBzo&#10;1VJ7PX07BYcV7v3y83i29Ye5jFcZ1uarVmr+OL08g0g0pf/wX3uvFVRVDb9n8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gJU/EAAAA3AAAAA8AAAAAAAAAAAAAAAAA&#10;nwIAAGRycy9kb3ducmV2LnhtbFBLBQYAAAAABAAEAPcAAACQAwAAAAA=&#10;">
                          <v:imagedata r:id="rId17" o:title="cartoon-spaceship-3"/>
                        </v:shape>
                        <v:shape id="TextBox 65" o:spid="_x0000_s1052" type="#_x0000_t202" style="position:absolute;left:75493;top:10508;width:5764;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18"/>
                                  </w:rPr>
                                  <w:t>4+2</w:t>
                                </w:r>
                              </w:p>
                            </w:txbxContent>
                          </v:textbox>
                        </v:shape>
                      </v:group>
                      <v:group id="Group 229" o:spid="_x0000_s1053" style="position:absolute;left:55844;top:8519;width:14380;height:14379" coordorigin="55844,8519" coordsize="14379,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230" o:spid="_x0000_s1054" type="#_x0000_t75" alt="http://etc-mysitemyway.s3.amazonaws.com/icons/legacy-previews/icons-256/magic-marker-icons-business/115116-magic-marker-icon-business-spaceship.png" style="position:absolute;left:55844;top:8519;width:14380;height:14379;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jIW6AAAA3AAAAA8AAABkcnMvZG93bnJldi54bWxET0sKwjAQ3QveIYzgTlMrqFSjiCC484vr&#10;sRnbYjMpSdR6e7MQXD7ef7FqTS1e5HxlWcFomIAgzq2uuFBwOW8HMxA+IGusLZOCD3lYLbudBWba&#10;vvlIr1MoRAxhn6GCMoQmk9LnJRn0Q9sQR+5uncEQoSukdviO4aaWaZJMpMGKY0OJDW1Kyh+np1Hg&#10;/f6A6bWVZhz0/pY7mh5npFS/167nIAK14S/+uXdaQTqO8+OZeATk8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6HyMhboAAADcAAAADwAAAAAAAAAAAAAAAACfAgAAZHJzL2Rv&#10;d25yZXYueG1sUEsFBgAAAAAEAAQA9wAAAIYDAAAAAA==&#10;">
                          <v:imagedata r:id="rId14" o:title="115116-magic-marker-icon-business-spaceship"/>
                        </v:shape>
                        <v:shape id="TextBox 63" o:spid="_x0000_s1055" type="#_x0000_t202" style="position:absolute;left:63794;top:12965;width:3662;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E87D2C" w:rsidRPr="004E3ECB" w:rsidRDefault="00E87D2C" w:rsidP="00DF395C">
                                <w:pPr>
                                  <w:pStyle w:val="NormalWeb"/>
                                  <w:spacing w:before="0" w:beforeAutospacing="0" w:after="0" w:afterAutospacing="0"/>
                                  <w:rPr>
                                    <w:sz w:val="20"/>
                                  </w:rPr>
                                </w:pPr>
                                <w:r w:rsidRPr="004E3ECB">
                                  <w:rPr>
                                    <w:rFonts w:asciiTheme="minorHAnsi" w:hAnsi="Calibri" w:cstheme="minorBidi"/>
                                    <w:color w:val="000000" w:themeColor="text1"/>
                                    <w:kern w:val="24"/>
                                    <w:sz w:val="22"/>
                                    <w:szCs w:val="28"/>
                                  </w:rPr>
                                  <w:t>6</w:t>
                                </w:r>
                              </w:p>
                            </w:txbxContent>
                          </v:textbox>
                        </v:shape>
                      </v:group>
                      <v:group id="Group 232" o:spid="_x0000_s1056" style="position:absolute;left:17157;top:31406;width:10280;height:9977" coordorigin="17157,31406" coordsize="10068,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233" o:spid="_x0000_s1057" type="#_x0000_t75" alt="http://www.how-to-draw-funny-cartoons.com/image-files/cartoon-spaceship-3.jpg" style="position:absolute;left:17157;top:31406;width:10069;height:9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tZHDAAAA3AAAAA8AAABkcnMvZG93bnJldi54bWxEj09rAjEUxO9Cv0N4hd40qwsqW6OUQsGT&#10;4D/o8bF5Jls3L0sS3e23bwqCx2FmfsOsNoNrxZ1CbDwrmE4KEMS11w0bBafj13gJIiZkja1nUvBL&#10;ETbrl9EKK+173tP9kIzIEI4VKrApdZWUsbbkME58R5y9iw8OU5bBSB2wz3DXyllRzKXDhvOCxY4+&#10;LdXXw80p2JW49dPv/ckuzubSX2VYmp+FUm+vw8c7iERDeoYf7a1WMCtL+D+Tj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K1kcMAAADcAAAADwAAAAAAAAAAAAAAAACf&#10;AgAAZHJzL2Rvd25yZXYueG1sUEsFBgAAAAAEAAQA9wAAAI8DAAAAAA==&#10;">
                          <v:imagedata r:id="rId17" o:title="cartoon-spaceship-3"/>
                        </v:shape>
                        <v:shape id="TextBox 61" o:spid="_x0000_s1058" type="#_x0000_t202" style="position:absolute;left:20065;top:32426;width:5764;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E87D2C" w:rsidRDefault="00E87D2C" w:rsidP="00DF395C">
                                <w:pPr>
                                  <w:pStyle w:val="NormalWeb"/>
                                  <w:spacing w:before="0" w:beforeAutospacing="0" w:after="0" w:afterAutospacing="0"/>
                                </w:pPr>
                                <w:r>
                                  <w:rPr>
                                    <w:rFonts w:asciiTheme="minorHAnsi" w:hAnsi="Calibri" w:cstheme="minorBidi"/>
                                    <w:color w:val="000000" w:themeColor="text1"/>
                                    <w:kern w:val="24"/>
                                  </w:rPr>
                                  <w:t>4+2</w:t>
                                </w:r>
                              </w:p>
                            </w:txbxContent>
                          </v:textbox>
                        </v:shap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35" o:spid="_x0000_s1059" type="#_x0000_t71" style="position:absolute;left:19208;top:33154;width:6178;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I8gA&#10;AADcAAAADwAAAGRycy9kb3ducmV2LnhtbESPQWvCQBSE70L/w/IKvYhuGlE0dZW2YrUUQW0vuT2y&#10;r0lo9m3Irpr6611B8DjMzDfMdN6aShypcaVlBc/9CARxZnXJuYKf72VvDMJ5ZI2VZVLwTw7ms4fO&#10;FBNtT7yj497nIkDYJaig8L5OpHRZQQZd39bEwfu1jUEfZJNL3eApwE0l4ygaSYMlh4UCa3ovKPvb&#10;H4yCxaZ+S8t41f04T0ZbF6efh69FqtTTY/v6AsJT6+/hW3utFcSDIVzPh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5mwjyAAAANwAAAAPAAAAAAAAAAAAAAAAAJgCAABk&#10;cnMvZG93bnJldi54bWxQSwUGAAAAAAQABAD1AAAAjQMAAAAA&#10;" fillcolor="#ffc000" strokecolor="windowText" strokeweight="2pt">
                        <v:textbox>
                          <w:txbxContent>
                            <w:p w:rsidR="00E87D2C" w:rsidRDefault="00E87D2C" w:rsidP="00DF395C">
                              <w:pPr>
                                <w:rPr>
                                  <w:rFonts w:eastAsia="Times New Roman"/>
                                </w:rPr>
                              </w:pPr>
                            </w:p>
                          </w:txbxContent>
                        </v:textbox>
                      </v:shape>
                      <v:group id="Group 236" o:spid="_x0000_s1060" style="position:absolute;left:28981;top:6179;width:7504;height:1867" coordorigin="28981,6179" coordsize="750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Heart 237" o:spid="_x0000_s1061" style="position:absolute;left:28981;top:6179;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2Z8MA&#10;AADcAAAADwAAAGRycy9kb3ducmV2LnhtbESP3WoCMRSE7wu+QziCdzWrC/6sRtHWQm+rPsBhc9ws&#10;bk6WJLqrT98IhV4OM/MNs972thF38qF2rGAyzkAQl07XXCk4n77eFyBCRNbYOCYFDwqw3Qze1lho&#10;1/EP3Y+xEgnCoUAFJsa2kDKUhiyGsWuJk3dx3mJM0ldSe+wS3DZymmUzabHmtGCwpQ9D5fV4swq0&#10;ucxd2HOXL/PlYbdvn1d/+lRqNOx3KxCR+vgf/mt/awXTfA6v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2Z8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38" o:spid="_x0000_s1062" style="position:absolute;left:31369;top:6246;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iFb8A&#10;AADcAAAADwAAAGRycy9kb3ducmV2LnhtbERPy4rCMBTdD/gP4QqzG1MtzGg1ik9w6+MDLs21KTY3&#10;JYm249ebxcAsD+e9WPW2EU/yoXasYDzKQBCXTtdcKbheDl9TECEia2wck4JfCrBaDj4WWGjX8Yme&#10;51iJFMKhQAUmxraQMpSGLIaRa4kTd3PeYkzQV1J77FK4beQky76lxZpTg8GWtobK+/lhFWhz+3Fh&#10;w10+y2f79aZ93f1lp9TnsF/PQUTq47/4z33UCiZ5WpvOpCM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NaIVvwAAANwAAAAPAAAAAAAAAAAAAAAAAJgCAABkcnMvZG93bnJl&#10;di54bWxQSwUGAAAAAAQABAD1AAAAhA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39" o:spid="_x0000_s1063" style="position:absolute;left:33944;top:6246;width:2541;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HjsMA&#10;AADcAAAADwAAAGRycy9kb3ducmV2LnhtbESPzW7CMBCE75X6DtZW4lacEomSFIP4KRLXAg+wipc4&#10;Il5HtiGBp68rVeI4mplvNPPlYFtxIx8axwo+xhkI4srphmsFp+PufQYiRGSNrWNScKcAy8XryxxL&#10;7Xr+odsh1iJBOJSowMTYlVKGypDFMHYdcfLOzluMSfpaao99gttWTrJsKi02nBYMdrQxVF0OV6tA&#10;m/OnC2vu8yIvvlfr7nHxx61So7dh9QUi0hCf4f/2XiuY5AX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kHjs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group>
                      <v:group id="Group 240" o:spid="_x0000_s1064" style="position:absolute;left:57987;top:28689;width:4928;height:1867" coordorigin="57987,28689" coordsize="4928,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Heart 241" o:spid="_x0000_s1065" style="position:absolute;left:57987;top:28689;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49cMA&#10;AADcAAAADwAAAGRycy9kb3ducmV2LnhtbESP3WoCMRSE7wu+QziCdzXrD62uRlGr0NuqD3DYHDeL&#10;m5Mlie62T98IgpfDzHzDLNedrcWdfKgcKxgNMxDEhdMVlwrOp8P7DESIyBprx6TglwKsV723Jeba&#10;tfxD92MsRYJwyFGBibHJpQyFIYth6Bri5F2ctxiT9KXUHtsEt7UcZ9mHtFhxWjDY0M5QcT3erAJt&#10;Lp8ubLmdzCfz/Wbb/F396UupQb/bLEBE6uIr/Gx/awXj6Qg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49c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42" o:spid="_x0000_s1066" style="position:absolute;left:60375;top:28755;width:2540;height:1801;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mgsQA&#10;AADcAAAADwAAAGRycy9kb3ducmV2LnhtbESPzWrDMBCE74G+g9hCbrFcpzS1GyUkaQu95ucBFmtj&#10;mVgrI6mxm6ePCoUeh5n5hlmuR9uJK/nQOlbwlOUgiGunW24UnI6fs1cQISJr7ByTgh8KsF49TJZY&#10;aTfwnq6H2IgE4VChAhNjX0kZakMWQ+Z64uSdnbcYk/SN1B6HBLedLPL8RVpsOS0Y7GlnqL4cvq0C&#10;bc4LF7Y8zMt5+bHZ9reLP74rNX0cN28gIo3xP/zX/tIKiuc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b5oLEAAAA3AAAAA8AAAAAAAAAAAAAAAAAmAIAAGRycy9k&#10;b3ducmV2LnhtbFBLBQYAAAAABAAEAPUAAACJAw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group>
                      <v:group id="Group 243" o:spid="_x0000_s1067" style="position:absolute;left:1150;top:28307;width:7503;height:1866" coordorigin="1150,28307" coordsize="750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Heart 244" o:spid="_x0000_s1068" style="position:absolute;left:1150;top:28307;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bbcMA&#10;AADcAAAADwAAAGRycy9kb3ducmV2LnhtbESPzW7CMBCE70i8g7VIvYHDj9oSMAgoSL029AFW8RJH&#10;xOvINiTt02OkSj2OZuYbzXrb20bcyYfasYLpJANBXDpdc6Xg+3wav4MIEVlj45gU/FCA7WY4WGOu&#10;XcdfdC9iJRKEQ44KTIxtLmUoDVkME9cSJ+/ivMWYpK+k9tgluG3kLMtepcWa04LBlg6Gymtxswq0&#10;uby5sOduvpwvj7t9+3v15w+lXkb9bgUiUh//w3/tT61gtljA8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7bbc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45" o:spid="_x0000_s1069" style="position:absolute;left:3538;top:28373;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9sMA&#10;AADcAAAADwAAAGRycy9kb3ducmV2LnhtbESPzW7CMBCE75V4B2uRuBWHn/4QMAgKSL0W+gCreIkj&#10;4nVkG5Ly9BgJqcfRzHyjWaw6W4sr+VA5VjAaZiCIC6crLhX8HvevnyBCRNZYOyYFfxRgtey9LDDX&#10;ruUfuh5iKRKEQ44KTIxNLmUoDFkMQ9cQJ+/kvMWYpC+l9tgmuK3lOMvepcWK04LBhr4MFefDxSrQ&#10;5vThwobbyWwy2603ze3sj1ulBv1uPQcRqYv/4Wf7WysYT9/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9s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46" o:spid="_x0000_s1070" style="position:absolute;left:6113;top:28373;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ggcMA&#10;AADcAAAADwAAAGRycy9kb3ducmV2LnhtbESPzW7CMBCE75V4B2uReisOP6IlYBDQInFt6AOs4iWO&#10;iNeRbUjap6+RkDiOZuYbzWrT20bcyIfasYLxKANBXDpdc6Xg53R4+wARIrLGxjEp+KUAm/XgZYW5&#10;dh1/062IlUgQDjkqMDG2uZShNGQxjFxLnLyz8xZjkr6S2mOX4LaRkyybS4s1pwWDLe0NlZfiahVo&#10;c353YcfddDFdfG137d/Fnz6Veh322yWISH18hh/to1Ywmc3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Dggc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group>
                      <v:group id="Group 247" o:spid="_x0000_s1071" style="position:absolute;left:28596;top:31575;width:10497;height:11073" coordorigin="28596,31575" coordsize="10497,1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Picture 248" o:spid="_x0000_s1072" type="#_x0000_t75" alt="http://etc-mysitemyway.s3.amazonaws.com/icons/legacy-previews/icons-256/magic-marker-icons-business/115116-magic-marker-icon-business-spaceship.png" style="position:absolute;left:28596;top:31575;width:10497;height:11073;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8/6+AAAA3AAAAA8AAABkcnMvZG93bnJldi54bWxET8uKwjAU3QvzD+EOuNN0qjilmpZhQHDn&#10;a3B9ba5tmeamJFHr35uF4PJw3qtyMJ24kfOtZQVf0wQEcWV1y7WCv+N6koHwAVljZ5kUPMhDWXyM&#10;Vphre+c93Q6hFjGEfY4KmhD6XEpfNWTQT21PHLmLdQZDhK6W2uE9hptOpkmykAZbjg0N9vTbUPV/&#10;uBoF3m93mJ4GaWZBb8+Vo+99RkqNP4efJYhAQ3iLX+6NVpDO49p4Jh4BWT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4M8/6+AAAA3AAAAA8AAAAAAAAAAAAAAAAAnwIAAGRy&#10;cy9kb3ducmV2LnhtbFBLBQYAAAAABAAEAPcAAACKAwAAAAA=&#10;">
                          <v:imagedata r:id="rId14" o:title="115116-magic-marker-icon-business-spaceship"/>
                        </v:shape>
                        <v:shape id="TextBox 51" o:spid="_x0000_s1073" type="#_x0000_t202" style="position:absolute;left:33909;top:34545;width:3052;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22"/>
                                    <w:szCs w:val="32"/>
                                  </w:rPr>
                                  <w:t>8</w:t>
                                </w:r>
                              </w:p>
                            </w:txbxContent>
                          </v:textbox>
                        </v:shape>
                      </v:group>
                      <v:shape id="Picture 250" o:spid="_x0000_s1074" type="#_x0000_t75" alt="http://www.how-to-draw-funny-cartoons.com/image-files/cartoon-spaceship-3.jpg" style="position:absolute;left:66650;top:32536;width:10068;height:9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8y7BAAAA3AAAAA8AAABkcnMvZG93bnJldi54bWxET7tqwzAU3QP9B3EL2WK5hoTgWjatoSR0&#10;aeJk6Hixrh/UujKWGrt/Xw2BjIfzzorFDOJGk+stK3iJYhDEtdU9twqul4/NHoTzyBoHy6TgjxwU&#10;+dMqw1Tbmc90q3wrQgi7FBV03o+plK7uyKCL7EgcuMZOBn2AUyv1hHMIN4NM4ngnDfYcGjocqeyo&#10;/ql+jQLdX8v605ySRi+HivnLzu/+W6n18/L2CsLT4h/iu/uoFSTbMD+cCUd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H8y7BAAAA3AAAAA8AAAAAAAAAAAAAAAAAnwIA&#10;AGRycy9kb3ducmV2LnhtbFBLBQYAAAAABAAEAPcAAACNAwAAAAA=&#10;">
                        <v:imagedata r:id="rId16" o:title="cartoon-spaceship-3"/>
                      </v:shape>
                      <v:shape id="Picture 251" o:spid="_x0000_s1075" type="#_x0000_t75" alt="http://etc-mysitemyway.s3.amazonaws.com/icons/legacy-previews/icons-256/magic-marker-icons-business/115116-magic-marker-icon-business-spaceship.png" style="position:absolute;left:55721;top:31183;width:13729;height:13728;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zL7CAAAA3AAAAA8AAABkcnMvZG93bnJldi54bWxEj0FrwkAUhO8F/8PyhN6ajSmtIbqKFARv&#10;aVQ8P7PPJJh9G3a3Gv+9Wyj0OMzMN8xyPZpe3Mj5zrKCWZKCIK6t7rhRcDxs33IQPiBr7C2Tggd5&#10;WK8mL0sstL1zRbd9aESEsC9QQRvCUEjp65YM+sQOxNG7WGcwROkaqR3eI9z0MkvTT2mw47jQ4kBf&#10;LdXX/Y9R4H35jdlplOY96PJcO5pXOSn1Oh03CxCBxvAf/mvvtILsYwa/Z+IR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78y+wgAAANwAAAAPAAAAAAAAAAAAAAAAAJ8C&#10;AABkcnMvZG93bnJldi54bWxQSwUGAAAAAAQABAD3AAAAjgMAAAAA&#10;">
                        <v:imagedata r:id="rId14" o:title="115116-magic-marker-icon-business-spaceship"/>
                      </v:shape>
                      <v:group id="Group 252" o:spid="_x0000_s1076" style="position:absolute;left:57074;top:6246;width:7503;height:1867" coordorigin="57074,6246" coordsize="750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Heart 253" o:spid="_x0000_s1077" style="position:absolute;left:57074;top:6246;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7VxMMA&#10;AADcAAAADwAAAGRycy9kb3ducmV2LnhtbESPzW7CMBCE75V4B2srcStOiYCSYhBQkLjy8wCreIkj&#10;4nVkG5L26WukSj2OZuYbzWLV20Y8yIfasYL3UQaCuHS65krB5bx/+wARIrLGxjEp+KYAq+XgZYGF&#10;dh0f6XGKlUgQDgUqMDG2hZShNGQxjFxLnLyr8xZjkr6S2mOX4LaR4yybSos1pwWDLW0NlbfT3SrQ&#10;5jpzYcNdPs/nu/Wm/bn585dSw9d+/QkiUh//w3/tg1YwnuTwPJ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7VxM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54" o:spid="_x0000_s1078" style="position:absolute;left:59462;top:6313;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NsMMA&#10;AADcAAAADwAAAGRycy9kb3ducmV2LnhtbESPzW7CMBCE75V4B2uRuBWHn/4QMAgKSL0W+gCreIkj&#10;4nVkG5Ly9BgJqcfRzHyjWaw6W4sr+VA5VjAaZiCIC6crLhX8HvevnyBCRNZYOyYFfxRgtey9LDDX&#10;ruUfuh5iKRKEQ44KTIxNLmUoDFkMQ9cQJ+/kvMWYpC+l9tgmuK3lOMvepcWK04LBhr4MFefDxSrQ&#10;5vThwobbyWwy2603ze3sj1ulBv1uPQcRqYv/4Wf7WysYv03h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dNsM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shape id="Heart 255" o:spid="_x0000_s1079" style="position:absolute;left:62037;top:6313;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K8MA&#10;AADcAAAADwAAAGRycy9kb3ducmV2LnhtbESPwW7CMBBE70j8g7VIvYEDiLYEDAIKUq8N/YBVvMQR&#10;8TqyDUn79RipUo+jmXmjWW9724g7+VA7VjCdZCCIS6drrhR8n0/jdxAhImtsHJOCHwqw3QwHa8y1&#10;6/iL7kWsRIJwyFGBibHNpQylIYth4lri5F2ctxiT9JXUHrsEt42cZdmrtFhzWjDY0sFQeS1uVoE2&#10;lzcX9tzNl/Plcbdvf6/+/KHUy6jfrUBE6uN/+K/9qRXMFgt4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K8MAAADcAAAADwAAAAAAAAAAAAAAAACYAgAAZHJzL2Rv&#10;d25yZXYueG1sUEsFBgAAAAAEAAQA9QAAAIg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DF395C">
                                <w:pPr>
                                  <w:rPr>
                                    <w:rFonts w:eastAsia="Times New Roman"/>
                                  </w:rPr>
                                </w:pPr>
                              </w:p>
                            </w:txbxContent>
                          </v:textbox>
                        </v:shape>
                      </v:group>
                      <v:shape id="TextBox 40" o:spid="_x0000_s1080" type="#_x0000_t202" style="position:absolute;left:39538;top:5781;width:6499;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E87D2C" w:rsidRPr="00DF395C" w:rsidRDefault="00E87D2C" w:rsidP="00DF395C">
                              <w:pPr>
                                <w:pStyle w:val="NormalWeb"/>
                                <w:spacing w:before="0" w:beforeAutospacing="0" w:after="0" w:afterAutospacing="0"/>
                                <w:rPr>
                                  <w:sz w:val="16"/>
                                </w:rPr>
                              </w:pPr>
                              <w:r w:rsidRPr="00DF395C">
                                <w:rPr>
                                  <w:rFonts w:asciiTheme="minorHAnsi" w:hAnsi="Calibri" w:cstheme="minorBidi"/>
                                  <w:color w:val="000000" w:themeColor="text1"/>
                                  <w:kern w:val="24"/>
                                  <w:sz w:val="22"/>
                                  <w:szCs w:val="36"/>
                                </w:rPr>
                                <w:t>Lives</w:t>
                              </w:r>
                            </w:p>
                          </w:txbxContent>
                        </v:textbox>
                      </v:shape>
                      <v:shapetype id="_x0000_t32" coordsize="21600,21600" o:spt="32" o:oned="t" path="m,l21600,21600e" filled="f">
                        <v:path arrowok="t" fillok="f" o:connecttype="none"/>
                        <o:lock v:ext="edit" shapetype="t"/>
                      </v:shapetype>
                      <v:shape id="Straight Arrow Connector 257" o:spid="_x0000_s1081" type="#_x0000_t32" style="position:absolute;left:38021;top:7079;width:1517;height: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KS8cAAADcAAAADwAAAGRycy9kb3ducmV2LnhtbESPW2sCMRSE3wv9D+EUfBHNKmh1axRv&#10;BWnpgxf6fEhOd7duTpZN1K2/3ghCH4eZ+YaZzBpbijPVvnCsoNdNQBBrZwrOFBz2750RCB+QDZaO&#10;ScEfeZhNn58mmBp34S2ddyETEcI+RQV5CFUqpdc5WfRdVxFH78fVFkOUdSZNjZcIt6XsJ8lQWiw4&#10;LuRY0TInfdydrILqa/OpV+3T4ftXj6/L9WL/YRdXpVovzfwNRKAm/Icf7Y1R0B+8wv1MP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IpLxwAAANwAAAAPAAAAAAAA&#10;AAAAAAAAAKECAABkcnMvZG93bnJldi54bWxQSwUGAAAAAAQABAD5AAAAlQMAAAAA&#10;" strokecolor="#4a7ebb">
                        <v:stroke endarrow="open"/>
                      </v:shape>
                      <v:shape id="TextBox 42" o:spid="_x0000_s1082" type="#_x0000_t202" style="position:absolute;left:19207;top:28100;width:8731;height:4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b/>
                                  <w:bCs/>
                                  <w:color w:val="000000" w:themeColor="text1"/>
                                  <w:kern w:val="24"/>
                                  <w:sz w:val="16"/>
                                  <w:szCs w:val="21"/>
                                </w:rPr>
                                <w:t>Score</w:t>
                              </w:r>
                            </w:p>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color w:val="000000" w:themeColor="text1"/>
                                  <w:kern w:val="24"/>
                                  <w:sz w:val="20"/>
                                  <w:szCs w:val="28"/>
                                </w:rPr>
                                <w:t>10</w:t>
                              </w:r>
                            </w:p>
                          </w:txbxContent>
                        </v:textbox>
                      </v:shape>
                      <v:shape id="TextBox 43" o:spid="_x0000_s1083" type="#_x0000_t202" style="position:absolute;left:76714;top:28100;width:7392;height:4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b/>
                                  <w:bCs/>
                                  <w:color w:val="000000" w:themeColor="text1"/>
                                  <w:kern w:val="24"/>
                                  <w:sz w:val="16"/>
                                  <w:szCs w:val="21"/>
                                </w:rPr>
                                <w:t>Score</w:t>
                              </w:r>
                            </w:p>
                            <w:p w:rsidR="00E87D2C" w:rsidRPr="00DF395C" w:rsidRDefault="00E87D2C" w:rsidP="00DF395C">
                              <w:pPr>
                                <w:pStyle w:val="NormalWeb"/>
                                <w:spacing w:before="0" w:beforeAutospacing="0" w:after="0" w:afterAutospacing="0"/>
                                <w:jc w:val="center"/>
                                <w:rPr>
                                  <w:sz w:val="18"/>
                                </w:rPr>
                              </w:pPr>
                              <w:r w:rsidRPr="00DF395C">
                                <w:rPr>
                                  <w:rFonts w:asciiTheme="minorHAnsi" w:hAnsi="Calibri" w:cstheme="minorBidi"/>
                                  <w:color w:val="000000" w:themeColor="text1"/>
                                  <w:kern w:val="24"/>
                                  <w:sz w:val="20"/>
                                  <w:szCs w:val="28"/>
                                </w:rPr>
                                <w:t>5</w:t>
                              </w:r>
                            </w:p>
                          </w:txbxContent>
                        </v:textbox>
                      </v:shape>
                      <v:shape id="TextBox 44" o:spid="_x0000_s1084" type="#_x0000_t202" style="position:absolute;left:50984;top:5781;width:5038;height:4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E87D2C" w:rsidRDefault="00E87D2C" w:rsidP="00DF395C">
                              <w:pPr>
                                <w:pStyle w:val="NormalWeb"/>
                                <w:spacing w:before="0" w:beforeAutospacing="0" w:after="0" w:afterAutospacing="0"/>
                                <w:jc w:val="center"/>
                              </w:pPr>
                              <w:r>
                                <w:rPr>
                                  <w:rFonts w:asciiTheme="minorHAnsi" w:hAnsi="Calibri" w:cstheme="minorBidi"/>
                                  <w:b/>
                                  <w:bCs/>
                                  <w:color w:val="000000" w:themeColor="text1"/>
                                  <w:kern w:val="24"/>
                                  <w:sz w:val="21"/>
                                  <w:szCs w:val="21"/>
                                </w:rPr>
                                <w:t>Score</w:t>
                              </w:r>
                            </w:p>
                            <w:p w:rsidR="00E87D2C" w:rsidRDefault="00E87D2C" w:rsidP="00DF395C">
                              <w:pPr>
                                <w:pStyle w:val="NormalWeb"/>
                                <w:spacing w:before="0" w:beforeAutospacing="0" w:after="0" w:afterAutospacing="0"/>
                                <w:jc w:val="center"/>
                              </w:pPr>
                              <w:r>
                                <w:rPr>
                                  <w:rFonts w:asciiTheme="minorHAnsi" w:hAnsi="Calibri" w:cstheme="minorBidi"/>
                                  <w:color w:val="000000" w:themeColor="text1"/>
                                  <w:kern w:val="24"/>
                                  <w:sz w:val="28"/>
                                  <w:szCs w:val="28"/>
                                </w:rPr>
                                <w:t>0</w:t>
                              </w:r>
                            </w:p>
                          </w:txbxContent>
                        </v:textbox>
                      </v:shape>
                      <v:rect id="Rectangle 261" o:spid="_x0000_s1085" style="position:absolute;left:737;top:21;width:27284;height:5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5MMA&#10;AADcAAAADwAAAGRycy9kb3ducmV2LnhtbESPQYvCMBSE78L+h/AEbzZVRJZqlCKrrEetsOzt2Tzb&#10;avNSmmyt/94Iwh6HmfmGWa57U4uOWldZVjCJYhDEudUVFwpO2Xb8CcJ5ZI21ZVLwIAfr1cdgiYm2&#10;dz5Qd/SFCBB2CSoovW8SKV1ekkEX2YY4eBfbGvRBtoXULd4D3NRyGsdzabDisFBiQ5uS8tvxzyhw&#10;526fPZr05/rr8nP6xSab7XdKjYZ9ugDhqff/4Xf7WyuYzi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5MMAAADcAAAADwAAAAAAAAAAAAAAAACYAgAAZHJzL2Rv&#10;d25yZXYueG1sUEsFBgAAAAAEAAQA9QAAAIgDAAAAAA==&#10;" filled="f" stroked="f" strokeweight="2pt">
                        <v:textbox>
                          <w:txbxContent>
                            <w:p w:rsidR="00E87D2C" w:rsidRDefault="00E87D2C" w:rsidP="00DF395C">
                              <w:pPr>
                                <w:pStyle w:val="NormalWeb"/>
                                <w:spacing w:before="0" w:beforeAutospacing="0" w:after="0" w:afterAutospacing="0"/>
                                <w:jc w:val="center"/>
                              </w:pPr>
                              <w:r>
                                <w:rPr>
                                  <w:rFonts w:asciiTheme="minorHAnsi" w:hAnsi="Calibri" w:cstheme="minorBidi"/>
                                  <w:color w:val="000000"/>
                                  <w:kern w:val="24"/>
                                  <w:sz w:val="36"/>
                                  <w:szCs w:val="36"/>
                                </w:rPr>
                                <w:t>Gladys Nzita-Mak</w:t>
                              </w:r>
                            </w:p>
                          </w:txbxContent>
                        </v:textbox>
                      </v:rect>
                      <v:rect id="Rectangle 262" o:spid="_x0000_s1086" style="position:absolute;left:57074;width:27192;height:5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ak8MA&#10;AADcAAAADwAAAGRycy9kb3ducmV2LnhtbESPQYvCMBSE7wv+h/AEb2tqEZFqlCLuokftwuLt2Tzb&#10;avNSmljrvzcLCx6HmfmGWa57U4uOWldZVjAZRyCIc6srLhT8ZF+fcxDOI2usLZOCJzlYrwYfS0y0&#10;ffCBuqMvRICwS1BB6X2TSOnykgy6sW2Ig3exrUEfZFtI3eIjwE0t4yiaSYMVh4USG9qUlN+Od6PA&#10;nbt99mzS3+vJ5ed0yyab7r+VGg37dAHCU+/f4f/2TiuIZzH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qak8MAAADcAAAADwAAAAAAAAAAAAAAAACYAgAAZHJzL2Rv&#10;d25yZXYueG1sUEsFBgAAAAAEAAQA9QAAAIgDAAAAAA==&#10;" filled="f" stroked="f" strokeweight="2pt">
                        <v:textbox>
                          <w:txbxContent>
                            <w:p w:rsidR="00E87D2C" w:rsidRDefault="00E87D2C" w:rsidP="00DF395C">
                              <w:pPr>
                                <w:pStyle w:val="NormalWeb"/>
                                <w:spacing w:before="0" w:beforeAutospacing="0" w:after="0" w:afterAutospacing="0"/>
                                <w:jc w:val="center"/>
                              </w:pPr>
                              <w:r>
                                <w:rPr>
                                  <w:rFonts w:asciiTheme="minorHAnsi" w:hAnsi="Calibri" w:cstheme="minorBidi"/>
                                  <w:color w:val="000000"/>
                                  <w:kern w:val="24"/>
                                  <w:sz w:val="36"/>
                                  <w:szCs w:val="36"/>
                                </w:rPr>
                                <w:t>Maths Space Game</w:t>
                              </w:r>
                            </w:p>
                          </w:txbxContent>
                        </v:textbox>
                      </v:rect>
                    </v:group>
                  </v:group>
                  <v:group id="Group 263" o:spid="_x0000_s1087" style="position:absolute;top:30408;width:14379;height:14380" coordorigin=",30408" coordsize="14379,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Picture 264" o:spid="_x0000_s1088" type="#_x0000_t75" alt="http://etc-mysitemyway.s3.amazonaws.com/icons/legacy-previews/icons-256/magic-marker-icons-business/115116-magic-marker-icon-business-spaceship.png" style="position:absolute;top:30408;width:14379;height:14380;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0pZvAAAAA3AAAAA8AAABkcnMvZG93bnJldi54bWxEj82qwjAUhPcXfIdwBHfX1Coq1SgiCO68&#10;/uD62BzbYnNSkqj17W8EweUwM98w82VravEg5yvLCgb9BARxbnXFhYLTcfM7BeEDssbaMil4kYfl&#10;ovMzx0zbJ+/pcQiFiBD2GSooQ2gyKX1ekkHftw1x9K7WGQxRukJqh88IN7VMk2QsDVYcF0psaF1S&#10;fjvcjQLvd3+YnltphkHvLrmjyX5KSvW67WoGIlAbvuFPe6sVpOMRvM/EI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PSlm8AAAADcAAAADwAAAAAAAAAAAAAAAACfAgAA&#10;ZHJzL2Rvd25yZXYueG1sUEsFBgAAAAAEAAQA9wAAAIwDAAAAAA==&#10;">
                      <v:imagedata r:id="rId14" o:title="115116-magic-marker-icon-business-spaceship"/>
                    </v:shape>
                    <v:shape id="TextBox 9" o:spid="_x0000_s1089" type="#_x0000_t202" style="position:absolute;left:7951;top:34853;width:366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E87D2C" w:rsidRPr="00DF395C" w:rsidRDefault="00E87D2C" w:rsidP="00DF395C">
                            <w:pPr>
                              <w:pStyle w:val="NormalWeb"/>
                              <w:spacing w:before="0" w:beforeAutospacing="0" w:after="0" w:afterAutospacing="0"/>
                              <w:rPr>
                                <w:sz w:val="18"/>
                              </w:rPr>
                            </w:pPr>
                            <w:r w:rsidRPr="00DF395C">
                              <w:rPr>
                                <w:rFonts w:asciiTheme="minorHAnsi" w:hAnsi="Calibri" w:cstheme="minorBidi"/>
                                <w:color w:val="000000" w:themeColor="text1"/>
                                <w:kern w:val="24"/>
                                <w:sz w:val="20"/>
                                <w:szCs w:val="28"/>
                              </w:rPr>
                              <w:t>6</w:t>
                            </w:r>
                          </w:p>
                        </w:txbxContent>
                      </v:textbox>
                    </v:shape>
                  </v:group>
                </v:group>
                <v:group id="Group 3" o:spid="_x0000_s1090" style="position:absolute;top:42784;width:69310;height:21562" coordsize="84117,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2" o:spid="_x0000_s1091" type="#_x0000_t75" alt="http://www.how-to-draw-funny-cartoons.com/image-files/cartoon-spaceship-3.jpg" style="position:absolute;left:17303;top:4281;width:10068;height:9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bcfDAAAA2gAAAA8AAABkcnMvZG93bnJldi54bWxEj0FrwkAUhO8F/8PyhF6CbgxFJHUVEcSe&#10;hKQePD52X7Nps29DdmvSf+8WCj0OM/MNs91PrhN3GkLrWcFqmYMg1t603Ci4vp8WGxAhIhvsPJOC&#10;Hwqw382etlgaP3JF9zo2IkE4lKjAxtiXUgZtyWFY+p44eR9+cBiTHBppBhwT3HWyyPO1dNhyWrDY&#10;09GS/qq/nYJLo+PZfd6yKluvXjYnx1ZXZ6We59PhFUSkKf6H/9pvRkEBv1fSDZ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tx8MAAADaAAAADwAAAAAAAAAAAAAAAACf&#10;AgAAZHJzL2Rvd25yZXYueG1sUEsFBgAAAAAEAAQA9wAAAI8DAAAAAA==&#10;">
                    <v:imagedata r:id="rId18" o:title="cartoon-spaceship-3"/>
                  </v:shape>
                  <v:group id="Group 3" o:spid="_x0000_s1092" style="position:absolute;width:84117;height:21602" coordsize="84117,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7" o:spid="_x0000_s1093" style="position:absolute;left:588;width:27284;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xW8QA&#10;AADaAAAADwAAAGRycy9kb3ducmV2LnhtbESPQWsCMRSE74X+h/AKXqRm68HK1ihSUBfBgloP3h6b&#10;52bp5iVsoq7/3ghCj8PMfMNMZp1txIXaUDtW8DHIQBCXTtdcKfjdL97HIEJE1tg4JgU3CjCbvr5M&#10;MNfuylu67GIlEoRDjgpMjD6XMpSGLIaB88TJO7nWYkyyraRu8ZrgtpHDLBtJizWnBYOevg2Vf7uz&#10;VbBYmf5crjcHX4Sfkx0WfrnqH5XqvXXzLxCRuvgffrYLreATHlfSD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MVvEAAAA2gAAAA8AAAAAAAAAAAAAAAAAmAIAAGRycy9k&#10;b3ducmV2LnhtbFBLBQYAAAAABAAEAPUAAACJAwAAAAA=&#10;" filled="f" strokecolor="black [3213]" strokeweight="2pt">
                      <v:textbox>
                        <w:txbxContent>
                          <w:p w:rsidR="00E87D2C" w:rsidRDefault="00E87D2C" w:rsidP="00ED2593">
                            <w:pPr>
                              <w:rPr>
                                <w:rFonts w:eastAsia="Times New Roman"/>
                              </w:rPr>
                            </w:pPr>
                          </w:p>
                        </w:txbxContent>
                      </v:textbox>
                    </v:rect>
                    <v:rect id="Rectangle 8" o:spid="_x0000_s1094" style="position:absolute;left:588;top:15841;width:27284;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KcAA&#10;AADaAAAADwAAAGRycy9kb3ducmV2LnhtbERPy4rCMBTdD/gP4Q64kTEdFzJ0jCIDahEUfC3cXZpr&#10;U2xuQpPR+vdmIbg8nPdk1tlG3KgNtWMF38MMBHHpdM2VguNh8fUDIkRkjY1jUvCgALNp72OCuXZ3&#10;3tFtHyuRQjjkqMDE6HMpQ2nIYhg6T5y4i2stxgTbSuoW7yncNnKUZWNpsebUYNDTn6Hyuv+3ChYr&#10;M5jL9ebki7C92FHhl6vBWan+Zzf/BRGpi2/xy11oBWlrupJu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lKcAAAADaAAAADwAAAAAAAAAAAAAAAACYAgAAZHJzL2Rvd25y&#10;ZXYueG1sUEsFBgAAAAAEAAQA9QAAAIUDAAAAAA==&#10;" filled="f" strokecolor="black [3213]" strokeweight="2pt">
                      <v:textbox>
                        <w:txbxContent>
                          <w:p w:rsidR="00E87D2C" w:rsidRPr="00502C1B" w:rsidRDefault="00E87D2C" w:rsidP="00ED2593">
                            <w:pPr>
                              <w:pStyle w:val="NormalWeb"/>
                              <w:spacing w:before="0" w:beforeAutospacing="0" w:after="0" w:afterAutospacing="0"/>
                              <w:jc w:val="center"/>
                              <w:rPr>
                                <w:sz w:val="16"/>
                              </w:rPr>
                            </w:pPr>
                            <w:r w:rsidRPr="00502C1B">
                              <w:rPr>
                                <w:rFonts w:asciiTheme="minorHAnsi" w:hAnsi="Calibri" w:cstheme="minorBidi"/>
                                <w:b/>
                                <w:bCs/>
                                <w:color w:val="000000" w:themeColor="text1"/>
                                <w:kern w:val="24"/>
                                <w:sz w:val="18"/>
                                <w:szCs w:val="28"/>
                              </w:rPr>
                              <w:t>In order to get to the next level, there will be a button available to press which will direct the user to the next level</w:t>
                            </w:r>
                          </w:p>
                        </w:txbxContent>
                      </v:textbox>
                    </v:rect>
                    <v:rect id="Rectangle 9" o:spid="_x0000_s1095" style="position:absolute;left:28671;width:27284;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AssQA&#10;AADaAAAADwAAAGRycy9kb3ducmV2LnhtbESPQWsCMRSE74X+h/AKXqRm60Hq1ihSUBfBgloP3h6b&#10;52bp5iVsoq7/3ghCj8PMfMNMZp1txIXaUDtW8DHIQBCXTtdcKfjdL94/QYSIrLFxTApuFGA2fX2Z&#10;YK7dlbd02cVKJAiHHBWYGH0uZSgNWQwD54mTd3KtxZhkW0nd4jXBbSOHWTaSFmtOCwY9fRsq/3Zn&#10;q2CxMv25XG8Ovgg/Jzss/HLVPyrVe+vmXyAidfE//GwXWsEYHlfSD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zALLEAAAA2gAAAA8AAAAAAAAAAAAAAAAAmAIAAGRycy9k&#10;b3ducmV2LnhtbFBLBQYAAAAABAAEAPUAAACJAwAAAAA=&#10;" filled="f" strokecolor="black [3213]" strokeweight="2pt">
                      <v:textbox>
                        <w:txbxContent>
                          <w:p w:rsidR="00E87D2C" w:rsidRDefault="00E87D2C" w:rsidP="00ED2593">
                            <w:pPr>
                              <w:rPr>
                                <w:rFonts w:eastAsia="Times New Roman"/>
                              </w:rPr>
                            </w:pPr>
                          </w:p>
                        </w:txbxContent>
                      </v:textbox>
                    </v:rect>
                    <v:rect id="Rectangle 10" o:spid="_x0000_s1096" style="position:absolute;left:28671;top:15841;width:27284;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DQcUA&#10;AADbAAAADwAAAGRycy9kb3ducmV2LnhtbESPQWsCMRCF74X+hzAFL1Kz9SBlaxQpWBdBQW0PvQ2b&#10;cbN0MwmbVLf/vnMQvM3w3rz3zXw5+E5dqE9tYAMvkwIUcR1sy42Bz9P6+RVUysgWu8Bk4I8SLBeP&#10;D3MsbbjygS7H3CgJ4VSiAZdzLLVOtSOPaRIisWjn0HvMsvaNtj1eJdx3eloUM+2xZWlwGOndUf1z&#10;/PUG1hs3Xunt7itWaX/20yp+bMbfxoyehtUbqExDvptv15UVfKGXX2QA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oNBxQAAANsAAAAPAAAAAAAAAAAAAAAAAJgCAABkcnMv&#10;ZG93bnJldi54bWxQSwUGAAAAAAQABAD1AAAAigMAAAAA&#10;" filled="f" strokecolor="black [3213]" strokeweight="2pt">
                      <v:textbox>
                        <w:txbxContent>
                          <w:p w:rsidR="00E87D2C" w:rsidRPr="00502C1B" w:rsidRDefault="00E87D2C" w:rsidP="00ED2593">
                            <w:pPr>
                              <w:pStyle w:val="NormalWeb"/>
                              <w:spacing w:before="0" w:beforeAutospacing="0" w:after="0" w:afterAutospacing="0"/>
                              <w:jc w:val="center"/>
                              <w:rPr>
                                <w:sz w:val="16"/>
                              </w:rPr>
                            </w:pPr>
                            <w:r w:rsidRPr="00502C1B">
                              <w:rPr>
                                <w:rFonts w:asciiTheme="minorHAnsi" w:hAnsi="Calibri" w:cstheme="minorBidi"/>
                                <w:b/>
                                <w:bCs/>
                                <w:color w:val="000000" w:themeColor="text1"/>
                                <w:kern w:val="24"/>
                                <w:sz w:val="18"/>
                                <w:szCs w:val="28"/>
                              </w:rPr>
                              <w:t>Once the button is clicked the user will still have their remaining lives and score, and will have a new question to answer</w:t>
                            </w:r>
                          </w:p>
                        </w:txbxContent>
                      </v:textbox>
                    </v:rect>
                    <v:rect id="Rectangle 11" o:spid="_x0000_s1097" style="position:absolute;left:56833;width:27284;height:15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m2sIA&#10;AADbAAAADwAAAGRycy9kb3ducmV2LnhtbERPTWsCMRC9F/wPYQpeRLN6KGU1ihTUpaDQVQ+9DZtx&#10;s3QzCZuo239vCkJv83ifs1j1thU36kLjWMF0koEgrpxuuFZwOm7G7yBCRNbYOiYFvxRgtRy8LDDX&#10;7s5fdCtjLVIIhxwVmBh9LmWoDFkME+eJE3dxncWYYFdL3eE9hdtWzrLsTVpsODUY9PRhqPopr1bB&#10;ZmdGa/m5P/siHC52VvjtbvSt1PC1X89BROrjv/jpLnSaP4W/X9I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ibawgAAANsAAAAPAAAAAAAAAAAAAAAAAJgCAABkcnMvZG93&#10;bnJldi54bWxQSwUGAAAAAAQABAD1AAAAhwMAAAAA&#10;" filled="f" strokecolor="black [3213]" strokeweight="2pt">
                      <v:textbox>
                        <w:txbxContent>
                          <w:p w:rsidR="00E87D2C" w:rsidRDefault="00E87D2C" w:rsidP="00ED2593">
                            <w:pPr>
                              <w:rPr>
                                <w:rFonts w:eastAsia="Times New Roman"/>
                              </w:rPr>
                            </w:pPr>
                          </w:p>
                        </w:txbxContent>
                      </v:textbox>
                    </v:rect>
                    <v:rect id="Rectangle 12" o:spid="_x0000_s1098" style="position:absolute;left:56833;top:15841;width:27284;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4rcIA&#10;AADbAAAADwAAAGRycy9kb3ducmV2LnhtbERPTWsCMRC9F/wPYYReRLPuQcrWKFJQl4JC1R68DZtx&#10;s3QzCZtUt//eCEJv83ifM1/2thVX6kLjWMF0koEgrpxuuFZwOq7HbyBCRNbYOiYFfxRguRi8zLHQ&#10;7sZfdD3EWqQQDgUqMDH6QspQGbIYJs4TJ+7iOosxwa6WusNbCretzLNsJi02nBoMevowVP0cfq2C&#10;9daMVvJz9+3LsL/YvPSb7eis1OuwX72DiNTHf/HTXeo0P4fHL+k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LitwgAAANsAAAAPAAAAAAAAAAAAAAAAAJgCAABkcnMvZG93&#10;bnJldi54bWxQSwUGAAAAAAQABAD1AAAAhwMAAAAA&#10;" filled="f" strokecolor="black [3213]" strokeweight="2pt">
                      <v:textbox>
                        <w:txbxContent>
                          <w:p w:rsidR="00E87D2C" w:rsidRPr="00502C1B" w:rsidRDefault="00E87D2C" w:rsidP="00ED2593">
                            <w:pPr>
                              <w:pStyle w:val="NormalWeb"/>
                              <w:spacing w:before="0" w:beforeAutospacing="0" w:after="0" w:afterAutospacing="0"/>
                              <w:jc w:val="center"/>
                              <w:rPr>
                                <w:sz w:val="14"/>
                              </w:rPr>
                            </w:pPr>
                            <w:r w:rsidRPr="00502C1B">
                              <w:rPr>
                                <w:rFonts w:asciiTheme="minorHAnsi" w:hAnsi="Calibri" w:cstheme="minorBidi"/>
                                <w:b/>
                                <w:bCs/>
                                <w:color w:val="000000" w:themeColor="text1"/>
                                <w:kern w:val="24"/>
                                <w:sz w:val="16"/>
                                <w:szCs w:val="28"/>
                              </w:rPr>
                              <w:t>Just like normal, the user will have to answer the questions correctly to score more points, and the questions will get harder and harder as the levels go on</w:t>
                            </w:r>
                          </w:p>
                        </w:txbxContent>
                      </v:textbox>
                    </v:rect>
                    <v:shape id="Picture 13" o:spid="_x0000_s1099" type="#_x0000_t75" alt="http://etc-mysitemyway.s3.amazonaws.com/icons/legacy-previews/icons-256/magic-marker-icons-business/115116-magic-marker-icon-business-spaceship.png" style="position:absolute;left:28531;top:5294;width:11603;height:8950;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6me6AAAA2wAAAA8AAABkcnMvZG93bnJldi54bWxET0sKwjAQ3QveIYzgTlMVVKpRRBDc+cX1&#10;2IxtsZmUJGq9vREEd/N435kvG1OJJzlfWlYw6CcgiDOrS84VnE+b3hSED8gaK8uk4E0elot2a46p&#10;ti8+0PMYchFD2KeooAihTqX0WUEGfd/WxJG7WWcwROhyqR2+Yrip5DBJxtJgybGhwJrWBWX348Mo&#10;8H63x+GlkWYU9O6aOZocpqRUt9OsZiACNeEv/rm3Os4fwfeXeIBcfA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yi7qZ7oAAADbAAAADwAAAAAAAAAAAAAAAACfAgAAZHJzL2Rv&#10;d25yZXYueG1sUEsFBgAAAAAEAAQA9wAAAIYDAAAAAA==&#10;">
                      <v:imagedata r:id="rId14" o:title="115116-magic-marker-icon-business-spaceship"/>
                    </v:shape>
                    <v:group id="Group 14" o:spid="_x0000_s1100" style="position:absolute;left:43279;top:3279;width:12038;height:10799" coordorigin="43279,3279" coordsize="12038,10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41" o:spid="_x0000_s1101" type="#_x0000_t75" alt="http://www.how-to-draw-funny-cartoons.com/image-files/cartoon-spaceship-3.jpg" style="position:absolute;left:43279;top:3279;width:12038;height:1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eJLFAAAA2wAAAA8AAABkcnMvZG93bnJldi54bWxEj0FrwkAUhO+F/oflFXqrm4hIia4ipcGK&#10;CK0Kenxkn9lg9m3IbjT6691CocdhZr5hpvPe1uJCra8cK0gHCQjiwumKSwX7Xf72DsIHZI21Y1Jw&#10;Iw/z2fPTFDPtrvxDl20oRYSwz1CBCaHJpPSFIYt+4Bri6J1cazFE2ZZSt3iNcFvLYZKMpcWK44LB&#10;hj4MFedtZxVs9Pqzu907/jb56HhOV8ujzw9Kvb70iwmIQH34D/+1v7SCUQq/X+IP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9HiSxQAAANsAAAAPAAAAAAAAAAAAAAAA&#10;AJ8CAABkcnMvZG93bnJldi54bWxQSwUGAAAAAAQABAD3AAAAkQMAAAAA&#10;">
                        <v:imagedata r:id="rId19" o:title="cartoon-spaceship-3"/>
                      </v:shape>
                      <v:shape id="TextBox 43" o:spid="_x0000_s1102" type="#_x0000_t202" style="position:absolute;left:46719;top:4740;width:5762;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87D2C" w:rsidRPr="00502C1B" w:rsidRDefault="00E87D2C" w:rsidP="00ED2593">
                              <w:pPr>
                                <w:pStyle w:val="NormalWeb"/>
                                <w:spacing w:before="0" w:beforeAutospacing="0" w:after="0" w:afterAutospacing="0"/>
                                <w:rPr>
                                  <w:sz w:val="20"/>
                                </w:rPr>
                              </w:pPr>
                              <w:r w:rsidRPr="00502C1B">
                                <w:rPr>
                                  <w:rFonts w:asciiTheme="minorHAnsi" w:hAnsi="Calibri" w:cstheme="minorBidi"/>
                                  <w:color w:val="000000" w:themeColor="text1"/>
                                  <w:kern w:val="24"/>
                                  <w:sz w:val="20"/>
                                </w:rPr>
                                <w:t>4+2</w:t>
                              </w:r>
                            </w:p>
                          </w:txbxContent>
                        </v:textbox>
                      </v:shape>
                    </v:group>
                    <v:group id="Group 15" o:spid="_x0000_s1103" style="position:absolute;left:72438;top:3703;width:10500;height:10192" coordorigin="72438,3703" coordsize="10283,9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39" o:spid="_x0000_s1104" type="#_x0000_t75" alt="http://www.how-to-draw-funny-cartoons.com/image-files/cartoon-spaceship-3.jpg" style="position:absolute;left:72438;top:3703;width:10283;height:9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sB7EAAAA2wAAAA8AAABkcnMvZG93bnJldi54bWxEj81qwzAQhO+BvoPYQm+JnJaGxIkSjGmh&#10;t5KfS2+LtbWNrZUtqbabp48KhRyHmfmG2R0m04qBnK8tK1guEhDEhdU1lwou5/f5GoQPyBpby6Tg&#10;lzwc9g+zHabajnyk4RRKESHsU1RQhdClUvqiIoN+YTvi6H1bZzBE6UqpHY4Rblr5nCQrabDmuFBh&#10;R3lFRXP6MQo+3bqRfd6/ftkmycz16N42g1Pq6XHKtiACTeEe/m9/aAUvG/j7En+A3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MsB7EAAAA2wAAAA8AAAAAAAAAAAAAAAAA&#10;nwIAAGRycy9kb3ducmV2LnhtbFBLBQYAAAAABAAEAPcAAACQAwAAAAA=&#10;">
                        <v:imagedata r:id="rId20" o:title="cartoon-spaceship-3"/>
                      </v:shape>
                      <v:shape id="TextBox 41" o:spid="_x0000_s1105" type="#_x0000_t202" style="position:absolute;left:75536;top:5043;width:5758;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87D2C" w:rsidRPr="00502C1B" w:rsidRDefault="00E87D2C" w:rsidP="00ED2593">
                              <w:pPr>
                                <w:pStyle w:val="NormalWeb"/>
                                <w:spacing w:before="0" w:beforeAutospacing="0" w:after="0" w:afterAutospacing="0"/>
                                <w:rPr>
                                  <w:sz w:val="14"/>
                                </w:rPr>
                              </w:pPr>
                              <w:r w:rsidRPr="00502C1B">
                                <w:rPr>
                                  <w:rFonts w:asciiTheme="minorHAnsi" w:hAnsi="Calibri" w:cstheme="minorBidi"/>
                                  <w:color w:val="000000" w:themeColor="text1"/>
                                  <w:kern w:val="24"/>
                                  <w:sz w:val="16"/>
                                  <w:szCs w:val="28"/>
                                </w:rPr>
                                <w:t>6x8</w:t>
                              </w:r>
                            </w:p>
                          </w:txbxContent>
                        </v:textbox>
                      </v:shape>
                    </v:group>
                    <v:group id="Group 16" o:spid="_x0000_s1106" style="position:absolute;left:55695;top:2736;width:14380;height:14380" coordorigin="55695,2736" coordsize="14379,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37" o:spid="_x0000_s1107" type="#_x0000_t75" alt="http://etc-mysitemyway.s3.amazonaws.com/icons/legacy-previews/icons-256/magic-marker-icons-business/115116-magic-marker-icon-business-spaceship.png" style="position:absolute;left:55695;top:2736;width:14380;height:14380;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gsAS8AAAA2wAAAA8AAABkcnMvZG93bnJldi54bWxEj80KwjAQhO+C7xBW8KapCirVKCII3vzF&#10;89qsbbHZlCRqfXsjCB6HmfmGmS8bU4knOV9aVjDoJyCIM6tLzhWcT5veFIQPyBory6TgTR6Wi3Zr&#10;jqm2Lz7Q8xhyESHsU1RQhFCnUvqsIIO+b2vi6N2sMxiidLnUDl8Rbio5TJKxNFhyXCiwpnVB2f34&#10;MAq83+1xeGmkGQW9u2aOJocpKdXtNKsZiEBN+Id/7a1WMJrA90v8AXL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oLAEvAAAANsAAAAPAAAAAAAAAAAAAAAAAJ8CAABkcnMv&#10;ZG93bnJldi54bWxQSwUGAAAAAAQABAD3AAAAiAMAAAAA&#10;">
                        <v:imagedata r:id="rId14" o:title="115116-magic-marker-icon-business-spaceship"/>
                      </v:shape>
                      <v:shape id="TextBox 39" o:spid="_x0000_s1108" type="#_x0000_t202" style="position:absolute;left:63645;top:7182;width:3656;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E87D2C" w:rsidRPr="00502C1B" w:rsidRDefault="00E87D2C" w:rsidP="00ED2593">
                              <w:pPr>
                                <w:pStyle w:val="NormalWeb"/>
                                <w:spacing w:before="0" w:beforeAutospacing="0" w:after="0" w:afterAutospacing="0"/>
                                <w:rPr>
                                  <w:sz w:val="18"/>
                                </w:rPr>
                              </w:pPr>
                              <w:r w:rsidRPr="00502C1B">
                                <w:rPr>
                                  <w:rFonts w:asciiTheme="minorHAnsi" w:hAnsi="Calibri" w:cstheme="minorBidi"/>
                                  <w:color w:val="000000" w:themeColor="text1"/>
                                  <w:kern w:val="24"/>
                                  <w:sz w:val="20"/>
                                  <w:szCs w:val="28"/>
                                </w:rPr>
                                <w:t>48</w:t>
                              </w:r>
                            </w:p>
                          </w:txbxContent>
                        </v:textbox>
                      </v:shape>
                    </v:group>
                    <v:group id="Group 17" o:spid="_x0000_s1109" style="position:absolute;top:2737;width:14379;height:14379" coordorigin=",2737" coordsize="14379,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35" o:spid="_x0000_s1110" type="#_x0000_t75" alt="http://etc-mysitemyway.s3.amazonaws.com/icons/legacy-previews/icons-256/magic-marker-icons-business/115116-magic-marker-icon-business-spaceship.png" style="position:absolute;top:2737;width:14379;height:14379;rotation:21297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jBAAAA2wAAAA8AAABkcnMvZG93bnJldi54bWxEj81qwzAQhO+FvoPYQm6N3Jj84EY2pVDI&#10;zXESet5aW9vUWhlJjZ23jwKBHIeZ+YbZFpPpxZmc7ywreJsnIIhrqztuFJyOX68bED4ga+wtk4IL&#10;eSjy56ctZtqOXNH5EBoRIewzVNCGMGRS+rolg35uB+Lo/VpnMETpGqkdjhFuerlIkpU02HFcaHGg&#10;z5bqv8O/UeB9ucfF9yRNGnT5UztaVxtSavYyfbyDCDSFR/je3mkF6RJuX+IPk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i+jBAAAA2wAAAA8AAAAAAAAAAAAAAAAAnwIA&#10;AGRycy9kb3ducmV2LnhtbFBLBQYAAAAABAAEAPcAAACNAwAAAAA=&#10;">
                        <v:imagedata r:id="rId14" o:title="115116-magic-marker-icon-business-spaceship"/>
                      </v:shape>
                      <v:shape id="TextBox 37" o:spid="_x0000_s1111" type="#_x0000_t202" style="position:absolute;left:7951;top:7182;width:3656;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87D2C" w:rsidRPr="00502C1B" w:rsidRDefault="00E87D2C" w:rsidP="00ED2593">
                              <w:pPr>
                                <w:pStyle w:val="NormalWeb"/>
                                <w:spacing w:before="0" w:beforeAutospacing="0" w:after="0" w:afterAutospacing="0"/>
                                <w:rPr>
                                  <w:sz w:val="16"/>
                                </w:rPr>
                              </w:pPr>
                              <w:r w:rsidRPr="00502C1B">
                                <w:rPr>
                                  <w:rFonts w:asciiTheme="minorHAnsi" w:hAnsi="Calibri" w:cstheme="minorBidi"/>
                                  <w:color w:val="000000" w:themeColor="text1"/>
                                  <w:kern w:val="24"/>
                                  <w:sz w:val="20"/>
                                  <w:szCs w:val="32"/>
                                </w:rPr>
                                <w:t>6</w:t>
                              </w:r>
                            </w:p>
                          </w:txbxContent>
                        </v:textbox>
                      </v:shape>
                    </v:group>
                    <v:shape id="Explosion 1 18" o:spid="_x0000_s1112" type="#_x0000_t71" style="position:absolute;left:19208;top:5482;width:6178;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c3MUA&#10;AADbAAAADwAAAGRycy9kb3ducmV2LnhtbESPQWvCQBCF7wX/wzJCb3VTqVKjq4ggeFCh2noes2MS&#10;m51Nsqum/75zKPQ2w3vz3jezRecqdac2lJ4NvA4SUMSZtyXnBj6P65d3UCEiW6w8k4EfCrCY955m&#10;mFr/4A+6H2KuJIRDigaKGOtU65AV5DAMfE0s2sW3DqOsba5tiw8Jd5UeJslYOyxZGgqsaVVQ9n24&#10;OQOj7WnUvE305Gt/XV1uu3PT7I9jY5773XIKKlIX/81/1xsr+AIrv8gA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zcxQAAANsAAAAPAAAAAAAAAAAAAAAAAJgCAABkcnMv&#10;ZG93bnJldi54bWxQSwUGAAAAAAQABAD1AAAAigMAAAAA&#10;" fillcolor="#ffc000" strokecolor="black [3213]" strokeweight="2pt">
                      <v:textbox>
                        <w:txbxContent>
                          <w:p w:rsidR="00E87D2C" w:rsidRDefault="00E87D2C" w:rsidP="00ED2593">
                            <w:pPr>
                              <w:rPr>
                                <w:rFonts w:eastAsia="Times New Roman"/>
                              </w:rPr>
                            </w:pPr>
                          </w:p>
                        </w:txbxContent>
                      </v:textbox>
                    </v:shape>
                    <v:group id="Group 19" o:spid="_x0000_s1113" style="position:absolute;left:28832;top:397;width:7503;height:1867" coordorigin="28832,397" coordsize="750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Heart 32" o:spid="_x0000_s1114" style="position:absolute;left:28832;top:397;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Et8IA&#10;AADbAAAADwAAAGRycy9kb3ducmV2LnhtbESP3WoCMRSE7wu+QziCdzWrC1ZXo/hTobdVH+CwOW4W&#10;NydLEt3Vp28KhV4OM/MNs9r0thEP8qF2rGAyzkAQl07XXCm4nI/vcxAhImtsHJOCJwXYrAdvKyy0&#10;6/ibHqdYiQThUKACE2NbSBlKQxbD2LXEybs6bzEm6SupPXYJbhs5zbKZtFhzWjDY0t5QeTvdrQJt&#10;rh8u7LjLF/nic7trXzd/Pig1GvbbJYhIffwP/7W/tIJ8C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4S3wgAAANsAAAAPAAAAAAAAAAAAAAAAAJgCAABkcnMvZG93&#10;bnJldi54bWxQSwUGAAAAAAQABAD1AAAAhw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shape id="Heart 33" o:spid="_x0000_s1115" style="position:absolute;left:31220;top:464;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hLMIA&#10;AADbAAAADwAAAGRycy9kb3ducmV2LnhtbESP3WoCMRSE7wu+QziCdzWrC62uRvGnBW+rPsBhc9ws&#10;bk6WJLrbPn0jCF4OM/MNs1z3thF38qF2rGAyzkAQl07XXCk4n77fZyBCRNbYOCYFvxRgvRq8LbHQ&#10;ruMfuh9jJRKEQ4EKTIxtIWUoDVkMY9cSJ+/ivMWYpK+k9tgluG3kNMs+pMWa04LBlnaGyuvxZhVo&#10;c/l0YctdPs/nX5tt+3f1p71So2G/WYCI1MdX+Nk+aAV5Do8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yEswgAAANsAAAAPAAAAAAAAAAAAAAAAAJgCAABkcnMvZG93&#10;bnJldi54bWxQSwUGAAAAAAQABAD1AAAAhw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shape id="Heart 34" o:spid="_x0000_s1116" style="position:absolute;left:33795;top:464;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5WMIA&#10;AADbAAAADwAAAGRycy9kb3ducmV2LnhtbESPzW7CMBCE75V4B2uRuBUHUhUIGAS0lXrl5wFW8RJH&#10;xOvINiTt09eVkDiOZuYbzWrT20bcyYfasYLJOANBXDpdc6XgfPp6nYMIEVlj45gU/FCAzXrwssJC&#10;u44PdD/GSiQIhwIVmBjbQspQGrIYxq4lTt7FeYsxSV9J7bFLcNvIaZa9S4s1pwWDLe0NldfjzSrQ&#10;5jJzYcddvsgXn9td+3v1pw+lRsN+uwQRqY/P8KP9rRXkb/D/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lYwgAAANsAAAAPAAAAAAAAAAAAAAAAAJgCAABkcnMvZG93&#10;bnJldi54bWxQSwUGAAAAAAQABAD1AAAAhw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group>
                    <v:group id="Group 20" o:spid="_x0000_s1117" style="position:absolute;left:1150;top:635;width:7503;height:1867" coordorigin="1150,635" coordsize="750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Heart 29" o:spid="_x0000_s1118" style="position:absolute;left:1150;top:635;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AG8EA&#10;AADbAAAADwAAAGRycy9kb3ducmV2LnhtbESP0WoCMRRE3wv+Q7hC32pWhdZdjaK2BV+rfsBlc90s&#10;bm6WJLqrX98Igo/DzJxhFqveNuJKPtSOFYxHGQji0umaKwXHw+/HDESIyBobx6TgRgFWy8HbAgvt&#10;Ov6j6z5WIkE4FKjAxNgWUobSkMUwci1x8k7OW4xJ+kpqj12C20ZOsuxTWqw5LRhsaWuoPO8vVoE2&#10;py8XNtxN82n+s96097M/fCv1PuzXcxCR+vgKP9s7rWCS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mgBvBAAAA2wAAAA8AAAAAAAAAAAAAAAAAmAIAAGRycy9kb3du&#10;cmV2LnhtbFBLBQYAAAAABAAEAPUAAACGAw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shape id="Heart 30" o:spid="_x0000_s1119" style="position:absolute;left:3538;top:702;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W8AA&#10;AADbAAAADwAAAGRycy9kb3ducmV2LnhtbERP3WrCMBS+H+wdwhl4N9NZ2LQzlnZzsNupD3Bojk2x&#10;OSlJbKtPv1wMdvnx/W/L2fZiJB86xwpelhkI4sbpjlsFp+PX8xpEiMgae8ek4EYByt3jwxYL7Sb+&#10;ofEQW5FCOBSowMQ4FFKGxpDFsHQDceLOzluMCfpWao9TCre9XGXZq7TYcWowONCHoeZyuFoF2pzf&#10;XKh5yjf5Zl/Vw/3ij59KLZ7m6h1EpDn+i//c31pBntanL+k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W/W8AAAADbAAAADwAAAAAAAAAAAAAAAACYAgAAZHJzL2Rvd25y&#10;ZXYueG1sUEsFBgAAAAAEAAQA9QAAAIUDA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shape id="Heart 31" o:spid="_x0000_s1120" style="position:absolute;left:6113;top:702;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awMIA&#10;AADbAAAADwAAAGRycy9kb3ducmV2LnhtbESPzW7CMBCE75V4B2uRuBUHIrUQMIi/Sr028ACreIkj&#10;4nVkG5L26XGlSj2OZuYbzXo72FY8yIfGsYLZNANBXDndcK3gcv54XYAIEVlj65gUfFOA7Wb0ssZC&#10;u56/6FHGWiQIhwIVmBi7QspQGbIYpq4jTt7VeYsxSV9L7bFPcNvKeZa9SYsNpwWDHR0MVbfybhVo&#10;c313Yc99vsyXp92++7n581GpyXjYrUBEGuJ/+K/9qRXkM/j9kn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RrAwgAAANsAAAAPAAAAAAAAAAAAAAAAAJgCAABkcnMvZG93&#10;bnJldi54bWxQSwUGAAAAAAQABAD1AAAAhw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group>
                    <v:group id="Group 21" o:spid="_x0000_s1121" style="position:absolute;left:56925;top:464;width:7503;height:1867" coordorigin="56925,464" coordsize="750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Heart 26" o:spid="_x0000_s1122" style="position:absolute;left:56925;top:464;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UacIA&#10;AADbAAAADwAAAGRycy9kb3ducmV2LnhtbESPW4vCMBSE34X9D+EI+6apCl6qUbyssK9efsChOTbF&#10;5qQkWdvdX28EYR+HmfmGWW06W4sH+VA5VjAaZiCIC6crLhVcL8fBHESIyBprx6TglwJs1h+9Feba&#10;tXyixzmWIkE45KjAxNjkUobCkMUwdA1x8m7OW4xJ+lJqj22C21qOs2wqLVacFgw2tDdU3M8/VoE2&#10;t5kLO24ni8nia7tr/u7+clDqs99tlyAidfE//G5/awXjKby+p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RRpwgAAANsAAAAPAAAAAAAAAAAAAAAAAJgCAABkcnMvZG93&#10;bnJldi54bWxQSwUGAAAAAAQABAD1AAAAhw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shape id="Heart 27" o:spid="_x0000_s1123" style="position:absolute;left:59313;top:531;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x8sEA&#10;AADbAAAADwAAAGRycy9kb3ducmV2LnhtbESP3YrCMBSE7xd8h3AE79ZUBX+qUXTXBW9XfYBDc2yK&#10;zUlJoq0+/UYQ9nKYmW+Y1aaztbiTD5VjBaNhBoK4cLriUsH59PM5BxEissbaMSl4UIDNuvexwly7&#10;ln/pfoylSBAOOSowMTa5lKEwZDEMXUOcvIvzFmOSvpTaY5vgtpbjLJtKixWnBYMNfRkqrsebVaDN&#10;ZebCjtvJYrLYb3fN8+pP30oN+t12CSJSF//D7/ZBKxjP4PU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1sfLBAAAA2wAAAA8AAAAAAAAAAAAAAAAAmAIAAGRycy9kb3du&#10;cmV2LnhtbFBLBQYAAAAABAAEAPUAAACGAw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shape id="Heart 28" o:spid="_x0000_s1124" style="position:absolute;left:61888;top:531;width:2540;height:1800;visibility:visible;mso-wrap-style:square;v-text-anchor:middle" coordsize="254012,18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lgL8A&#10;AADbAAAADwAAAGRycy9kb3ducmV2LnhtbERP3WrCMBS+H/gO4Qi7m6kVNq1GaTcHu536AIfm2BSb&#10;k5LEtvPpl4vBLj++/91hsp0YyIfWsYLlIgNBXDvdcqPgcv58WYMIEVlj55gU/FCAw372tMNCu5G/&#10;aTjFRqQQDgUqMDH2hZShNmQxLFxPnLir8xZjgr6R2uOYwm0n8yx7lRZbTg0Ge3o3VN9Od6tAm+ub&#10;CxWPq81qcyyr/nHz5w+lnudTuQURaYr/4j/3l1aQp7HpS/o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aiWAvwAAANsAAAAPAAAAAAAAAAAAAAAAAJgCAABkcnMvZG93bnJl&#10;di54bWxQSwUGAAAAAAQABAD1AAAAhAMAAAAA&#10;" adj="-11796480,,5400" path="m127006,45005v52919,-105012,259304,,,135015c-132298,45005,74087,-60007,127006,45005xe" fillcolor="#060" stroked="f" strokeweight="2pt">
                        <v:stroke joinstyle="miter"/>
                        <v:formulas/>
                        <v:path arrowok="t" o:connecttype="custom" o:connectlocs="127006,45005;127006,180020;127006,45005" o:connectangles="0,0,0" textboxrect="0,0,254012,180020"/>
                        <v:textbox>
                          <w:txbxContent>
                            <w:p w:rsidR="00E87D2C" w:rsidRDefault="00E87D2C" w:rsidP="00ED2593">
                              <w:pPr>
                                <w:rPr>
                                  <w:rFonts w:eastAsia="Times New Roman"/>
                                </w:rPr>
                              </w:pPr>
                            </w:p>
                          </w:txbxContent>
                        </v:textbox>
                      </v:shape>
                    </v:group>
                    <v:shape id="TextBox 23" o:spid="_x0000_s1125" type="#_x0000_t202" style="position:absolute;left:39390;width:7329;height:3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87D2C" w:rsidRPr="00502C1B" w:rsidRDefault="00E87D2C" w:rsidP="00ED2593">
                            <w:pPr>
                              <w:pStyle w:val="NormalWeb"/>
                              <w:spacing w:before="0" w:beforeAutospacing="0" w:after="0" w:afterAutospacing="0"/>
                              <w:rPr>
                                <w:sz w:val="18"/>
                              </w:rPr>
                            </w:pPr>
                            <w:r w:rsidRPr="00502C1B">
                              <w:rPr>
                                <w:rFonts w:asciiTheme="minorHAnsi" w:hAnsi="Calibri" w:cstheme="minorBidi"/>
                                <w:color w:val="000000" w:themeColor="text1"/>
                                <w:kern w:val="24"/>
                                <w:szCs w:val="36"/>
                              </w:rPr>
                              <w:t>Lives</w:t>
                            </w:r>
                          </w:p>
                        </w:txbxContent>
                      </v:textbox>
                    </v:shape>
                    <v:shape id="Straight Arrow Connector 23" o:spid="_x0000_s1126" type="#_x0000_t32" style="position:absolute;left:37874;top:1297;width:1516;height:2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iUcQAAADbAAAADwAAAGRycy9kb3ducmV2LnhtbESPzWoCQRCE74G8w9CCtzirYgwbR5GA&#10;oAcJ8Se5NjPt7uJOz7LT6vr2mUDAY1FVX1GzRedrdaU2VoENDAcZKGIbXMWFgcN+9fIGKgqywzow&#10;GbhThMX8+WmGuQs3/qLrTgqVIBxzNFCKNLnW0ZbkMQ5CQ5y8U2g9SpJtoV2LtwT3tR5l2av2WHFa&#10;KLGhj5LseXfxBi7htF0e3XT8PfyRja1k80l2Yky/1y3fQQl18gj/t9fOwGgMf1/SD9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aJRxAAAANsAAAAPAAAAAAAAAAAA&#10;AAAAAKECAABkcnMvZG93bnJldi54bWxQSwUGAAAAAAQABAD5AAAAkgMAAAAA&#10;" strokecolor="#4579b8 [3044]">
                      <v:stroke endarrow="open"/>
                    </v:shape>
                    <v:shape id="TextBox 25" o:spid="_x0000_s1127" type="#_x0000_t202" style="position:absolute;left:20824;width:7120;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b/>
                                <w:bCs/>
                                <w:color w:val="000000" w:themeColor="text1"/>
                                <w:kern w:val="24"/>
                                <w:sz w:val="16"/>
                                <w:szCs w:val="21"/>
                              </w:rPr>
                              <w:t>Score</w:t>
                            </w:r>
                          </w:p>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color w:val="000000" w:themeColor="text1"/>
                                <w:kern w:val="24"/>
                                <w:sz w:val="20"/>
                                <w:szCs w:val="28"/>
                              </w:rPr>
                              <w:t>10</w:t>
                            </w:r>
                          </w:p>
                        </w:txbxContent>
                      </v:textbox>
                    </v:shape>
                    <v:shape id="TextBox 26" o:spid="_x0000_s1128" type="#_x0000_t202" style="position:absolute;left:49479;width:639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b/>
                                <w:bCs/>
                                <w:color w:val="000000" w:themeColor="text1"/>
                                <w:kern w:val="24"/>
                                <w:sz w:val="16"/>
                                <w:szCs w:val="21"/>
                              </w:rPr>
                              <w:t>Score</w:t>
                            </w:r>
                          </w:p>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color w:val="000000" w:themeColor="text1"/>
                                <w:kern w:val="24"/>
                                <w:sz w:val="20"/>
                                <w:szCs w:val="28"/>
                              </w:rPr>
                              <w:t>10</w:t>
                            </w:r>
                          </w:p>
                        </w:txbxContent>
                      </v:textbox>
                    </v:shape>
                  </v:group>
                  <v:shape id="Straight Arrow Connector 5" o:spid="_x0000_s1129" type="#_x0000_t32" style="position:absolute;left:19208;top:13681;width:7619;height: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l5sMAAADaAAAADwAAAGRycy9kb3ducmV2LnhtbESPT2sCMRTE7wW/Q3hCb91ES/+wbhRR&#10;pF5dC+LtdfPcXdy8LEnUbT+9KRR6HGbmN0yxGGwnruRD61jDJFMgiCtnWq41fO43T+8gQkQ22Dkm&#10;Dd8UYDEfPRSYG3fjHV3LWIsE4ZCjhibGPpcyVA1ZDJnriZN3ct5iTNLX0ni8Jbjt5FSpV2mx5bTQ&#10;YE+rhqpzebEa2iNPa7UO3dfPZrv067dD+Vx+aP04HpYzEJGG+B/+a2+Nhhf4vZJu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D5ebDAAAA2gAAAA8AAAAAAAAAAAAA&#10;AAAAoQIAAGRycy9kb3ducmV2LnhtbFBLBQYAAAAABAAEAPkAAACRAwAAAAA=&#10;" strokecolor="black [3200]" strokeweight="6pt">
                    <v:stroke endarrow="block"/>
                    <v:shadow on="t" color="black" opacity="22937f" origin=",.5" offset="0,.63889mm"/>
                  </v:shape>
                  <v:shape id="TextBox 7" o:spid="_x0000_s1130" type="#_x0000_t202" style="position:absolute;left:76518;width:7290;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b/>
                              <w:bCs/>
                              <w:color w:val="000000" w:themeColor="text1"/>
                              <w:kern w:val="24"/>
                              <w:sz w:val="16"/>
                              <w:szCs w:val="21"/>
                            </w:rPr>
                            <w:t>Score</w:t>
                          </w:r>
                        </w:p>
                        <w:p w:rsidR="00E87D2C" w:rsidRPr="00502C1B" w:rsidRDefault="00E87D2C" w:rsidP="00ED2593">
                          <w:pPr>
                            <w:pStyle w:val="NormalWeb"/>
                            <w:spacing w:before="0" w:beforeAutospacing="0" w:after="0" w:afterAutospacing="0"/>
                            <w:jc w:val="center"/>
                            <w:rPr>
                              <w:sz w:val="18"/>
                            </w:rPr>
                          </w:pPr>
                          <w:r w:rsidRPr="00502C1B">
                            <w:rPr>
                              <w:rFonts w:asciiTheme="minorHAnsi" w:hAnsi="Calibri" w:cstheme="minorBidi"/>
                              <w:color w:val="000000" w:themeColor="text1"/>
                              <w:kern w:val="24"/>
                              <w:sz w:val="20"/>
                              <w:szCs w:val="28"/>
                            </w:rPr>
                            <w:t>10</w:t>
                          </w:r>
                        </w:p>
                      </w:txbxContent>
                    </v:textbox>
                  </v:shape>
                </v:group>
              </v:group>
            </w:pict>
          </mc:Fallback>
        </mc:AlternateContent>
      </w:r>
      <w:r w:rsidR="00DF395C">
        <w:rPr>
          <w:sz w:val="40"/>
        </w:rPr>
        <w:t xml:space="preserve">Storyboard </w:t>
      </w:r>
    </w:p>
    <w:p w:rsidR="00ED2593" w:rsidRDefault="00ED2593">
      <w:pPr>
        <w:rPr>
          <w:sz w:val="28"/>
        </w:rPr>
      </w:pPr>
    </w:p>
    <w:p w:rsidR="00ED2593" w:rsidRDefault="00ED2593">
      <w:pPr>
        <w:rPr>
          <w:sz w:val="28"/>
        </w:rPr>
      </w:pPr>
    </w:p>
    <w:p w:rsidR="00ED2593" w:rsidRDefault="00ED2593">
      <w:pPr>
        <w:rPr>
          <w:sz w:val="28"/>
        </w:rPr>
      </w:pPr>
    </w:p>
    <w:p w:rsidR="00ED2593" w:rsidRDefault="00ED2593">
      <w:pPr>
        <w:rPr>
          <w:sz w:val="28"/>
        </w:rPr>
      </w:pPr>
    </w:p>
    <w:p w:rsidR="00ED2593" w:rsidRDefault="00ED2593">
      <w:pPr>
        <w:rPr>
          <w:sz w:val="28"/>
        </w:rPr>
      </w:pPr>
    </w:p>
    <w:p w:rsidR="00ED2593" w:rsidRDefault="00ED2593">
      <w:pPr>
        <w:rPr>
          <w:sz w:val="28"/>
        </w:rPr>
      </w:pPr>
    </w:p>
    <w:p w:rsidR="00DF395C" w:rsidRDefault="00ED2593">
      <w:r w:rsidRPr="00E7567C">
        <w:rPr>
          <w:sz w:val="28"/>
        </w:rPr>
        <w:t xml:space="preserve">This is the storyboard design </w:t>
      </w:r>
      <w:r>
        <w:rPr>
          <w:sz w:val="28"/>
        </w:rPr>
        <w:t xml:space="preserve">for the game, and also below is the </w:t>
      </w:r>
      <w:proofErr w:type="spellStart"/>
      <w:r>
        <w:rPr>
          <w:sz w:val="28"/>
        </w:rPr>
        <w:t>flowdiagram</w:t>
      </w:r>
      <w:proofErr w:type="spellEnd"/>
      <w:r>
        <w:rPr>
          <w:sz w:val="28"/>
        </w:rPr>
        <w:t>.</w:t>
      </w:r>
    </w:p>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DF395C" w:rsidRDefault="00DF395C"/>
    <w:p w:rsidR="00554E44" w:rsidRDefault="00554E44"/>
    <w:p w:rsidR="00554E44" w:rsidRDefault="00554E44"/>
    <w:p w:rsidR="00554E44" w:rsidRDefault="00554E44"/>
    <w:p w:rsidR="00554E44" w:rsidRDefault="00554E44"/>
    <w:p w:rsidR="00554E44" w:rsidRDefault="00554E44"/>
    <w:p w:rsidR="00554E44" w:rsidRDefault="00554E44"/>
    <w:p w:rsidR="00554E44" w:rsidRDefault="00554E44"/>
    <w:p w:rsidR="00554E44" w:rsidRDefault="00B50114" w:rsidP="00554E44">
      <w:pPr>
        <w:jc w:val="center"/>
      </w:pPr>
      <w:r>
        <w:rPr>
          <w:noProof/>
          <w:sz w:val="40"/>
          <w:lang w:eastAsia="en-GB"/>
        </w:rPr>
        <mc:AlternateContent>
          <mc:Choice Requires="wps">
            <w:drawing>
              <wp:anchor distT="0" distB="0" distL="114300" distR="114300" simplePos="0" relativeHeight="251663360" behindDoc="0" locked="0" layoutInCell="1" allowOverlap="1">
                <wp:simplePos x="0" y="0"/>
                <wp:positionH relativeFrom="column">
                  <wp:posOffset>4357511</wp:posOffset>
                </wp:positionH>
                <wp:positionV relativeFrom="paragraph">
                  <wp:posOffset>688623</wp:posOffset>
                </wp:positionV>
                <wp:extent cx="1083733" cy="485422"/>
                <wp:effectExtent l="0" t="0" r="21590" b="10160"/>
                <wp:wrapNone/>
                <wp:docPr id="268" name="Text Box 268"/>
                <wp:cNvGraphicFramePr/>
                <a:graphic xmlns:a="http://schemas.openxmlformats.org/drawingml/2006/main">
                  <a:graphicData uri="http://schemas.microsoft.com/office/word/2010/wordprocessingShape">
                    <wps:wsp>
                      <wps:cNvSpPr txBox="1"/>
                      <wps:spPr>
                        <a:xfrm>
                          <a:off x="0" y="0"/>
                          <a:ext cx="1083733" cy="4854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D2C" w:rsidRPr="00B50114" w:rsidRDefault="00E87D2C">
                            <w:pPr>
                              <w:rPr>
                                <w:sz w:val="48"/>
                              </w:rPr>
                            </w:pPr>
                            <w:r w:rsidRPr="00B50114">
                              <w:rPr>
                                <w:sz w:val="48"/>
                              </w:rPr>
                              <w:t>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8" o:spid="_x0000_s1131" type="#_x0000_t202" style="position:absolute;left:0;text-align:left;margin-left:343.1pt;margin-top:54.2pt;width:85.35pt;height:3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" fillcolor="white [3201]" strokeweight=".5pt">
                <v:textbox>
                  <w:txbxContent>
                    <w:p w:rsidR="00E87D2C" w:rsidRPr="00B50114" w:rsidRDefault="00E87D2C">
                      <w:pPr>
                        <w:rPr>
                          <w:sz w:val="48"/>
                        </w:rPr>
                      </w:pPr>
                      <w:r w:rsidRPr="00B50114">
                        <w:rPr>
                          <w:sz w:val="48"/>
                        </w:rPr>
                        <w:t>Level 1</w:t>
                      </w:r>
                    </w:p>
                  </w:txbxContent>
                </v:textbox>
              </v:shape>
            </w:pict>
          </mc:Fallback>
        </mc:AlternateContent>
      </w:r>
      <w:r w:rsidR="00554E44">
        <w:rPr>
          <w:sz w:val="40"/>
        </w:rPr>
        <w:t>Flow diagram</w:t>
      </w:r>
    </w:p>
    <w:p w:rsidR="00554E44" w:rsidRDefault="00554E44">
      <w:r>
        <w:rPr>
          <w:noProof/>
          <w:lang w:eastAsia="en-GB"/>
        </w:rPr>
        <w:drawing>
          <wp:anchor distT="0" distB="0" distL="114300" distR="114300" simplePos="0" relativeHeight="251662336" behindDoc="0" locked="0" layoutInCell="1" allowOverlap="1" wp14:anchorId="63BED2C3" wp14:editId="2AA87016">
            <wp:simplePos x="0" y="0"/>
            <wp:positionH relativeFrom="column">
              <wp:posOffset>0</wp:posOffset>
            </wp:positionH>
            <wp:positionV relativeFrom="paragraph">
              <wp:posOffset>69215</wp:posOffset>
            </wp:positionV>
            <wp:extent cx="5731510" cy="2602865"/>
            <wp:effectExtent l="0" t="0" r="2540" b="6985"/>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1">
                      <a:extLst>
                        <a:ext uri="{28A0092B-C50C-407E-A947-70E740481C1C}">
                          <a14:useLocalDpi xmlns:a14="http://schemas.microsoft.com/office/drawing/2010/main" val="0"/>
                        </a:ext>
                      </a:extLst>
                    </a:blip>
                    <a:srcRect l="16785" t="28373" r="6437" b="7784"/>
                    <a:stretch/>
                  </pic:blipFill>
                  <pic:spPr bwMode="auto">
                    <a:xfrm>
                      <a:off x="0" y="0"/>
                      <a:ext cx="5731510" cy="260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E44" w:rsidRDefault="00B50114">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270933</wp:posOffset>
                </wp:positionH>
                <wp:positionV relativeFrom="paragraph">
                  <wp:posOffset>1210028</wp:posOffset>
                </wp:positionV>
                <wp:extent cx="1083734" cy="451555"/>
                <wp:effectExtent l="0" t="0" r="21590" b="24765"/>
                <wp:wrapNone/>
                <wp:docPr id="269" name="Text Box 269"/>
                <wp:cNvGraphicFramePr/>
                <a:graphic xmlns:a="http://schemas.openxmlformats.org/drawingml/2006/main">
                  <a:graphicData uri="http://schemas.microsoft.com/office/word/2010/wordprocessingShape">
                    <wps:wsp>
                      <wps:cNvSpPr txBox="1"/>
                      <wps:spPr>
                        <a:xfrm>
                          <a:off x="0" y="0"/>
                          <a:ext cx="1083734" cy="451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D2C" w:rsidRPr="00B50114" w:rsidRDefault="00E87D2C">
                            <w:pPr>
                              <w:rPr>
                                <w:sz w:val="48"/>
                              </w:rPr>
                            </w:pPr>
                            <w:r w:rsidRPr="00B50114">
                              <w:rPr>
                                <w:sz w:val="48"/>
                              </w:rPr>
                              <w:t>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9" o:spid="_x0000_s1132" type="#_x0000_t202" style="position:absolute;margin-left:21.35pt;margin-top:95.3pt;width:85.35pt;height:35.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" fillcolor="white [3201]" strokeweight=".5pt">
                <v:textbox>
                  <w:txbxContent>
                    <w:p w:rsidR="00E87D2C" w:rsidRPr="00B50114" w:rsidRDefault="00E87D2C">
                      <w:pPr>
                        <w:rPr>
                          <w:sz w:val="48"/>
                        </w:rPr>
                      </w:pPr>
                      <w:r w:rsidRPr="00B50114">
                        <w:rPr>
                          <w:sz w:val="48"/>
                        </w:rPr>
                        <w:t>Level 2</w:t>
                      </w:r>
                    </w:p>
                  </w:txbxContent>
                </v:textbox>
              </v:shape>
            </w:pict>
          </mc:Fallback>
        </mc:AlternateContent>
      </w:r>
      <w:r>
        <w:rPr>
          <w:noProof/>
          <w:lang w:eastAsia="en-GB"/>
        </w:rPr>
        <w:drawing>
          <wp:inline distT="0" distB="0" distL="0" distR="0" wp14:anchorId="5EF27DC4" wp14:editId="1396B106">
            <wp:extent cx="5731510" cy="2412623"/>
            <wp:effectExtent l="0" t="0" r="2540" b="6985"/>
            <wp:docPr id="26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22">
                      <a:extLst>
                        <a:ext uri="{28A0092B-C50C-407E-A947-70E740481C1C}">
                          <a14:useLocalDpi xmlns:a14="http://schemas.microsoft.com/office/drawing/2010/main" val="0"/>
                        </a:ext>
                      </a:extLst>
                    </a:blip>
                    <a:srcRect l="21272" t="30444" r="12586" b="8079"/>
                    <a:stretch/>
                  </pic:blipFill>
                  <pic:spPr bwMode="auto">
                    <a:xfrm>
                      <a:off x="0" y="0"/>
                      <a:ext cx="5731510" cy="2412623"/>
                    </a:xfrm>
                    <a:prstGeom prst="rect">
                      <a:avLst/>
                    </a:prstGeom>
                    <a:ln>
                      <a:noFill/>
                    </a:ln>
                    <a:extLst>
                      <a:ext uri="{53640926-AAD7-44D8-BBD7-CCE9431645EC}">
                        <a14:shadowObscured xmlns:a14="http://schemas.microsoft.com/office/drawing/2010/main"/>
                      </a:ext>
                    </a:extLst>
                  </pic:spPr>
                </pic:pic>
              </a:graphicData>
            </a:graphic>
          </wp:inline>
        </w:drawing>
      </w:r>
    </w:p>
    <w:p w:rsidR="00554E44" w:rsidRDefault="00554E4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tbl>
      <w:tblPr>
        <w:tblStyle w:val="TableGrid"/>
        <w:tblpPr w:leftFromText="180" w:rightFromText="180" w:vertAnchor="page" w:horzAnchor="margin" w:tblpXSpec="center" w:tblpY="2048"/>
        <w:tblW w:w="9924" w:type="dxa"/>
        <w:tblLayout w:type="fixed"/>
        <w:tblLook w:val="04A0" w:firstRow="1" w:lastRow="0" w:firstColumn="1" w:lastColumn="0" w:noHBand="0" w:noVBand="1"/>
      </w:tblPr>
      <w:tblGrid>
        <w:gridCol w:w="675"/>
        <w:gridCol w:w="4854"/>
        <w:gridCol w:w="4395"/>
      </w:tblGrid>
      <w:tr w:rsidR="00B50114" w:rsidRPr="00CE51AE" w:rsidTr="00FB796D">
        <w:tc>
          <w:tcPr>
            <w:tcW w:w="675" w:type="dxa"/>
          </w:tcPr>
          <w:p w:rsidR="00B50114" w:rsidRPr="00FB796D" w:rsidRDefault="00B50114" w:rsidP="007A2705">
            <w:pPr>
              <w:rPr>
                <w:sz w:val="16"/>
              </w:rPr>
            </w:pPr>
            <w:r w:rsidRPr="00FB796D">
              <w:rPr>
                <w:sz w:val="16"/>
              </w:rPr>
              <w:t>Frame 1</w:t>
            </w:r>
          </w:p>
        </w:tc>
        <w:tc>
          <w:tcPr>
            <w:tcW w:w="4854" w:type="dxa"/>
          </w:tcPr>
          <w:p w:rsidR="00B50114" w:rsidRPr="00CE51AE" w:rsidRDefault="00776A45" w:rsidP="007A2705">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2399</wp:posOffset>
                      </wp:positionH>
                      <wp:positionV relativeFrom="paragraph">
                        <wp:posOffset>-414373</wp:posOffset>
                      </wp:positionV>
                      <wp:extent cx="5475111" cy="417689"/>
                      <wp:effectExtent l="0" t="0" r="0" b="1905"/>
                      <wp:wrapNone/>
                      <wp:docPr id="275" name="Text Box 275"/>
                      <wp:cNvGraphicFramePr/>
                      <a:graphic xmlns:a="http://schemas.openxmlformats.org/drawingml/2006/main">
                        <a:graphicData uri="http://schemas.microsoft.com/office/word/2010/wordprocessingShape">
                          <wps:wsp>
                            <wps:cNvSpPr txBox="1"/>
                            <wps:spPr>
                              <a:xfrm>
                                <a:off x="0" y="0"/>
                                <a:ext cx="5475111" cy="417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45" w:rsidRPr="00CE51AE" w:rsidRDefault="00776A45" w:rsidP="00776A45">
                                  <w:pPr>
                                    <w:rPr>
                                      <w:sz w:val="40"/>
                                    </w:rPr>
                                  </w:pPr>
                                  <w:r w:rsidRPr="00CE51AE">
                                    <w:rPr>
                                      <w:sz w:val="40"/>
                                    </w:rPr>
                                    <w:t>Game codes listed for main frames &amp; screenshots</w:t>
                                  </w:r>
                                </w:p>
                                <w:p w:rsidR="00776A45" w:rsidRDefault="00776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5" o:spid="_x0000_s1133" type="#_x0000_t202" style="position:absolute;margin-left:.2pt;margin-top:-32.65pt;width:431.1pt;height:32.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" filled="f" stroked="f" strokeweight=".5pt">
                      <v:textbox>
                        <w:txbxContent>
                          <w:p w:rsidR="00776A45" w:rsidRPr="00CE51AE" w:rsidRDefault="00776A45" w:rsidP="00776A45">
                            <w:pPr>
                              <w:rPr>
                                <w:sz w:val="40"/>
                              </w:rPr>
                            </w:pPr>
                            <w:r w:rsidRPr="00CE51AE">
                              <w:rPr>
                                <w:sz w:val="40"/>
                              </w:rPr>
                              <w:t>Game codes listed for main frames &amp; screenshots</w:t>
                            </w:r>
                          </w:p>
                          <w:p w:rsidR="00776A45" w:rsidRDefault="00776A45"/>
                        </w:txbxContent>
                      </v:textbox>
                    </v:shape>
                  </w:pict>
                </mc:Fallback>
              </mc:AlternateContent>
            </w:r>
            <w:r w:rsidR="00540021">
              <w:rPr>
                <w:noProof/>
                <w:lang w:eastAsia="en-GB"/>
              </w:rPr>
              <w:drawing>
                <wp:inline distT="0" distB="0" distL="0" distR="0" wp14:anchorId="243A1C79" wp14:editId="64630C12">
                  <wp:extent cx="2923822" cy="2111022"/>
                  <wp:effectExtent l="0" t="0" r="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092" t="25000" r="25789" b="25789"/>
                          <a:stretch/>
                        </pic:blipFill>
                        <pic:spPr bwMode="auto">
                          <a:xfrm>
                            <a:off x="0" y="0"/>
                            <a:ext cx="2929858" cy="2115380"/>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56312B" w:rsidRDefault="0056312B" w:rsidP="0056312B">
            <w:r>
              <w:t>stop() ;</w:t>
            </w:r>
          </w:p>
          <w:p w:rsidR="0056312B" w:rsidRDefault="0056312B" w:rsidP="0056312B">
            <w:proofErr w:type="spellStart"/>
            <w:r>
              <w:t>startButton.addEventListener</w:t>
            </w:r>
            <w:proofErr w:type="spellEnd"/>
            <w:r>
              <w:t xml:space="preserve"> (</w:t>
            </w:r>
            <w:proofErr w:type="spellStart"/>
            <w:r>
              <w:t>MouseEvent.CLICK</w:t>
            </w:r>
            <w:proofErr w:type="spellEnd"/>
            <w:r>
              <w:t xml:space="preserve">, </w:t>
            </w:r>
            <w:proofErr w:type="spellStart"/>
            <w:r>
              <w:t>playAnimation</w:t>
            </w:r>
            <w:proofErr w:type="spellEnd"/>
            <w:r>
              <w:t>);</w:t>
            </w:r>
          </w:p>
          <w:p w:rsidR="0056312B" w:rsidRDefault="0056312B" w:rsidP="0056312B">
            <w:r>
              <w:t xml:space="preserve">function </w:t>
            </w:r>
            <w:proofErr w:type="spellStart"/>
            <w:r>
              <w:t>playAnimation</w:t>
            </w:r>
            <w:proofErr w:type="spellEnd"/>
            <w:r>
              <w:t>(</w:t>
            </w:r>
            <w:proofErr w:type="spellStart"/>
            <w:r>
              <w:t>evnt</w:t>
            </w:r>
            <w:proofErr w:type="spellEnd"/>
            <w:r>
              <w:t xml:space="preserve">: </w:t>
            </w:r>
            <w:proofErr w:type="spellStart"/>
            <w:r>
              <w:t>MouseEvent</w:t>
            </w:r>
            <w:proofErr w:type="spellEnd"/>
            <w:r>
              <w:t>){</w:t>
            </w:r>
          </w:p>
          <w:p w:rsidR="0056312B" w:rsidRDefault="0056312B" w:rsidP="0056312B">
            <w:r>
              <w:tab/>
            </w:r>
            <w:r>
              <w:tab/>
            </w:r>
            <w:proofErr w:type="spellStart"/>
            <w:r>
              <w:t>gotoAndPlay</w:t>
            </w:r>
            <w:proofErr w:type="spellEnd"/>
            <w:r>
              <w:t xml:space="preserve"> (2);</w:t>
            </w:r>
          </w:p>
          <w:p w:rsidR="0056312B" w:rsidRDefault="0056312B" w:rsidP="0056312B">
            <w:r>
              <w:t>}</w:t>
            </w:r>
          </w:p>
          <w:p w:rsidR="0056312B" w:rsidRDefault="0056312B" w:rsidP="0056312B">
            <w:r>
              <w:t>stop();</w:t>
            </w:r>
          </w:p>
          <w:p w:rsidR="0056312B" w:rsidRDefault="0056312B" w:rsidP="0056312B">
            <w:proofErr w:type="spellStart"/>
            <w:r>
              <w:t>Tutorial.addEventListener</w:t>
            </w:r>
            <w:proofErr w:type="spellEnd"/>
            <w:r>
              <w:t>(</w:t>
            </w:r>
            <w:proofErr w:type="spellStart"/>
            <w:r>
              <w:t>MouseEvent.CLICK</w:t>
            </w:r>
            <w:proofErr w:type="spellEnd"/>
            <w:r>
              <w:t xml:space="preserve">, </w:t>
            </w:r>
            <w:proofErr w:type="spellStart"/>
            <w:r>
              <w:t>toTutorial</w:t>
            </w:r>
            <w:proofErr w:type="spellEnd"/>
            <w:r>
              <w:t>);</w:t>
            </w:r>
          </w:p>
          <w:p w:rsidR="0056312B" w:rsidRDefault="0056312B" w:rsidP="0056312B">
            <w:r>
              <w:t xml:space="preserve">function </w:t>
            </w:r>
            <w:proofErr w:type="spellStart"/>
            <w:r>
              <w:t>toTutorial</w:t>
            </w:r>
            <w:proofErr w:type="spellEnd"/>
            <w:r>
              <w:t xml:space="preserve">(e: </w:t>
            </w:r>
            <w:proofErr w:type="spellStart"/>
            <w:r>
              <w:t>MouseEvent</w:t>
            </w:r>
            <w:proofErr w:type="spellEnd"/>
            <w:r>
              <w:t>){</w:t>
            </w:r>
          </w:p>
          <w:p w:rsidR="0056312B" w:rsidRDefault="0056312B" w:rsidP="0056312B">
            <w:r>
              <w:tab/>
            </w:r>
            <w:proofErr w:type="spellStart"/>
            <w:r>
              <w:t>gotoAndStop</w:t>
            </w:r>
            <w:proofErr w:type="spellEnd"/>
            <w:r>
              <w:t>(5);</w:t>
            </w:r>
          </w:p>
          <w:p w:rsidR="0056312B" w:rsidRDefault="0056312B" w:rsidP="0056312B">
            <w:r>
              <w:t>}</w:t>
            </w:r>
          </w:p>
          <w:p w:rsidR="0056312B" w:rsidRDefault="0056312B" w:rsidP="0056312B">
            <w:proofErr w:type="spellStart"/>
            <w:r>
              <w:t>var</w:t>
            </w:r>
            <w:proofErr w:type="spellEnd"/>
            <w:r>
              <w:t xml:space="preserve"> </w:t>
            </w:r>
            <w:proofErr w:type="spellStart"/>
            <w:r>
              <w:t>myCurrentFrame</w:t>
            </w:r>
            <w:proofErr w:type="spellEnd"/>
            <w:r>
              <w:t xml:space="preserve"> :Number = 1;</w:t>
            </w:r>
          </w:p>
          <w:p w:rsidR="00B50114" w:rsidRPr="00CE51AE" w:rsidRDefault="0056312B" w:rsidP="0056312B">
            <w:proofErr w:type="spellStart"/>
            <w:r>
              <w:t>var</w:t>
            </w:r>
            <w:proofErr w:type="spellEnd"/>
            <w:r>
              <w:t xml:space="preserve"> </w:t>
            </w:r>
            <w:proofErr w:type="spellStart"/>
            <w:r>
              <w:t>myScore</w:t>
            </w:r>
            <w:proofErr w:type="spellEnd"/>
            <w:r>
              <w:t>: Number =10;</w:t>
            </w:r>
          </w:p>
        </w:tc>
      </w:tr>
      <w:tr w:rsidR="00B50114" w:rsidRPr="00CE51AE" w:rsidTr="00FB796D">
        <w:tc>
          <w:tcPr>
            <w:tcW w:w="675" w:type="dxa"/>
          </w:tcPr>
          <w:p w:rsidR="00B50114" w:rsidRPr="00FB796D" w:rsidRDefault="00B50114" w:rsidP="007A2705">
            <w:pPr>
              <w:rPr>
                <w:sz w:val="16"/>
              </w:rPr>
            </w:pPr>
            <w:r w:rsidRPr="00FB796D">
              <w:rPr>
                <w:sz w:val="16"/>
              </w:rPr>
              <w:t>Frame 3</w:t>
            </w:r>
          </w:p>
        </w:tc>
        <w:tc>
          <w:tcPr>
            <w:tcW w:w="4854" w:type="dxa"/>
          </w:tcPr>
          <w:p w:rsidR="00B50114" w:rsidRPr="00CE51AE" w:rsidRDefault="00B25F25" w:rsidP="007A2705">
            <w:r>
              <w:rPr>
                <w:noProof/>
                <w:lang w:eastAsia="en-GB"/>
              </w:rPr>
              <w:drawing>
                <wp:inline distT="0" distB="0" distL="0" distR="0" wp14:anchorId="46D2FEA2" wp14:editId="277F5C81">
                  <wp:extent cx="2957689" cy="2112635"/>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894" t="23947" r="23224" b="24737"/>
                          <a:stretch/>
                        </pic:blipFill>
                        <pic:spPr bwMode="auto">
                          <a:xfrm>
                            <a:off x="0" y="0"/>
                            <a:ext cx="2963794" cy="2116996"/>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59273D" w:rsidRDefault="0059273D" w:rsidP="0059273D">
            <w:r>
              <w:t>stop();</w:t>
            </w:r>
          </w:p>
          <w:p w:rsidR="0059273D" w:rsidRDefault="0059273D" w:rsidP="0059273D">
            <w:proofErr w:type="spellStart"/>
            <w:r>
              <w:t>MMenu.addEventListener</w:t>
            </w:r>
            <w:proofErr w:type="spellEnd"/>
            <w:r>
              <w:t>(</w:t>
            </w:r>
            <w:proofErr w:type="spellStart"/>
            <w:r>
              <w:t>MouseEvent.CLICK</w:t>
            </w:r>
            <w:proofErr w:type="spellEnd"/>
            <w:r>
              <w:t>, movetoMain1);</w:t>
            </w:r>
          </w:p>
          <w:p w:rsidR="0059273D" w:rsidRDefault="0059273D" w:rsidP="0059273D">
            <w:r>
              <w:t xml:space="preserve">function movetoMain1(e: </w:t>
            </w:r>
            <w:proofErr w:type="spellStart"/>
            <w:r>
              <w:t>MouseEvent</w:t>
            </w:r>
            <w:proofErr w:type="spellEnd"/>
            <w:r>
              <w:t>){</w:t>
            </w:r>
          </w:p>
          <w:p w:rsidR="0059273D" w:rsidRDefault="0059273D" w:rsidP="0059273D">
            <w:r>
              <w:tab/>
            </w:r>
            <w:proofErr w:type="spellStart"/>
            <w:r>
              <w:t>gotoAndStop</w:t>
            </w:r>
            <w:proofErr w:type="spellEnd"/>
            <w:r>
              <w:t>(1);</w:t>
            </w:r>
          </w:p>
          <w:p w:rsidR="0059273D" w:rsidRDefault="0059273D" w:rsidP="0059273D">
            <w:r>
              <w:t>}</w:t>
            </w:r>
          </w:p>
          <w:p w:rsidR="0059273D" w:rsidRDefault="0059273D" w:rsidP="0059273D">
            <w:proofErr w:type="spellStart"/>
            <w:r>
              <w:t>MMenu.addEventListener</w:t>
            </w:r>
            <w:proofErr w:type="spellEnd"/>
            <w:r>
              <w:t>(</w:t>
            </w:r>
            <w:proofErr w:type="spellStart"/>
            <w:r>
              <w:t>MouseEvent.CLICK</w:t>
            </w:r>
            <w:proofErr w:type="spellEnd"/>
            <w:r>
              <w:t>, movetoMain1);</w:t>
            </w:r>
          </w:p>
          <w:p w:rsidR="00B50114" w:rsidRPr="00CE51AE" w:rsidRDefault="00B50114" w:rsidP="007A2705"/>
        </w:tc>
      </w:tr>
      <w:tr w:rsidR="00B50114" w:rsidRPr="00CE51AE" w:rsidTr="001166F4">
        <w:trPr>
          <w:trHeight w:val="3646"/>
        </w:trPr>
        <w:tc>
          <w:tcPr>
            <w:tcW w:w="675" w:type="dxa"/>
          </w:tcPr>
          <w:p w:rsidR="00B50114" w:rsidRPr="00FB796D" w:rsidRDefault="001166F4" w:rsidP="007A2705">
            <w:pPr>
              <w:rPr>
                <w:sz w:val="16"/>
              </w:rPr>
            </w:pPr>
            <w:r>
              <w:rPr>
                <w:sz w:val="16"/>
              </w:rPr>
              <w:t>Frame 2</w:t>
            </w:r>
          </w:p>
        </w:tc>
        <w:tc>
          <w:tcPr>
            <w:tcW w:w="4854" w:type="dxa"/>
          </w:tcPr>
          <w:p w:rsidR="001166F4" w:rsidRPr="00CE51AE" w:rsidRDefault="001166F4" w:rsidP="007A2705">
            <w:r>
              <w:rPr>
                <w:noProof/>
                <w:lang w:eastAsia="en-GB"/>
              </w:rPr>
              <w:drawing>
                <wp:inline distT="0" distB="0" distL="0" distR="0" wp14:anchorId="5C0C778F" wp14:editId="655399B7">
                  <wp:extent cx="2923822" cy="2049913"/>
                  <wp:effectExtent l="0" t="0" r="0" b="762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092" t="24737" r="23421" b="25263"/>
                          <a:stretch/>
                        </pic:blipFill>
                        <pic:spPr bwMode="auto">
                          <a:xfrm>
                            <a:off x="0" y="0"/>
                            <a:ext cx="2942623" cy="2063095"/>
                          </a:xfrm>
                          <a:prstGeom prst="rect">
                            <a:avLst/>
                          </a:prstGeom>
                          <a:ln>
                            <a:noFill/>
                          </a:ln>
                          <a:extLst>
                            <a:ext uri="{53640926-AAD7-44D8-BBD7-CCE9431645EC}">
                              <a14:shadowObscured xmlns:a14="http://schemas.microsoft.com/office/drawing/2010/main"/>
                            </a:ext>
                          </a:extLst>
                        </pic:spPr>
                      </pic:pic>
                    </a:graphicData>
                  </a:graphic>
                </wp:inline>
              </w:drawing>
            </w:r>
          </w:p>
          <w:p w:rsidR="00B50114" w:rsidRPr="00CE51AE" w:rsidRDefault="00B50114" w:rsidP="001166F4">
            <w:pPr>
              <w:rPr>
                <w:sz w:val="18"/>
              </w:rPr>
            </w:pPr>
            <w:r w:rsidRPr="00CE51AE">
              <w:rPr>
                <w:sz w:val="18"/>
              </w:rPr>
              <w:tab/>
            </w:r>
            <w:r w:rsidRPr="00CE51AE">
              <w:rPr>
                <w:sz w:val="18"/>
              </w:rPr>
              <w:tab/>
            </w:r>
            <w:r w:rsidRPr="00CE51AE">
              <w:rPr>
                <w:sz w:val="18"/>
              </w:rPr>
              <w:tab/>
            </w:r>
            <w:r w:rsidRPr="00CE51AE">
              <w:rPr>
                <w:sz w:val="18"/>
              </w:rPr>
              <w:tab/>
            </w:r>
          </w:p>
        </w:tc>
        <w:tc>
          <w:tcPr>
            <w:tcW w:w="4395" w:type="dxa"/>
          </w:tcPr>
          <w:p w:rsidR="00B93C6A" w:rsidRDefault="00B93C6A" w:rsidP="00B93C6A">
            <w:r>
              <w:t>stop()</w:t>
            </w:r>
          </w:p>
          <w:p w:rsidR="00B93C6A" w:rsidRDefault="00B93C6A" w:rsidP="00B93C6A">
            <w:r>
              <w:t>Level1.addEventListener (</w:t>
            </w:r>
            <w:proofErr w:type="spellStart"/>
            <w:r>
              <w:t>MouseEvent.CLICK</w:t>
            </w:r>
            <w:proofErr w:type="spellEnd"/>
            <w:r>
              <w:t xml:space="preserve">, </w:t>
            </w:r>
            <w:proofErr w:type="spellStart"/>
            <w:r>
              <w:t>startlevel</w:t>
            </w:r>
            <w:proofErr w:type="spellEnd"/>
            <w:r>
              <w:t>);</w:t>
            </w:r>
          </w:p>
          <w:p w:rsidR="00B93C6A" w:rsidRDefault="00B93C6A" w:rsidP="00B93C6A">
            <w:r>
              <w:t xml:space="preserve">function </w:t>
            </w:r>
            <w:proofErr w:type="spellStart"/>
            <w:r>
              <w:t>startlevel</w:t>
            </w:r>
            <w:proofErr w:type="spellEnd"/>
            <w:r>
              <w:t>(</w:t>
            </w:r>
            <w:proofErr w:type="spellStart"/>
            <w:r>
              <w:t>evnt</w:t>
            </w:r>
            <w:proofErr w:type="spellEnd"/>
            <w:r>
              <w:t xml:space="preserve">: </w:t>
            </w:r>
            <w:proofErr w:type="spellStart"/>
            <w:r>
              <w:t>MouseEvent</w:t>
            </w:r>
            <w:proofErr w:type="spellEnd"/>
            <w:r>
              <w:t>){</w:t>
            </w:r>
          </w:p>
          <w:p w:rsidR="00B93C6A" w:rsidRDefault="00B93C6A" w:rsidP="00B93C6A">
            <w:r>
              <w:tab/>
            </w:r>
            <w:r>
              <w:tab/>
            </w:r>
            <w:proofErr w:type="spellStart"/>
            <w:r>
              <w:t>gotoAndPlay</w:t>
            </w:r>
            <w:proofErr w:type="spellEnd"/>
            <w:r>
              <w:t xml:space="preserve"> (10);</w:t>
            </w:r>
          </w:p>
          <w:p w:rsidR="00B93C6A" w:rsidRDefault="00B93C6A" w:rsidP="00B93C6A">
            <w:r>
              <w:t>}</w:t>
            </w:r>
          </w:p>
          <w:p w:rsidR="00B93C6A" w:rsidRDefault="00B93C6A" w:rsidP="00B93C6A">
            <w:r>
              <w:t>Level2.addEventListener (</w:t>
            </w:r>
            <w:proofErr w:type="spellStart"/>
            <w:r>
              <w:t>MouseEvent.CLICK</w:t>
            </w:r>
            <w:proofErr w:type="spellEnd"/>
            <w:r>
              <w:t xml:space="preserve">, </w:t>
            </w:r>
            <w:proofErr w:type="spellStart"/>
            <w:r>
              <w:t>secondlevel</w:t>
            </w:r>
            <w:proofErr w:type="spellEnd"/>
            <w:r>
              <w:t>);</w:t>
            </w:r>
          </w:p>
          <w:p w:rsidR="00B93C6A" w:rsidRDefault="00B93C6A" w:rsidP="00B93C6A">
            <w:r>
              <w:t xml:space="preserve">function </w:t>
            </w:r>
            <w:proofErr w:type="spellStart"/>
            <w:r>
              <w:t>secondlevel</w:t>
            </w:r>
            <w:proofErr w:type="spellEnd"/>
            <w:r>
              <w:t>(</w:t>
            </w:r>
            <w:proofErr w:type="spellStart"/>
            <w:r>
              <w:t>evnt</w:t>
            </w:r>
            <w:proofErr w:type="spellEnd"/>
            <w:r>
              <w:t xml:space="preserve">: </w:t>
            </w:r>
            <w:proofErr w:type="spellStart"/>
            <w:r>
              <w:t>MouseEvent</w:t>
            </w:r>
            <w:proofErr w:type="spellEnd"/>
            <w:r>
              <w:t>){</w:t>
            </w:r>
          </w:p>
          <w:p w:rsidR="00B93C6A" w:rsidRDefault="00B93C6A" w:rsidP="00B93C6A">
            <w:r>
              <w:tab/>
            </w:r>
            <w:r>
              <w:tab/>
            </w:r>
            <w:proofErr w:type="spellStart"/>
            <w:r>
              <w:t>gotoAndPlay</w:t>
            </w:r>
            <w:proofErr w:type="spellEnd"/>
            <w:r>
              <w:t xml:space="preserve"> (14);</w:t>
            </w:r>
          </w:p>
          <w:p w:rsidR="00B93C6A" w:rsidRDefault="00B93C6A" w:rsidP="00B93C6A">
            <w:r>
              <w:t>}</w:t>
            </w:r>
          </w:p>
          <w:p w:rsidR="00B93C6A" w:rsidRDefault="00B93C6A" w:rsidP="00B93C6A">
            <w:proofErr w:type="spellStart"/>
            <w:r>
              <w:t>MMMenu.addEventListener</w:t>
            </w:r>
            <w:proofErr w:type="spellEnd"/>
            <w:r>
              <w:t>(</w:t>
            </w:r>
            <w:proofErr w:type="spellStart"/>
            <w:r>
              <w:t>MouseEvent.CLICK</w:t>
            </w:r>
            <w:proofErr w:type="spellEnd"/>
            <w:r>
              <w:t>, movetoMain3);</w:t>
            </w:r>
          </w:p>
          <w:p w:rsidR="00B93C6A" w:rsidRDefault="00B93C6A" w:rsidP="00B93C6A">
            <w:r>
              <w:t xml:space="preserve">function movetoMain3(e: </w:t>
            </w:r>
            <w:proofErr w:type="spellStart"/>
            <w:r>
              <w:t>MouseEvent</w:t>
            </w:r>
            <w:proofErr w:type="spellEnd"/>
            <w:r>
              <w:t>){</w:t>
            </w:r>
          </w:p>
          <w:p w:rsidR="00B93C6A" w:rsidRDefault="00B93C6A" w:rsidP="00B93C6A">
            <w:r>
              <w:tab/>
            </w:r>
            <w:proofErr w:type="spellStart"/>
            <w:r>
              <w:t>gotoAndStop</w:t>
            </w:r>
            <w:proofErr w:type="spellEnd"/>
            <w:r>
              <w:t>(1);</w:t>
            </w:r>
          </w:p>
          <w:p w:rsidR="00B93C6A" w:rsidRDefault="00B93C6A" w:rsidP="00B93C6A">
            <w:r>
              <w:t>}</w:t>
            </w:r>
          </w:p>
          <w:p w:rsidR="00B93C6A" w:rsidRDefault="00B93C6A" w:rsidP="00B93C6A">
            <w:proofErr w:type="spellStart"/>
            <w:r>
              <w:t>MMMenu.addEventListener</w:t>
            </w:r>
            <w:proofErr w:type="spellEnd"/>
            <w:r>
              <w:t>(</w:t>
            </w:r>
            <w:proofErr w:type="spellStart"/>
            <w:r>
              <w:t>MouseEvent.CLICK</w:t>
            </w:r>
            <w:proofErr w:type="spellEnd"/>
            <w:r>
              <w:t>, movetoMain3);</w:t>
            </w:r>
          </w:p>
          <w:p w:rsidR="00B93C6A" w:rsidRDefault="00B93C6A" w:rsidP="00B93C6A"/>
          <w:p w:rsidR="00B50114" w:rsidRPr="00CE51AE" w:rsidRDefault="00B50114" w:rsidP="007A2705"/>
        </w:tc>
      </w:tr>
      <w:tr w:rsidR="00836AE1" w:rsidRPr="00CE51AE" w:rsidTr="001166F4">
        <w:trPr>
          <w:trHeight w:val="3646"/>
        </w:trPr>
        <w:tc>
          <w:tcPr>
            <w:tcW w:w="675" w:type="dxa"/>
          </w:tcPr>
          <w:p w:rsidR="00836AE1" w:rsidRDefault="00836AE1" w:rsidP="007A2705">
            <w:pPr>
              <w:rPr>
                <w:sz w:val="16"/>
              </w:rPr>
            </w:pPr>
            <w:r>
              <w:rPr>
                <w:sz w:val="16"/>
              </w:rPr>
              <w:lastRenderedPageBreak/>
              <w:t>Frame 10</w:t>
            </w:r>
          </w:p>
        </w:tc>
        <w:tc>
          <w:tcPr>
            <w:tcW w:w="4854" w:type="dxa"/>
          </w:tcPr>
          <w:p w:rsidR="00551267" w:rsidRPr="00551267" w:rsidRDefault="00551267" w:rsidP="00551267">
            <w:pPr>
              <w:rPr>
                <w:sz w:val="18"/>
              </w:rPr>
            </w:pPr>
            <w:r>
              <w:rPr>
                <w:noProof/>
                <w:lang w:eastAsia="en-GB"/>
              </w:rPr>
              <w:drawing>
                <wp:inline distT="0" distB="0" distL="0" distR="0" wp14:anchorId="533CE97B" wp14:editId="62D5F204">
                  <wp:extent cx="3002845" cy="2178755"/>
                  <wp:effectExtent l="0" t="0" r="762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2895" t="24737" r="24605" b="24473"/>
                          <a:stretch/>
                        </pic:blipFill>
                        <pic:spPr bwMode="auto">
                          <a:xfrm>
                            <a:off x="0" y="0"/>
                            <a:ext cx="3009044" cy="2183253"/>
                          </a:xfrm>
                          <a:prstGeom prst="rect">
                            <a:avLst/>
                          </a:prstGeom>
                          <a:ln>
                            <a:noFill/>
                          </a:ln>
                          <a:extLst>
                            <a:ext uri="{53640926-AAD7-44D8-BBD7-CCE9431645EC}">
                              <a14:shadowObscured xmlns:a14="http://schemas.microsoft.com/office/drawing/2010/main"/>
                            </a:ext>
                          </a:extLst>
                        </pic:spPr>
                      </pic:pic>
                    </a:graphicData>
                  </a:graphic>
                </wp:inline>
              </w:drawing>
            </w:r>
            <w:r w:rsidRPr="00551267">
              <w:rPr>
                <w:sz w:val="18"/>
              </w:rPr>
              <w:t xml:space="preserve">import </w:t>
            </w:r>
            <w:proofErr w:type="spellStart"/>
            <w:r w:rsidRPr="00551267">
              <w:rPr>
                <w:sz w:val="18"/>
              </w:rPr>
              <w:t>flash.events.Event</w:t>
            </w:r>
            <w:proofErr w:type="spellEnd"/>
            <w:r w:rsidRPr="00551267">
              <w:rPr>
                <w:sz w:val="18"/>
              </w:rPr>
              <w:t>;</w:t>
            </w:r>
          </w:p>
          <w:p w:rsidR="00551267" w:rsidRPr="00551267" w:rsidRDefault="00551267" w:rsidP="00551267">
            <w:pPr>
              <w:rPr>
                <w:sz w:val="18"/>
              </w:rPr>
            </w:pPr>
          </w:p>
          <w:p w:rsidR="00551267" w:rsidRPr="00551267" w:rsidRDefault="00551267" w:rsidP="00551267">
            <w:pPr>
              <w:rPr>
                <w:sz w:val="18"/>
              </w:rPr>
            </w:pPr>
            <w:r w:rsidRPr="00551267">
              <w:rPr>
                <w:sz w:val="18"/>
              </w:rPr>
              <w:t>stop ()</w:t>
            </w:r>
          </w:p>
          <w:p w:rsidR="00551267" w:rsidRPr="00551267" w:rsidRDefault="00551267" w:rsidP="00551267">
            <w:pPr>
              <w:rPr>
                <w:sz w:val="18"/>
              </w:rPr>
            </w:pPr>
            <w:proofErr w:type="spellStart"/>
            <w:r w:rsidRPr="00551267">
              <w:rPr>
                <w:sz w:val="18"/>
              </w:rPr>
              <w:t>myCurrentFrame</w:t>
            </w:r>
            <w:proofErr w:type="spellEnd"/>
            <w:r w:rsidRPr="00551267">
              <w:rPr>
                <w:sz w:val="18"/>
              </w:rPr>
              <w:t xml:space="preserve"> = </w:t>
            </w:r>
            <w:proofErr w:type="spellStart"/>
            <w:r w:rsidRPr="00551267">
              <w:rPr>
                <w:sz w:val="18"/>
              </w:rPr>
              <w:t>currentFrame</w:t>
            </w:r>
            <w:proofErr w:type="spellEnd"/>
            <w:r w:rsidRPr="00551267">
              <w:rPr>
                <w:sz w:val="18"/>
              </w:rPr>
              <w:t>;</w:t>
            </w:r>
          </w:p>
          <w:p w:rsidR="00551267" w:rsidRPr="00551267" w:rsidRDefault="00551267" w:rsidP="00551267">
            <w:pPr>
              <w:rPr>
                <w:sz w:val="18"/>
              </w:rPr>
            </w:pPr>
            <w:proofErr w:type="spellStart"/>
            <w:r w:rsidRPr="00551267">
              <w:rPr>
                <w:sz w:val="18"/>
              </w:rPr>
              <w:t>stage.addEventListener</w:t>
            </w:r>
            <w:proofErr w:type="spellEnd"/>
            <w:r w:rsidRPr="00551267">
              <w:rPr>
                <w:sz w:val="18"/>
              </w:rPr>
              <w:t>(</w:t>
            </w:r>
            <w:proofErr w:type="spellStart"/>
            <w:r w:rsidRPr="00551267">
              <w:rPr>
                <w:sz w:val="18"/>
              </w:rPr>
              <w:t>KeyboardEvent.KEY_DOWN,downHandler</w:t>
            </w:r>
            <w:proofErr w:type="spellEnd"/>
            <w:r w:rsidRPr="00551267">
              <w:rPr>
                <w:sz w:val="18"/>
              </w:rPr>
              <w:t>);</w:t>
            </w:r>
          </w:p>
          <w:p w:rsidR="00551267" w:rsidRPr="00551267" w:rsidRDefault="00551267" w:rsidP="00551267">
            <w:pPr>
              <w:rPr>
                <w:sz w:val="18"/>
              </w:rPr>
            </w:pPr>
            <w:proofErr w:type="spellStart"/>
            <w:r w:rsidRPr="00551267">
              <w:rPr>
                <w:sz w:val="18"/>
              </w:rPr>
              <w:t>stage.focus</w:t>
            </w:r>
            <w:proofErr w:type="spellEnd"/>
            <w:r w:rsidRPr="00551267">
              <w:rPr>
                <w:sz w:val="18"/>
              </w:rPr>
              <w:t xml:space="preserve"> = this;</w:t>
            </w:r>
          </w:p>
          <w:p w:rsidR="00551267" w:rsidRPr="00551267" w:rsidRDefault="00551267" w:rsidP="00551267">
            <w:pPr>
              <w:rPr>
                <w:sz w:val="18"/>
              </w:rPr>
            </w:pPr>
          </w:p>
          <w:p w:rsidR="00551267" w:rsidRPr="00551267" w:rsidRDefault="00551267" w:rsidP="00551267">
            <w:pPr>
              <w:rPr>
                <w:sz w:val="18"/>
              </w:rPr>
            </w:pPr>
            <w:r w:rsidRPr="00551267">
              <w:rPr>
                <w:sz w:val="18"/>
              </w:rPr>
              <w:t>//KEY_UP //</w:t>
            </w:r>
            <w:proofErr w:type="spellStart"/>
            <w:r w:rsidRPr="00551267">
              <w:rPr>
                <w:sz w:val="18"/>
              </w:rPr>
              <w:t>downHandler</w:t>
            </w:r>
            <w:proofErr w:type="spellEnd"/>
            <w:r w:rsidRPr="00551267">
              <w:rPr>
                <w:sz w:val="18"/>
              </w:rPr>
              <w:t xml:space="preserve"> //</w:t>
            </w:r>
            <w:proofErr w:type="spellStart"/>
            <w:r w:rsidRPr="00551267">
              <w:rPr>
                <w:sz w:val="18"/>
              </w:rPr>
              <w:t>upHandler</w:t>
            </w:r>
            <w:proofErr w:type="spellEnd"/>
          </w:p>
          <w:p w:rsidR="00551267" w:rsidRPr="00551267" w:rsidRDefault="00551267" w:rsidP="00551267">
            <w:pPr>
              <w:rPr>
                <w:sz w:val="18"/>
              </w:rPr>
            </w:pPr>
          </w:p>
          <w:p w:rsidR="00551267" w:rsidRPr="00551267" w:rsidRDefault="00551267" w:rsidP="00551267">
            <w:pPr>
              <w:rPr>
                <w:sz w:val="18"/>
              </w:rPr>
            </w:pPr>
            <w:proofErr w:type="spellStart"/>
            <w:r w:rsidRPr="00551267">
              <w:rPr>
                <w:sz w:val="18"/>
              </w:rPr>
              <w:t>var</w:t>
            </w:r>
            <w:proofErr w:type="spellEnd"/>
            <w:r w:rsidRPr="00551267">
              <w:rPr>
                <w:sz w:val="18"/>
              </w:rPr>
              <w:t xml:space="preserve"> bullet : Bullet = new Bullet();</w:t>
            </w:r>
          </w:p>
          <w:p w:rsidR="00551267" w:rsidRPr="00551267" w:rsidRDefault="00551267" w:rsidP="00551267">
            <w:pPr>
              <w:rPr>
                <w:sz w:val="18"/>
              </w:rPr>
            </w:pPr>
            <w:proofErr w:type="spellStart"/>
            <w:r w:rsidRPr="00551267">
              <w:rPr>
                <w:sz w:val="18"/>
              </w:rPr>
              <w:t>var</w:t>
            </w:r>
            <w:proofErr w:type="spellEnd"/>
            <w:r w:rsidRPr="00551267">
              <w:rPr>
                <w:sz w:val="18"/>
              </w:rPr>
              <w:t xml:space="preserve"> </w:t>
            </w:r>
            <w:proofErr w:type="spellStart"/>
            <w:r w:rsidRPr="00551267">
              <w:rPr>
                <w:sz w:val="18"/>
              </w:rPr>
              <w:t>HScores</w:t>
            </w:r>
            <w:proofErr w:type="spellEnd"/>
            <w:r w:rsidRPr="00551267">
              <w:rPr>
                <w:sz w:val="18"/>
              </w:rPr>
              <w:t>: Array = new Array ();</w:t>
            </w:r>
          </w:p>
          <w:p w:rsidR="00551267" w:rsidRPr="00551267" w:rsidRDefault="00551267" w:rsidP="00551267">
            <w:pPr>
              <w:rPr>
                <w:sz w:val="18"/>
              </w:rPr>
            </w:pPr>
          </w:p>
          <w:p w:rsidR="00551267" w:rsidRPr="00551267" w:rsidRDefault="00551267" w:rsidP="00551267">
            <w:pPr>
              <w:rPr>
                <w:sz w:val="18"/>
              </w:rPr>
            </w:pPr>
            <w:proofErr w:type="spellStart"/>
            <w:r w:rsidRPr="00551267">
              <w:rPr>
                <w:sz w:val="18"/>
              </w:rPr>
              <w:t>HScores.push</w:t>
            </w:r>
            <w:proofErr w:type="spellEnd"/>
            <w:r w:rsidRPr="00551267">
              <w:rPr>
                <w:sz w:val="18"/>
              </w:rPr>
              <w:t>(20);</w:t>
            </w:r>
          </w:p>
          <w:p w:rsidR="00551267" w:rsidRPr="00551267" w:rsidRDefault="00551267" w:rsidP="00551267">
            <w:pPr>
              <w:rPr>
                <w:sz w:val="18"/>
              </w:rPr>
            </w:pPr>
            <w:proofErr w:type="spellStart"/>
            <w:r w:rsidRPr="00551267">
              <w:rPr>
                <w:sz w:val="18"/>
              </w:rPr>
              <w:t>HScores.push</w:t>
            </w:r>
            <w:proofErr w:type="spellEnd"/>
            <w:r w:rsidRPr="00551267">
              <w:rPr>
                <w:sz w:val="18"/>
              </w:rPr>
              <w:t>(30);</w:t>
            </w:r>
          </w:p>
          <w:p w:rsidR="00551267" w:rsidRPr="00551267" w:rsidRDefault="00551267" w:rsidP="00551267">
            <w:pPr>
              <w:rPr>
                <w:sz w:val="18"/>
              </w:rPr>
            </w:pPr>
            <w:proofErr w:type="spellStart"/>
            <w:r w:rsidRPr="00551267">
              <w:rPr>
                <w:sz w:val="18"/>
              </w:rPr>
              <w:t>HScores.push</w:t>
            </w:r>
            <w:proofErr w:type="spellEnd"/>
            <w:r w:rsidRPr="00551267">
              <w:rPr>
                <w:sz w:val="18"/>
              </w:rPr>
              <w:t>(40);</w:t>
            </w:r>
          </w:p>
          <w:p w:rsidR="00551267" w:rsidRPr="00551267" w:rsidRDefault="00551267" w:rsidP="00551267">
            <w:pPr>
              <w:rPr>
                <w:sz w:val="18"/>
              </w:rPr>
            </w:pPr>
            <w:proofErr w:type="spellStart"/>
            <w:r w:rsidRPr="00551267">
              <w:rPr>
                <w:sz w:val="18"/>
              </w:rPr>
              <w:t>HScores.push</w:t>
            </w:r>
            <w:proofErr w:type="spellEnd"/>
            <w:r w:rsidRPr="00551267">
              <w:rPr>
                <w:sz w:val="18"/>
              </w:rPr>
              <w:t>(50);</w:t>
            </w:r>
          </w:p>
          <w:p w:rsidR="00551267" w:rsidRPr="00551267" w:rsidRDefault="00551267" w:rsidP="00551267">
            <w:pPr>
              <w:rPr>
                <w:sz w:val="18"/>
              </w:rPr>
            </w:pPr>
            <w:proofErr w:type="spellStart"/>
            <w:r w:rsidRPr="00551267">
              <w:rPr>
                <w:sz w:val="18"/>
              </w:rPr>
              <w:t>HScores.push</w:t>
            </w:r>
            <w:proofErr w:type="spellEnd"/>
            <w:r w:rsidRPr="00551267">
              <w:rPr>
                <w:sz w:val="18"/>
              </w:rPr>
              <w:t>(60);</w:t>
            </w:r>
          </w:p>
          <w:p w:rsidR="00551267" w:rsidRPr="00551267" w:rsidRDefault="00551267" w:rsidP="00551267">
            <w:pPr>
              <w:rPr>
                <w:sz w:val="18"/>
              </w:rPr>
            </w:pPr>
          </w:p>
          <w:p w:rsidR="00551267" w:rsidRPr="00551267" w:rsidRDefault="00551267" w:rsidP="00551267">
            <w:pPr>
              <w:rPr>
                <w:sz w:val="18"/>
              </w:rPr>
            </w:pPr>
            <w:proofErr w:type="spellStart"/>
            <w:r w:rsidRPr="00551267">
              <w:rPr>
                <w:sz w:val="18"/>
              </w:rPr>
              <w:t>var</w:t>
            </w:r>
            <w:proofErr w:type="spellEnd"/>
            <w:r w:rsidRPr="00551267">
              <w:rPr>
                <w:sz w:val="18"/>
              </w:rPr>
              <w:t xml:space="preserve"> </w:t>
            </w:r>
            <w:proofErr w:type="spellStart"/>
            <w:r w:rsidRPr="00551267">
              <w:rPr>
                <w:sz w:val="18"/>
              </w:rPr>
              <w:t>i</w:t>
            </w:r>
            <w:proofErr w:type="spellEnd"/>
            <w:r w:rsidRPr="00551267">
              <w:rPr>
                <w:sz w:val="18"/>
              </w:rPr>
              <w:t xml:space="preserve"> :</w:t>
            </w:r>
            <w:proofErr w:type="spellStart"/>
            <w:r w:rsidRPr="00551267">
              <w:rPr>
                <w:sz w:val="18"/>
              </w:rPr>
              <w:t>int</w:t>
            </w:r>
            <w:proofErr w:type="spellEnd"/>
            <w:r w:rsidRPr="00551267">
              <w:rPr>
                <w:sz w:val="18"/>
              </w:rPr>
              <w:t>;</w:t>
            </w:r>
          </w:p>
          <w:p w:rsidR="00551267" w:rsidRPr="00551267" w:rsidRDefault="00551267" w:rsidP="00551267">
            <w:pPr>
              <w:rPr>
                <w:sz w:val="18"/>
              </w:rPr>
            </w:pPr>
            <w:proofErr w:type="spellStart"/>
            <w:r w:rsidRPr="00551267">
              <w:rPr>
                <w:sz w:val="18"/>
              </w:rPr>
              <w:t>HScores.sort</w:t>
            </w:r>
            <w:proofErr w:type="spellEnd"/>
            <w:r w:rsidRPr="00551267">
              <w:rPr>
                <w:sz w:val="18"/>
              </w:rPr>
              <w:t xml:space="preserve"> ();</w:t>
            </w:r>
          </w:p>
          <w:p w:rsidR="00551267" w:rsidRPr="00551267" w:rsidRDefault="00551267" w:rsidP="00551267">
            <w:pPr>
              <w:rPr>
                <w:sz w:val="18"/>
              </w:rPr>
            </w:pPr>
            <w:r w:rsidRPr="00551267">
              <w:rPr>
                <w:sz w:val="18"/>
              </w:rPr>
              <w:t>for(</w:t>
            </w:r>
            <w:proofErr w:type="spellStart"/>
            <w:r w:rsidRPr="00551267">
              <w:rPr>
                <w:sz w:val="18"/>
              </w:rPr>
              <w:t>i</w:t>
            </w:r>
            <w:proofErr w:type="spellEnd"/>
            <w:r w:rsidRPr="00551267">
              <w:rPr>
                <w:sz w:val="18"/>
              </w:rPr>
              <w:t xml:space="preserve">=0; </w:t>
            </w:r>
            <w:proofErr w:type="spellStart"/>
            <w:r w:rsidRPr="00551267">
              <w:rPr>
                <w:sz w:val="18"/>
              </w:rPr>
              <w:t>i</w:t>
            </w:r>
            <w:proofErr w:type="spellEnd"/>
            <w:r w:rsidRPr="00551267">
              <w:rPr>
                <w:sz w:val="18"/>
              </w:rPr>
              <w:t xml:space="preserve">&lt;5; </w:t>
            </w:r>
            <w:proofErr w:type="spellStart"/>
            <w:r w:rsidRPr="00551267">
              <w:rPr>
                <w:sz w:val="18"/>
              </w:rPr>
              <w:t>i</w:t>
            </w:r>
            <w:proofErr w:type="spellEnd"/>
            <w:r w:rsidRPr="00551267">
              <w:rPr>
                <w:sz w:val="18"/>
              </w:rPr>
              <w:t>++){</w:t>
            </w:r>
          </w:p>
          <w:p w:rsidR="00551267" w:rsidRPr="00551267" w:rsidRDefault="00551267" w:rsidP="00551267">
            <w:pPr>
              <w:rPr>
                <w:sz w:val="18"/>
              </w:rPr>
            </w:pPr>
          </w:p>
          <w:p w:rsidR="00551267" w:rsidRPr="00551267" w:rsidRDefault="00551267" w:rsidP="00551267">
            <w:pPr>
              <w:rPr>
                <w:sz w:val="18"/>
              </w:rPr>
            </w:pPr>
            <w:r w:rsidRPr="00551267">
              <w:rPr>
                <w:sz w:val="18"/>
              </w:rPr>
              <w:t>trace(</w:t>
            </w:r>
            <w:proofErr w:type="spellStart"/>
            <w:r w:rsidRPr="00551267">
              <w:rPr>
                <w:sz w:val="18"/>
              </w:rPr>
              <w:t>HScores</w:t>
            </w:r>
            <w:proofErr w:type="spellEnd"/>
            <w:r w:rsidRPr="00551267">
              <w:rPr>
                <w:sz w:val="18"/>
              </w:rPr>
              <w:t>[</w:t>
            </w:r>
            <w:proofErr w:type="spellStart"/>
            <w:r w:rsidRPr="00551267">
              <w:rPr>
                <w:sz w:val="18"/>
              </w:rPr>
              <w:t>i</w:t>
            </w:r>
            <w:proofErr w:type="spellEnd"/>
            <w:r w:rsidRPr="00551267">
              <w:rPr>
                <w:sz w:val="18"/>
              </w:rPr>
              <w:t>]);</w:t>
            </w:r>
          </w:p>
          <w:p w:rsidR="00551267" w:rsidRPr="00551267" w:rsidRDefault="00551267" w:rsidP="00551267">
            <w:pPr>
              <w:rPr>
                <w:sz w:val="18"/>
              </w:rPr>
            </w:pPr>
            <w:proofErr w:type="spellStart"/>
            <w:r w:rsidRPr="00551267">
              <w:rPr>
                <w:sz w:val="18"/>
              </w:rPr>
              <w:t>HScores</w:t>
            </w:r>
            <w:proofErr w:type="spellEnd"/>
            <w:r w:rsidRPr="00551267">
              <w:rPr>
                <w:sz w:val="18"/>
              </w:rPr>
              <w:t>[</w:t>
            </w:r>
            <w:proofErr w:type="spellStart"/>
            <w:r w:rsidRPr="00551267">
              <w:rPr>
                <w:sz w:val="18"/>
              </w:rPr>
              <w:t>i</w:t>
            </w:r>
            <w:proofErr w:type="spellEnd"/>
            <w:r w:rsidRPr="00551267">
              <w:rPr>
                <w:sz w:val="18"/>
              </w:rPr>
              <w:t>] = 100;</w:t>
            </w:r>
          </w:p>
          <w:p w:rsidR="00551267" w:rsidRPr="00551267" w:rsidRDefault="00551267" w:rsidP="00551267">
            <w:pPr>
              <w:rPr>
                <w:sz w:val="18"/>
              </w:rPr>
            </w:pPr>
            <w:r w:rsidRPr="00551267">
              <w:rPr>
                <w:sz w:val="18"/>
              </w:rPr>
              <w:t>}</w:t>
            </w:r>
          </w:p>
          <w:p w:rsidR="00551267" w:rsidRPr="00551267" w:rsidRDefault="00551267" w:rsidP="00551267">
            <w:pPr>
              <w:rPr>
                <w:sz w:val="18"/>
              </w:rPr>
            </w:pPr>
            <w:r w:rsidRPr="00551267">
              <w:rPr>
                <w:sz w:val="18"/>
              </w:rPr>
              <w:t xml:space="preserve">function </w:t>
            </w:r>
            <w:proofErr w:type="spellStart"/>
            <w:r w:rsidRPr="00551267">
              <w:rPr>
                <w:sz w:val="18"/>
              </w:rPr>
              <w:t>downHandler</w:t>
            </w:r>
            <w:proofErr w:type="spellEnd"/>
            <w:r w:rsidRPr="00551267">
              <w:rPr>
                <w:sz w:val="18"/>
              </w:rPr>
              <w:t>(</w:t>
            </w:r>
            <w:proofErr w:type="spellStart"/>
            <w:r w:rsidRPr="00551267">
              <w:rPr>
                <w:sz w:val="18"/>
              </w:rPr>
              <w:t>e:KeyboardEvent</w:t>
            </w:r>
            <w:proofErr w:type="spellEnd"/>
            <w:r w:rsidRPr="00551267">
              <w:rPr>
                <w:sz w:val="18"/>
              </w:rPr>
              <w:t>){</w:t>
            </w:r>
          </w:p>
          <w:p w:rsidR="00551267" w:rsidRDefault="00551267" w:rsidP="00551267"/>
          <w:p w:rsidR="00836AE1" w:rsidRDefault="00836AE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Default="00495511" w:rsidP="007A2705">
            <w:pPr>
              <w:rPr>
                <w:noProof/>
                <w:lang w:eastAsia="en-GB"/>
              </w:rPr>
            </w:pPr>
          </w:p>
          <w:p w:rsidR="00495511" w:rsidRPr="00551267" w:rsidRDefault="00495511" w:rsidP="00495511">
            <w:pPr>
              <w:rPr>
                <w:sz w:val="18"/>
                <w:szCs w:val="18"/>
              </w:rPr>
            </w:pPr>
            <w:r w:rsidRPr="00551267">
              <w:rPr>
                <w:sz w:val="18"/>
                <w:szCs w:val="18"/>
              </w:rPr>
              <w:lastRenderedPageBreak/>
              <w:t>}else if (</w:t>
            </w:r>
            <w:proofErr w:type="spellStart"/>
            <w:r w:rsidRPr="00551267">
              <w:rPr>
                <w:sz w:val="18"/>
                <w:szCs w:val="18"/>
              </w:rPr>
              <w:t>bullet.hitTestObject</w:t>
            </w:r>
            <w:proofErr w:type="spellEnd"/>
            <w:r w:rsidRPr="00551267">
              <w:rPr>
                <w:sz w:val="18"/>
                <w:szCs w:val="18"/>
              </w:rPr>
              <w:t>(twenty1)){</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stage.removeEventListener</w:t>
            </w:r>
            <w:proofErr w:type="spellEnd"/>
            <w:r w:rsidRPr="00551267">
              <w:rPr>
                <w:sz w:val="18"/>
                <w:szCs w:val="18"/>
              </w:rPr>
              <w:t>(</w:t>
            </w:r>
            <w:proofErr w:type="spellStart"/>
            <w:r w:rsidRPr="00551267">
              <w:rPr>
                <w:sz w:val="18"/>
                <w:szCs w:val="18"/>
              </w:rPr>
              <w:t>KeyboardEvent.KEY_DOWN,downHandler</w:t>
            </w:r>
            <w:proofErr w:type="spellEnd"/>
            <w:r w:rsidRPr="00551267">
              <w:rPr>
                <w:sz w:val="18"/>
                <w:szCs w:val="18"/>
              </w:rPr>
              <w:t>);</w:t>
            </w:r>
            <w:r w:rsidRPr="00551267">
              <w:rPr>
                <w:sz w:val="18"/>
                <w:szCs w:val="18"/>
              </w:rPr>
              <w:tab/>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removeEventListener</w:t>
            </w:r>
            <w:proofErr w:type="spellEnd"/>
            <w:r w:rsidRPr="00551267">
              <w:rPr>
                <w:sz w:val="18"/>
                <w:szCs w:val="18"/>
              </w:rPr>
              <w:t>(</w:t>
            </w:r>
            <w:proofErr w:type="spellStart"/>
            <w:r w:rsidRPr="00551267">
              <w:rPr>
                <w:sz w:val="18"/>
                <w:szCs w:val="18"/>
              </w:rPr>
              <w:t>Event.ENTER_FRAME</w:t>
            </w:r>
            <w:proofErr w:type="spellEnd"/>
            <w:r w:rsidRPr="00551267">
              <w:rPr>
                <w:sz w:val="18"/>
                <w:szCs w:val="18"/>
              </w:rPr>
              <w:t xml:space="preserve">, </w:t>
            </w:r>
            <w:proofErr w:type="spellStart"/>
            <w:r w:rsidRPr="00551267">
              <w:rPr>
                <w:sz w:val="18"/>
                <w:szCs w:val="18"/>
              </w:rPr>
              <w:t>flyBullet</w:t>
            </w:r>
            <w:proofErr w:type="spellEnd"/>
            <w:r w:rsidRPr="00551267">
              <w:rPr>
                <w:sz w:val="18"/>
                <w:szCs w:val="18"/>
              </w:rPr>
              <w:t>);</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removeChild</w:t>
            </w:r>
            <w:proofErr w:type="spellEnd"/>
            <w:r w:rsidRPr="00551267">
              <w:rPr>
                <w:sz w:val="18"/>
                <w:szCs w:val="18"/>
              </w:rPr>
              <w:t xml:space="preserve"> (bullet);</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myScore</w:t>
            </w:r>
            <w:proofErr w:type="spellEnd"/>
            <w:r w:rsidRPr="00551267">
              <w:rPr>
                <w:sz w:val="18"/>
                <w:szCs w:val="18"/>
              </w:rPr>
              <w:t xml:space="preserve"> = </w:t>
            </w:r>
            <w:proofErr w:type="spellStart"/>
            <w:r w:rsidRPr="00551267">
              <w:rPr>
                <w:sz w:val="18"/>
                <w:szCs w:val="18"/>
              </w:rPr>
              <w:t>myScore</w:t>
            </w:r>
            <w:proofErr w:type="spellEnd"/>
            <w:r w:rsidRPr="00551267">
              <w:rPr>
                <w:sz w:val="18"/>
                <w:szCs w:val="18"/>
              </w:rPr>
              <w:t xml:space="preserve"> -10;</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scoreDisplay.text</w:t>
            </w:r>
            <w:proofErr w:type="spellEnd"/>
            <w:r w:rsidRPr="00551267">
              <w:rPr>
                <w:sz w:val="18"/>
                <w:szCs w:val="18"/>
              </w:rPr>
              <w:t xml:space="preserve"> = String (</w:t>
            </w:r>
            <w:proofErr w:type="spellStart"/>
            <w:r w:rsidRPr="00551267">
              <w:rPr>
                <w:sz w:val="18"/>
                <w:szCs w:val="18"/>
              </w:rPr>
              <w:t>myScore</w:t>
            </w:r>
            <w:proofErr w:type="spellEnd"/>
            <w:r w:rsidRPr="00551267">
              <w:rPr>
                <w:sz w:val="18"/>
                <w:szCs w:val="18"/>
              </w:rPr>
              <w:t>);</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gotoAndStop</w:t>
            </w:r>
            <w:proofErr w:type="spellEnd"/>
            <w:r w:rsidRPr="00551267">
              <w:rPr>
                <w:sz w:val="18"/>
                <w:szCs w:val="18"/>
              </w:rPr>
              <w:t>(7);</w:t>
            </w:r>
          </w:p>
          <w:p w:rsidR="00495511" w:rsidRPr="00551267" w:rsidRDefault="00495511" w:rsidP="00495511">
            <w:pPr>
              <w:rPr>
                <w:sz w:val="18"/>
                <w:szCs w:val="18"/>
              </w:rPr>
            </w:pPr>
            <w:r w:rsidRPr="00551267">
              <w:rPr>
                <w:sz w:val="18"/>
                <w:szCs w:val="18"/>
              </w:rPr>
              <w:tab/>
            </w:r>
            <w:r w:rsidRPr="00551267">
              <w:rPr>
                <w:sz w:val="18"/>
                <w:szCs w:val="18"/>
              </w:rPr>
              <w:tab/>
            </w:r>
          </w:p>
          <w:p w:rsidR="00495511" w:rsidRPr="00551267" w:rsidRDefault="00495511" w:rsidP="00495511">
            <w:pPr>
              <w:rPr>
                <w:sz w:val="18"/>
                <w:szCs w:val="18"/>
              </w:rPr>
            </w:pPr>
            <w:r w:rsidRPr="00551267">
              <w:rPr>
                <w:sz w:val="18"/>
                <w:szCs w:val="18"/>
              </w:rPr>
              <w:tab/>
            </w:r>
            <w:r w:rsidRPr="00551267">
              <w:rPr>
                <w:sz w:val="18"/>
                <w:szCs w:val="18"/>
              </w:rPr>
              <w:tab/>
              <w:t>}else if (</w:t>
            </w:r>
            <w:proofErr w:type="spellStart"/>
            <w:r w:rsidRPr="00551267">
              <w:rPr>
                <w:sz w:val="18"/>
                <w:szCs w:val="18"/>
              </w:rPr>
              <w:t>bullet.hitTestObject</w:t>
            </w:r>
            <w:proofErr w:type="spellEnd"/>
            <w:r w:rsidRPr="00551267">
              <w:rPr>
                <w:sz w:val="18"/>
                <w:szCs w:val="18"/>
              </w:rPr>
              <w:t>(twenty2)){</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stage.removeEventListener</w:t>
            </w:r>
            <w:proofErr w:type="spellEnd"/>
            <w:r w:rsidRPr="00551267">
              <w:rPr>
                <w:sz w:val="18"/>
                <w:szCs w:val="18"/>
              </w:rPr>
              <w:t>(</w:t>
            </w:r>
            <w:proofErr w:type="spellStart"/>
            <w:r w:rsidRPr="00551267">
              <w:rPr>
                <w:sz w:val="18"/>
                <w:szCs w:val="18"/>
              </w:rPr>
              <w:t>KeyboardEvent.KEY_DOWN,downHandler</w:t>
            </w:r>
            <w:proofErr w:type="spellEnd"/>
            <w:r w:rsidRPr="00551267">
              <w:rPr>
                <w:sz w:val="18"/>
                <w:szCs w:val="18"/>
              </w:rPr>
              <w:t>);</w:t>
            </w:r>
            <w:r w:rsidRPr="00551267">
              <w:rPr>
                <w:sz w:val="18"/>
                <w:szCs w:val="18"/>
              </w:rPr>
              <w:tab/>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removeEventListener</w:t>
            </w:r>
            <w:proofErr w:type="spellEnd"/>
            <w:r w:rsidRPr="00551267">
              <w:rPr>
                <w:sz w:val="18"/>
                <w:szCs w:val="18"/>
              </w:rPr>
              <w:t>(</w:t>
            </w:r>
            <w:proofErr w:type="spellStart"/>
            <w:r w:rsidRPr="00551267">
              <w:rPr>
                <w:sz w:val="18"/>
                <w:szCs w:val="18"/>
              </w:rPr>
              <w:t>Event.ENTER_FRAME</w:t>
            </w:r>
            <w:proofErr w:type="spellEnd"/>
            <w:r w:rsidRPr="00551267">
              <w:rPr>
                <w:sz w:val="18"/>
                <w:szCs w:val="18"/>
              </w:rPr>
              <w:t xml:space="preserve">, </w:t>
            </w:r>
            <w:proofErr w:type="spellStart"/>
            <w:r w:rsidRPr="00551267">
              <w:rPr>
                <w:sz w:val="18"/>
                <w:szCs w:val="18"/>
              </w:rPr>
              <w:t>flyBullet</w:t>
            </w:r>
            <w:proofErr w:type="spellEnd"/>
            <w:r w:rsidRPr="00551267">
              <w:rPr>
                <w:sz w:val="18"/>
                <w:szCs w:val="18"/>
              </w:rPr>
              <w:t>);</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removeChild</w:t>
            </w:r>
            <w:proofErr w:type="spellEnd"/>
            <w:r w:rsidRPr="00551267">
              <w:rPr>
                <w:sz w:val="18"/>
                <w:szCs w:val="18"/>
              </w:rPr>
              <w:t xml:space="preserve"> (bullet);</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myScore</w:t>
            </w:r>
            <w:proofErr w:type="spellEnd"/>
            <w:r w:rsidRPr="00551267">
              <w:rPr>
                <w:sz w:val="18"/>
                <w:szCs w:val="18"/>
              </w:rPr>
              <w:t xml:space="preserve"> = </w:t>
            </w:r>
            <w:proofErr w:type="spellStart"/>
            <w:r w:rsidRPr="00551267">
              <w:rPr>
                <w:sz w:val="18"/>
                <w:szCs w:val="18"/>
              </w:rPr>
              <w:t>myScore</w:t>
            </w:r>
            <w:proofErr w:type="spellEnd"/>
            <w:r w:rsidRPr="00551267">
              <w:rPr>
                <w:sz w:val="18"/>
                <w:szCs w:val="18"/>
              </w:rPr>
              <w:t xml:space="preserve"> -10;</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scoreDisplay.text</w:t>
            </w:r>
            <w:proofErr w:type="spellEnd"/>
            <w:r w:rsidRPr="00551267">
              <w:rPr>
                <w:sz w:val="18"/>
                <w:szCs w:val="18"/>
              </w:rPr>
              <w:t xml:space="preserve"> = String (</w:t>
            </w:r>
            <w:proofErr w:type="spellStart"/>
            <w:r w:rsidRPr="00551267">
              <w:rPr>
                <w:sz w:val="18"/>
                <w:szCs w:val="18"/>
              </w:rPr>
              <w:t>myScore</w:t>
            </w:r>
            <w:proofErr w:type="spellEnd"/>
            <w:r w:rsidRPr="00551267">
              <w:rPr>
                <w:sz w:val="18"/>
                <w:szCs w:val="18"/>
              </w:rPr>
              <w:t>);</w:t>
            </w:r>
          </w:p>
          <w:p w:rsidR="00495511" w:rsidRPr="00551267" w:rsidRDefault="00495511" w:rsidP="00495511">
            <w:pPr>
              <w:rPr>
                <w:sz w:val="18"/>
                <w:szCs w:val="18"/>
              </w:rPr>
            </w:pPr>
            <w:r w:rsidRPr="00551267">
              <w:rPr>
                <w:sz w:val="18"/>
                <w:szCs w:val="18"/>
              </w:rPr>
              <w:tab/>
            </w:r>
            <w:r w:rsidRPr="00551267">
              <w:rPr>
                <w:sz w:val="18"/>
                <w:szCs w:val="18"/>
              </w:rPr>
              <w:tab/>
            </w:r>
            <w:proofErr w:type="spellStart"/>
            <w:r w:rsidRPr="00551267">
              <w:rPr>
                <w:sz w:val="18"/>
                <w:szCs w:val="18"/>
              </w:rPr>
              <w:t>gotoAndStop</w:t>
            </w:r>
            <w:proofErr w:type="spellEnd"/>
            <w:r w:rsidRPr="00551267">
              <w:rPr>
                <w:sz w:val="18"/>
                <w:szCs w:val="18"/>
              </w:rPr>
              <w:t>(7);</w:t>
            </w:r>
          </w:p>
          <w:p w:rsidR="00495511" w:rsidRDefault="00495511" w:rsidP="007A2705">
            <w:pPr>
              <w:rPr>
                <w:noProof/>
                <w:lang w:eastAsia="en-GB"/>
              </w:rPr>
            </w:pPr>
          </w:p>
        </w:tc>
        <w:tc>
          <w:tcPr>
            <w:tcW w:w="4395" w:type="dxa"/>
          </w:tcPr>
          <w:p w:rsidR="00E87D2C" w:rsidRPr="00551267" w:rsidRDefault="00E87D2C" w:rsidP="00E87D2C">
            <w:pPr>
              <w:rPr>
                <w:sz w:val="18"/>
                <w:szCs w:val="18"/>
              </w:rPr>
            </w:pPr>
            <w:r w:rsidRPr="00551267">
              <w:rPr>
                <w:sz w:val="18"/>
                <w:szCs w:val="18"/>
              </w:rPr>
              <w:lastRenderedPageBreak/>
              <w:t>switch (</w:t>
            </w:r>
            <w:proofErr w:type="spellStart"/>
            <w:r w:rsidRPr="00551267">
              <w:rPr>
                <w:sz w:val="18"/>
                <w:szCs w:val="18"/>
              </w:rPr>
              <w:t>e.keyCode</w:t>
            </w:r>
            <w:proofErr w:type="spellEnd"/>
            <w:r w:rsidRPr="00551267">
              <w:rPr>
                <w:sz w:val="18"/>
                <w:szCs w:val="18"/>
              </w:rPr>
              <w:t>){</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case 37:// left</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 xml:space="preserve"> </w:t>
            </w:r>
            <w:proofErr w:type="spellStart"/>
            <w:r w:rsidR="00E87D2C" w:rsidRPr="00551267">
              <w:rPr>
                <w:sz w:val="18"/>
                <w:szCs w:val="18"/>
              </w:rPr>
              <w:t>shooter.x</w:t>
            </w:r>
            <w:proofErr w:type="spellEnd"/>
            <w:r w:rsidR="00E87D2C" w:rsidRPr="00551267">
              <w:rPr>
                <w:sz w:val="18"/>
                <w:szCs w:val="18"/>
              </w:rPr>
              <w:t xml:space="preserve"> -=10;</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break;</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case 38: // up</w:t>
            </w:r>
          </w:p>
          <w:p w:rsidR="00E87D2C" w:rsidRPr="00551267" w:rsidRDefault="00551267" w:rsidP="00E87D2C">
            <w:pPr>
              <w:rPr>
                <w:sz w:val="18"/>
                <w:szCs w:val="18"/>
              </w:rPr>
            </w:pPr>
            <w:r>
              <w:rPr>
                <w:sz w:val="18"/>
                <w:szCs w:val="18"/>
              </w:rPr>
              <w:tab/>
            </w:r>
            <w:r>
              <w:rPr>
                <w:sz w:val="18"/>
                <w:szCs w:val="18"/>
              </w:rPr>
              <w:tab/>
            </w:r>
            <w:proofErr w:type="spellStart"/>
            <w:r w:rsidR="00E87D2C" w:rsidRPr="00551267">
              <w:rPr>
                <w:sz w:val="18"/>
                <w:szCs w:val="18"/>
              </w:rPr>
              <w:t>shooter.y</w:t>
            </w:r>
            <w:proofErr w:type="spellEnd"/>
            <w:r w:rsidR="00E87D2C" w:rsidRPr="00551267">
              <w:rPr>
                <w:sz w:val="18"/>
                <w:szCs w:val="18"/>
              </w:rPr>
              <w:t xml:space="preserve"> -=10;</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break;</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case 39: // right</w:t>
            </w:r>
          </w:p>
          <w:p w:rsidR="00E87D2C" w:rsidRPr="00551267" w:rsidRDefault="00551267" w:rsidP="00E87D2C">
            <w:pPr>
              <w:rPr>
                <w:sz w:val="18"/>
                <w:szCs w:val="18"/>
              </w:rPr>
            </w:pPr>
            <w:r>
              <w:rPr>
                <w:sz w:val="18"/>
                <w:szCs w:val="18"/>
              </w:rPr>
              <w:tab/>
            </w:r>
            <w:r>
              <w:rPr>
                <w:sz w:val="18"/>
                <w:szCs w:val="18"/>
              </w:rPr>
              <w:tab/>
            </w:r>
            <w:proofErr w:type="spellStart"/>
            <w:r w:rsidR="00E87D2C" w:rsidRPr="00551267">
              <w:rPr>
                <w:sz w:val="18"/>
                <w:szCs w:val="18"/>
              </w:rPr>
              <w:t>shooter.x</w:t>
            </w:r>
            <w:proofErr w:type="spellEnd"/>
            <w:r w:rsidR="00E87D2C" w:rsidRPr="00551267">
              <w:rPr>
                <w:sz w:val="18"/>
                <w:szCs w:val="18"/>
              </w:rPr>
              <w:t xml:space="preserve"> +=10;</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break;</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 xml:space="preserve">case 40: // down </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 xml:space="preserve"> </w:t>
            </w:r>
            <w:proofErr w:type="spellStart"/>
            <w:r w:rsidR="00E87D2C" w:rsidRPr="00551267">
              <w:rPr>
                <w:sz w:val="18"/>
                <w:szCs w:val="18"/>
              </w:rPr>
              <w:t>shooter.y</w:t>
            </w:r>
            <w:proofErr w:type="spellEnd"/>
            <w:r w:rsidR="00E87D2C" w:rsidRPr="00551267">
              <w:rPr>
                <w:sz w:val="18"/>
                <w:szCs w:val="18"/>
              </w:rPr>
              <w:t xml:space="preserve"> +=10;</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break;</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case 32: // spacebar</w:t>
            </w:r>
          </w:p>
          <w:p w:rsidR="00E87D2C" w:rsidRPr="00551267" w:rsidRDefault="00551267" w:rsidP="00E87D2C">
            <w:pPr>
              <w:rPr>
                <w:sz w:val="18"/>
                <w:szCs w:val="18"/>
              </w:rPr>
            </w:pPr>
            <w:r>
              <w:rPr>
                <w:sz w:val="18"/>
                <w:szCs w:val="18"/>
              </w:rPr>
              <w:tab/>
            </w:r>
            <w:r>
              <w:rPr>
                <w:sz w:val="18"/>
                <w:szCs w:val="18"/>
              </w:rPr>
              <w:tab/>
            </w:r>
            <w:r w:rsidR="00E87D2C" w:rsidRPr="00551267">
              <w:rPr>
                <w:sz w:val="18"/>
                <w:szCs w:val="18"/>
              </w:rPr>
              <w:t>//</w:t>
            </w:r>
            <w:proofErr w:type="spellStart"/>
            <w:r w:rsidR="00E87D2C" w:rsidRPr="00551267">
              <w:rPr>
                <w:sz w:val="18"/>
                <w:szCs w:val="18"/>
              </w:rPr>
              <w:t>shooter.x</w:t>
            </w:r>
            <w:proofErr w:type="spellEnd"/>
          </w:p>
          <w:p w:rsidR="00E87D2C" w:rsidRPr="00551267" w:rsidRDefault="00551267" w:rsidP="00E87D2C">
            <w:pPr>
              <w:rPr>
                <w:sz w:val="18"/>
                <w:szCs w:val="18"/>
              </w:rPr>
            </w:pPr>
            <w:r>
              <w:rPr>
                <w:sz w:val="18"/>
                <w:szCs w:val="18"/>
              </w:rPr>
              <w:tab/>
            </w:r>
            <w:r>
              <w:rPr>
                <w:sz w:val="18"/>
                <w:szCs w:val="18"/>
              </w:rPr>
              <w:tab/>
            </w:r>
            <w:r>
              <w:rPr>
                <w:sz w:val="18"/>
                <w:szCs w:val="18"/>
              </w:rPr>
              <w:tab/>
            </w:r>
            <w:r w:rsidR="00E87D2C" w:rsidRPr="00551267">
              <w:rPr>
                <w:sz w:val="18"/>
                <w:szCs w:val="18"/>
              </w:rPr>
              <w:t xml:space="preserve"> if(bullet != null){</w:t>
            </w:r>
          </w:p>
          <w:p w:rsidR="00E87D2C" w:rsidRPr="00551267" w:rsidRDefault="00551267" w:rsidP="00E87D2C">
            <w:pPr>
              <w:rPr>
                <w:sz w:val="18"/>
                <w:szCs w:val="18"/>
              </w:rPr>
            </w:pPr>
            <w:r>
              <w:rPr>
                <w:sz w:val="18"/>
                <w:szCs w:val="18"/>
              </w:rPr>
              <w:tab/>
            </w:r>
            <w:r>
              <w:rPr>
                <w:sz w:val="18"/>
                <w:szCs w:val="18"/>
              </w:rPr>
              <w:tab/>
            </w:r>
            <w:proofErr w:type="spellStart"/>
            <w:r w:rsidR="00E87D2C" w:rsidRPr="00551267">
              <w:rPr>
                <w:sz w:val="18"/>
                <w:szCs w:val="18"/>
              </w:rPr>
              <w:t>addChild</w:t>
            </w:r>
            <w:proofErr w:type="spellEnd"/>
            <w:r w:rsidR="00E87D2C" w:rsidRPr="00551267">
              <w:rPr>
                <w:sz w:val="18"/>
                <w:szCs w:val="18"/>
              </w:rPr>
              <w:t xml:space="preserve">(bullet);  </w:t>
            </w:r>
          </w:p>
          <w:p w:rsidR="00E87D2C" w:rsidRPr="00551267" w:rsidRDefault="00551267" w:rsidP="00E87D2C">
            <w:pPr>
              <w:rPr>
                <w:sz w:val="18"/>
                <w:szCs w:val="18"/>
              </w:rPr>
            </w:pPr>
            <w:r>
              <w:rPr>
                <w:sz w:val="18"/>
                <w:szCs w:val="18"/>
              </w:rPr>
              <w:tab/>
            </w:r>
            <w:r>
              <w:rPr>
                <w:sz w:val="18"/>
                <w:szCs w:val="18"/>
              </w:rPr>
              <w:tab/>
            </w:r>
            <w:proofErr w:type="spellStart"/>
            <w:r w:rsidR="00E87D2C" w:rsidRPr="00551267">
              <w:rPr>
                <w:sz w:val="18"/>
                <w:szCs w:val="18"/>
              </w:rPr>
              <w:t>bullet.x</w:t>
            </w:r>
            <w:proofErr w:type="spellEnd"/>
            <w:r w:rsidR="00E87D2C" w:rsidRPr="00551267">
              <w:rPr>
                <w:sz w:val="18"/>
                <w:szCs w:val="18"/>
              </w:rPr>
              <w:t>=</w:t>
            </w:r>
            <w:proofErr w:type="spellStart"/>
            <w:r w:rsidR="00E87D2C" w:rsidRPr="00551267">
              <w:rPr>
                <w:sz w:val="18"/>
                <w:szCs w:val="18"/>
              </w:rPr>
              <w:t>shooter.x</w:t>
            </w:r>
            <w:proofErr w:type="spellEnd"/>
            <w:r w:rsidR="00E87D2C" w:rsidRPr="00551267">
              <w:rPr>
                <w:sz w:val="18"/>
                <w:szCs w:val="18"/>
              </w:rPr>
              <w:t xml:space="preserve"> +30;//50;</w:t>
            </w:r>
          </w:p>
          <w:p w:rsidR="00E87D2C" w:rsidRPr="00551267" w:rsidRDefault="00551267" w:rsidP="00E87D2C">
            <w:pPr>
              <w:rPr>
                <w:sz w:val="18"/>
                <w:szCs w:val="18"/>
              </w:rPr>
            </w:pPr>
            <w:r>
              <w:rPr>
                <w:sz w:val="18"/>
                <w:szCs w:val="18"/>
              </w:rPr>
              <w:tab/>
            </w:r>
            <w:r>
              <w:rPr>
                <w:sz w:val="18"/>
                <w:szCs w:val="18"/>
              </w:rPr>
              <w:tab/>
            </w:r>
            <w:proofErr w:type="spellStart"/>
            <w:r w:rsidR="00E87D2C" w:rsidRPr="00551267">
              <w:rPr>
                <w:sz w:val="18"/>
                <w:szCs w:val="18"/>
              </w:rPr>
              <w:t>bullet.y</w:t>
            </w:r>
            <w:proofErr w:type="spellEnd"/>
            <w:r w:rsidR="00E87D2C" w:rsidRPr="00551267">
              <w:rPr>
                <w:sz w:val="18"/>
                <w:szCs w:val="18"/>
              </w:rPr>
              <w:t>=shooter.y+20; //100;</w:t>
            </w:r>
          </w:p>
          <w:p w:rsidR="00E87D2C" w:rsidRPr="00551267" w:rsidRDefault="00551267" w:rsidP="00E87D2C">
            <w:pPr>
              <w:rPr>
                <w:sz w:val="18"/>
                <w:szCs w:val="18"/>
              </w:rPr>
            </w:pPr>
            <w:r>
              <w:rPr>
                <w:sz w:val="18"/>
                <w:szCs w:val="18"/>
              </w:rPr>
              <w:tab/>
            </w:r>
            <w:r>
              <w:rPr>
                <w:sz w:val="18"/>
                <w:szCs w:val="18"/>
              </w:rPr>
              <w:tab/>
            </w:r>
            <w:r>
              <w:rPr>
                <w:sz w:val="18"/>
                <w:szCs w:val="18"/>
              </w:rPr>
              <w:tab/>
            </w:r>
            <w:r w:rsidR="00E87D2C" w:rsidRPr="00551267">
              <w:rPr>
                <w:sz w:val="18"/>
                <w:szCs w:val="18"/>
              </w:rPr>
              <w:t>//</w:t>
            </w:r>
            <w:proofErr w:type="spellStart"/>
            <w:r w:rsidR="00E87D2C" w:rsidRPr="00551267">
              <w:rPr>
                <w:sz w:val="18"/>
                <w:szCs w:val="18"/>
              </w:rPr>
              <w:t>removeChild</w:t>
            </w:r>
            <w:proofErr w:type="spellEnd"/>
            <w:r w:rsidR="00E87D2C" w:rsidRPr="00551267">
              <w:rPr>
                <w:sz w:val="18"/>
                <w:szCs w:val="18"/>
              </w:rPr>
              <w:t>(bullet);</w:t>
            </w:r>
          </w:p>
          <w:p w:rsidR="00E87D2C" w:rsidRPr="00551267" w:rsidRDefault="00551267" w:rsidP="00E87D2C">
            <w:pPr>
              <w:rPr>
                <w:sz w:val="18"/>
                <w:szCs w:val="18"/>
              </w:rPr>
            </w:pPr>
            <w:r>
              <w:rPr>
                <w:sz w:val="18"/>
                <w:szCs w:val="18"/>
              </w:rPr>
              <w:tab/>
            </w:r>
            <w:r>
              <w:rPr>
                <w:sz w:val="18"/>
                <w:szCs w:val="18"/>
              </w:rPr>
              <w:tab/>
            </w:r>
            <w:r>
              <w:rPr>
                <w:sz w:val="18"/>
                <w:szCs w:val="18"/>
              </w:rPr>
              <w:tab/>
            </w:r>
            <w:r w:rsidR="00E87D2C" w:rsidRPr="00551267">
              <w:rPr>
                <w:sz w:val="18"/>
                <w:szCs w:val="18"/>
              </w:rPr>
              <w:t>//bullet = null;</w:t>
            </w:r>
          </w:p>
          <w:p w:rsidR="00E87D2C" w:rsidRPr="00551267" w:rsidRDefault="00AA638D" w:rsidP="00E87D2C">
            <w:pPr>
              <w:rPr>
                <w:sz w:val="18"/>
                <w:szCs w:val="18"/>
              </w:rPr>
            </w:pPr>
            <w:r>
              <w:rPr>
                <w:sz w:val="18"/>
                <w:szCs w:val="18"/>
              </w:rPr>
              <w:tab/>
            </w:r>
            <w:proofErr w:type="spellStart"/>
            <w:r w:rsidR="00E87D2C" w:rsidRPr="00551267">
              <w:rPr>
                <w:sz w:val="18"/>
                <w:szCs w:val="18"/>
              </w:rPr>
              <w:t>addEventListener</w:t>
            </w:r>
            <w:proofErr w:type="spellEnd"/>
            <w:r w:rsidR="00E87D2C" w:rsidRPr="00551267">
              <w:rPr>
                <w:sz w:val="18"/>
                <w:szCs w:val="18"/>
              </w:rPr>
              <w:t>(</w:t>
            </w:r>
            <w:proofErr w:type="spellStart"/>
            <w:r w:rsidR="00E87D2C" w:rsidRPr="00551267">
              <w:rPr>
                <w:sz w:val="18"/>
                <w:szCs w:val="18"/>
              </w:rPr>
              <w:t>Event.ENTER_FRAME</w:t>
            </w:r>
            <w:proofErr w:type="spellEnd"/>
            <w:r w:rsidR="00E87D2C" w:rsidRPr="00551267">
              <w:rPr>
                <w:sz w:val="18"/>
                <w:szCs w:val="18"/>
              </w:rPr>
              <w:t xml:space="preserve">, </w:t>
            </w:r>
            <w:proofErr w:type="spellStart"/>
            <w:r w:rsidR="00E87D2C" w:rsidRPr="00551267">
              <w:rPr>
                <w:sz w:val="18"/>
                <w:szCs w:val="18"/>
              </w:rPr>
              <w:t>flyBullet</w:t>
            </w:r>
            <w:proofErr w:type="spellEnd"/>
            <w:r w:rsidR="00E87D2C" w:rsidRPr="00551267">
              <w:rPr>
                <w:sz w:val="18"/>
                <w:szCs w:val="18"/>
              </w:rPr>
              <w:t>);</w:t>
            </w:r>
          </w:p>
          <w:p w:rsidR="00E87D2C" w:rsidRPr="00551267" w:rsidRDefault="00AA638D" w:rsidP="00E87D2C">
            <w:pPr>
              <w:rPr>
                <w:sz w:val="18"/>
                <w:szCs w:val="18"/>
              </w:rPr>
            </w:pPr>
            <w:r>
              <w:rPr>
                <w:sz w:val="18"/>
                <w:szCs w:val="18"/>
              </w:rPr>
              <w:tab/>
            </w:r>
            <w:r>
              <w:rPr>
                <w:sz w:val="18"/>
                <w:szCs w:val="18"/>
              </w:rPr>
              <w:tab/>
            </w:r>
            <w:r>
              <w:rPr>
                <w:sz w:val="18"/>
                <w:szCs w:val="18"/>
              </w:rPr>
              <w:tab/>
            </w:r>
            <w:r w:rsidR="00E87D2C" w:rsidRPr="00551267">
              <w:rPr>
                <w:sz w:val="18"/>
                <w:szCs w:val="18"/>
              </w:rPr>
              <w:t>}else {</w:t>
            </w:r>
          </w:p>
          <w:p w:rsidR="00E87D2C" w:rsidRPr="00551267" w:rsidRDefault="00AA638D" w:rsidP="00E87D2C">
            <w:pPr>
              <w:rPr>
                <w:sz w:val="18"/>
                <w:szCs w:val="18"/>
              </w:rPr>
            </w:pPr>
            <w:r>
              <w:rPr>
                <w:sz w:val="18"/>
                <w:szCs w:val="18"/>
              </w:rPr>
              <w:tab/>
            </w:r>
            <w:r>
              <w:rPr>
                <w:sz w:val="18"/>
                <w:szCs w:val="18"/>
              </w:rPr>
              <w:tab/>
            </w:r>
            <w:r w:rsidR="00E87D2C" w:rsidRPr="00551267">
              <w:rPr>
                <w:sz w:val="18"/>
                <w:szCs w:val="18"/>
              </w:rPr>
              <w:t>bullet = new Bullet();</w:t>
            </w:r>
          </w:p>
          <w:p w:rsidR="00E87D2C" w:rsidRPr="00551267" w:rsidRDefault="00AA638D" w:rsidP="00E87D2C">
            <w:pPr>
              <w:rPr>
                <w:sz w:val="18"/>
                <w:szCs w:val="18"/>
              </w:rPr>
            </w:pPr>
            <w:r>
              <w:rPr>
                <w:sz w:val="18"/>
                <w:szCs w:val="18"/>
              </w:rPr>
              <w:t xml:space="preserve">  </w:t>
            </w:r>
            <w:r>
              <w:rPr>
                <w:sz w:val="18"/>
                <w:szCs w:val="18"/>
              </w:rPr>
              <w:tab/>
            </w:r>
            <w:r>
              <w:rPr>
                <w:sz w:val="18"/>
                <w:szCs w:val="18"/>
              </w:rPr>
              <w:tab/>
            </w:r>
            <w:proofErr w:type="spellStart"/>
            <w:r w:rsidR="00E87D2C" w:rsidRPr="00551267">
              <w:rPr>
                <w:sz w:val="18"/>
                <w:szCs w:val="18"/>
              </w:rPr>
              <w:t>addChild</w:t>
            </w:r>
            <w:proofErr w:type="spellEnd"/>
            <w:r w:rsidR="00E87D2C" w:rsidRPr="00551267">
              <w:rPr>
                <w:sz w:val="18"/>
                <w:szCs w:val="18"/>
              </w:rPr>
              <w:t xml:space="preserve">(bullet);  </w:t>
            </w:r>
          </w:p>
          <w:p w:rsidR="00E87D2C" w:rsidRPr="00551267" w:rsidRDefault="00AA638D" w:rsidP="00E87D2C">
            <w:pPr>
              <w:rPr>
                <w:sz w:val="18"/>
                <w:szCs w:val="18"/>
              </w:rPr>
            </w:pPr>
            <w:r>
              <w:rPr>
                <w:sz w:val="18"/>
                <w:szCs w:val="18"/>
              </w:rPr>
              <w:tab/>
            </w:r>
            <w:r>
              <w:rPr>
                <w:sz w:val="18"/>
                <w:szCs w:val="18"/>
              </w:rPr>
              <w:tab/>
            </w:r>
            <w:proofErr w:type="spellStart"/>
            <w:r w:rsidR="00E87D2C" w:rsidRPr="00551267">
              <w:rPr>
                <w:sz w:val="18"/>
                <w:szCs w:val="18"/>
              </w:rPr>
              <w:t>bullet.x</w:t>
            </w:r>
            <w:proofErr w:type="spellEnd"/>
            <w:r w:rsidR="00E87D2C" w:rsidRPr="00551267">
              <w:rPr>
                <w:sz w:val="18"/>
                <w:szCs w:val="18"/>
              </w:rPr>
              <w:t>=</w:t>
            </w:r>
            <w:proofErr w:type="spellStart"/>
            <w:r w:rsidR="00E87D2C" w:rsidRPr="00551267">
              <w:rPr>
                <w:sz w:val="18"/>
                <w:szCs w:val="18"/>
              </w:rPr>
              <w:t>shooter.x</w:t>
            </w:r>
            <w:proofErr w:type="spellEnd"/>
            <w:r w:rsidR="00E87D2C" w:rsidRPr="00551267">
              <w:rPr>
                <w:sz w:val="18"/>
                <w:szCs w:val="18"/>
              </w:rPr>
              <w:t xml:space="preserve"> +30;//50;</w:t>
            </w:r>
          </w:p>
          <w:p w:rsidR="00E87D2C" w:rsidRPr="00551267" w:rsidRDefault="00AA638D" w:rsidP="00E87D2C">
            <w:pPr>
              <w:rPr>
                <w:sz w:val="18"/>
                <w:szCs w:val="18"/>
              </w:rPr>
            </w:pPr>
            <w:r>
              <w:rPr>
                <w:sz w:val="18"/>
                <w:szCs w:val="18"/>
              </w:rPr>
              <w:tab/>
            </w:r>
            <w:r>
              <w:rPr>
                <w:sz w:val="18"/>
                <w:szCs w:val="18"/>
              </w:rPr>
              <w:tab/>
            </w:r>
            <w:proofErr w:type="spellStart"/>
            <w:r w:rsidR="00E87D2C" w:rsidRPr="00551267">
              <w:rPr>
                <w:sz w:val="18"/>
                <w:szCs w:val="18"/>
              </w:rPr>
              <w:t>bullet.y</w:t>
            </w:r>
            <w:proofErr w:type="spellEnd"/>
            <w:r w:rsidR="00E87D2C" w:rsidRPr="00551267">
              <w:rPr>
                <w:sz w:val="18"/>
                <w:szCs w:val="18"/>
              </w:rPr>
              <w:t>=shooter.y+20; //100;</w:t>
            </w:r>
          </w:p>
          <w:p w:rsidR="00E87D2C" w:rsidRPr="00551267" w:rsidRDefault="00AA638D" w:rsidP="00E87D2C">
            <w:pPr>
              <w:rPr>
                <w:sz w:val="18"/>
                <w:szCs w:val="18"/>
              </w:rPr>
            </w:pPr>
            <w:r>
              <w:rPr>
                <w:sz w:val="18"/>
                <w:szCs w:val="18"/>
              </w:rPr>
              <w:tab/>
            </w:r>
            <w:proofErr w:type="spellStart"/>
            <w:r w:rsidR="00E87D2C" w:rsidRPr="00551267">
              <w:rPr>
                <w:sz w:val="18"/>
                <w:szCs w:val="18"/>
              </w:rPr>
              <w:t>addEventListener</w:t>
            </w:r>
            <w:proofErr w:type="spellEnd"/>
            <w:r w:rsidR="001B36D8">
              <w:rPr>
                <w:sz w:val="18"/>
                <w:szCs w:val="18"/>
              </w:rPr>
              <w:t>(</w:t>
            </w:r>
            <w:proofErr w:type="spellStart"/>
            <w:r w:rsidR="001B36D8">
              <w:rPr>
                <w:sz w:val="18"/>
                <w:szCs w:val="18"/>
              </w:rPr>
              <w:t>Event.ENTER_FRAME</w:t>
            </w:r>
            <w:proofErr w:type="spellEnd"/>
            <w:r w:rsidR="001B36D8">
              <w:rPr>
                <w:sz w:val="18"/>
                <w:szCs w:val="18"/>
              </w:rPr>
              <w:t xml:space="preserve">, </w:t>
            </w:r>
            <w:proofErr w:type="spellStart"/>
            <w:r w:rsidR="001B36D8">
              <w:rPr>
                <w:sz w:val="18"/>
                <w:szCs w:val="18"/>
              </w:rPr>
              <w:t>flyBullet</w:t>
            </w:r>
            <w:proofErr w:type="spellEnd"/>
            <w:r w:rsidR="001B36D8">
              <w:rPr>
                <w:sz w:val="18"/>
                <w:szCs w:val="18"/>
              </w:rPr>
              <w:t>);</w:t>
            </w:r>
          </w:p>
          <w:p w:rsidR="00E87D2C" w:rsidRPr="00551267" w:rsidRDefault="001B36D8" w:rsidP="00E87D2C">
            <w:pPr>
              <w:rPr>
                <w:sz w:val="18"/>
                <w:szCs w:val="18"/>
              </w:rPr>
            </w:pPr>
            <w:r>
              <w:rPr>
                <w:sz w:val="18"/>
                <w:szCs w:val="18"/>
              </w:rPr>
              <w:tab/>
            </w:r>
            <w:r w:rsidR="00E87D2C" w:rsidRPr="00551267">
              <w:rPr>
                <w:sz w:val="18"/>
                <w:szCs w:val="18"/>
              </w:rPr>
              <w:t>}</w:t>
            </w:r>
          </w:p>
          <w:p w:rsidR="00E87D2C" w:rsidRPr="00551267" w:rsidRDefault="00E87D2C" w:rsidP="00E87D2C">
            <w:pPr>
              <w:rPr>
                <w:sz w:val="18"/>
                <w:szCs w:val="18"/>
              </w:rPr>
            </w:pPr>
            <w:r w:rsidRPr="00551267">
              <w:rPr>
                <w:sz w:val="18"/>
                <w:szCs w:val="18"/>
              </w:rPr>
              <w:t>}</w:t>
            </w:r>
          </w:p>
          <w:p w:rsidR="00E87D2C" w:rsidRPr="00551267" w:rsidRDefault="00E87D2C" w:rsidP="00E87D2C">
            <w:pPr>
              <w:rPr>
                <w:sz w:val="18"/>
                <w:szCs w:val="18"/>
              </w:rPr>
            </w:pPr>
            <w:r w:rsidRPr="00551267">
              <w:rPr>
                <w:sz w:val="18"/>
                <w:szCs w:val="18"/>
              </w:rPr>
              <w:t>}</w:t>
            </w:r>
          </w:p>
          <w:p w:rsidR="00E87D2C" w:rsidRPr="00551267" w:rsidRDefault="00E87D2C" w:rsidP="00E87D2C">
            <w:pPr>
              <w:rPr>
                <w:sz w:val="18"/>
                <w:szCs w:val="18"/>
              </w:rPr>
            </w:pPr>
          </w:p>
          <w:p w:rsidR="00E87D2C" w:rsidRPr="00551267" w:rsidRDefault="00E87D2C" w:rsidP="00E87D2C">
            <w:pPr>
              <w:rPr>
                <w:sz w:val="18"/>
                <w:szCs w:val="18"/>
              </w:rPr>
            </w:pPr>
            <w:r w:rsidRPr="00551267">
              <w:rPr>
                <w:sz w:val="18"/>
                <w:szCs w:val="18"/>
              </w:rPr>
              <w:t xml:space="preserve">function </w:t>
            </w:r>
            <w:proofErr w:type="spellStart"/>
            <w:r w:rsidRPr="00551267">
              <w:rPr>
                <w:sz w:val="18"/>
                <w:szCs w:val="18"/>
              </w:rPr>
              <w:t>flyBullet</w:t>
            </w:r>
            <w:proofErr w:type="spellEnd"/>
            <w:r w:rsidRPr="00551267">
              <w:rPr>
                <w:sz w:val="18"/>
                <w:szCs w:val="18"/>
              </w:rPr>
              <w:t xml:space="preserve"> (</w:t>
            </w:r>
            <w:proofErr w:type="spellStart"/>
            <w:r w:rsidRPr="00551267">
              <w:rPr>
                <w:sz w:val="18"/>
                <w:szCs w:val="18"/>
              </w:rPr>
              <w:t>evt</w:t>
            </w:r>
            <w:proofErr w:type="spellEnd"/>
            <w:r w:rsidRPr="00551267">
              <w:rPr>
                <w:sz w:val="18"/>
                <w:szCs w:val="18"/>
              </w:rPr>
              <w:t>: Event){</w:t>
            </w:r>
          </w:p>
          <w:p w:rsidR="00E87D2C" w:rsidRPr="00551267" w:rsidRDefault="00E87D2C" w:rsidP="00E87D2C">
            <w:pPr>
              <w:rPr>
                <w:sz w:val="18"/>
                <w:szCs w:val="18"/>
              </w:rPr>
            </w:pPr>
            <w:r w:rsidRPr="00551267">
              <w:rPr>
                <w:sz w:val="18"/>
                <w:szCs w:val="18"/>
              </w:rPr>
              <w:tab/>
            </w:r>
            <w:proofErr w:type="spellStart"/>
            <w:r w:rsidRPr="00551267">
              <w:rPr>
                <w:sz w:val="18"/>
                <w:szCs w:val="18"/>
              </w:rPr>
              <w:t>bullet.x</w:t>
            </w:r>
            <w:proofErr w:type="spellEnd"/>
            <w:r w:rsidRPr="00551267">
              <w:rPr>
                <w:sz w:val="18"/>
                <w:szCs w:val="18"/>
              </w:rPr>
              <w:t xml:space="preserve"> = </w:t>
            </w:r>
            <w:proofErr w:type="spellStart"/>
            <w:r w:rsidRPr="00551267">
              <w:rPr>
                <w:sz w:val="18"/>
                <w:szCs w:val="18"/>
              </w:rPr>
              <w:t>bullet.x</w:t>
            </w:r>
            <w:proofErr w:type="spellEnd"/>
            <w:r w:rsidRPr="00551267">
              <w:rPr>
                <w:sz w:val="18"/>
                <w:szCs w:val="18"/>
              </w:rPr>
              <w:t xml:space="preserve"> +10;</w:t>
            </w:r>
          </w:p>
          <w:p w:rsidR="00E87D2C" w:rsidRPr="00551267" w:rsidRDefault="00E87D2C" w:rsidP="00E87D2C">
            <w:pPr>
              <w:rPr>
                <w:sz w:val="18"/>
                <w:szCs w:val="18"/>
              </w:rPr>
            </w:pPr>
            <w:r w:rsidRPr="00551267">
              <w:rPr>
                <w:sz w:val="18"/>
                <w:szCs w:val="18"/>
              </w:rPr>
              <w:tab/>
              <w:t>//trace(</w:t>
            </w:r>
            <w:proofErr w:type="spellStart"/>
            <w:r w:rsidRPr="00551267">
              <w:rPr>
                <w:sz w:val="18"/>
                <w:szCs w:val="18"/>
              </w:rPr>
              <w:t>bullet.x</w:t>
            </w:r>
            <w:proofErr w:type="spellEnd"/>
            <w:r w:rsidRPr="00551267">
              <w:rPr>
                <w:sz w:val="18"/>
                <w:szCs w:val="18"/>
              </w:rPr>
              <w:t>);</w:t>
            </w:r>
          </w:p>
          <w:p w:rsidR="00E87D2C" w:rsidRPr="00551267" w:rsidRDefault="00E87D2C" w:rsidP="00E87D2C">
            <w:pPr>
              <w:rPr>
                <w:sz w:val="18"/>
                <w:szCs w:val="18"/>
              </w:rPr>
            </w:pPr>
            <w:r w:rsidRPr="00551267">
              <w:rPr>
                <w:sz w:val="18"/>
                <w:szCs w:val="18"/>
              </w:rPr>
              <w:tab/>
            </w:r>
            <w:proofErr w:type="spellStart"/>
            <w:r w:rsidRPr="00551267">
              <w:rPr>
                <w:sz w:val="18"/>
                <w:szCs w:val="18"/>
              </w:rPr>
              <w:t>checkHits</w:t>
            </w:r>
            <w:proofErr w:type="spellEnd"/>
            <w:r w:rsidRPr="00551267">
              <w:rPr>
                <w:sz w:val="18"/>
                <w:szCs w:val="18"/>
              </w:rPr>
              <w:t>();</w:t>
            </w:r>
          </w:p>
          <w:p w:rsidR="00E87D2C" w:rsidRPr="00551267" w:rsidRDefault="00E87D2C" w:rsidP="00E87D2C">
            <w:pPr>
              <w:rPr>
                <w:sz w:val="18"/>
                <w:szCs w:val="18"/>
              </w:rPr>
            </w:pPr>
            <w:r w:rsidRPr="00551267">
              <w:rPr>
                <w:sz w:val="18"/>
                <w:szCs w:val="18"/>
              </w:rPr>
              <w:tab/>
            </w:r>
          </w:p>
          <w:p w:rsidR="00E87D2C" w:rsidRPr="00551267" w:rsidRDefault="00E87D2C" w:rsidP="00E87D2C">
            <w:pPr>
              <w:rPr>
                <w:sz w:val="18"/>
                <w:szCs w:val="18"/>
              </w:rPr>
            </w:pPr>
            <w:r w:rsidRPr="00551267">
              <w:rPr>
                <w:sz w:val="18"/>
                <w:szCs w:val="18"/>
              </w:rPr>
              <w:tab/>
              <w:t>if(</w:t>
            </w:r>
            <w:proofErr w:type="spellStart"/>
            <w:r w:rsidRPr="00551267">
              <w:rPr>
                <w:sz w:val="18"/>
                <w:szCs w:val="18"/>
              </w:rPr>
              <w:t>bullet.x</w:t>
            </w:r>
            <w:proofErr w:type="spellEnd"/>
            <w:r w:rsidRPr="00551267">
              <w:rPr>
                <w:sz w:val="18"/>
                <w:szCs w:val="18"/>
              </w:rPr>
              <w:t xml:space="preserve"> &gt; 550){</w:t>
            </w:r>
          </w:p>
          <w:p w:rsidR="00E87D2C" w:rsidRPr="00551267" w:rsidRDefault="00E87D2C" w:rsidP="00E87D2C">
            <w:pPr>
              <w:rPr>
                <w:sz w:val="18"/>
                <w:szCs w:val="18"/>
              </w:rPr>
            </w:pPr>
            <w:r w:rsidRPr="00551267">
              <w:rPr>
                <w:sz w:val="18"/>
                <w:szCs w:val="18"/>
              </w:rPr>
              <w:tab/>
            </w:r>
            <w:r w:rsidRPr="00551267">
              <w:rPr>
                <w:sz w:val="18"/>
                <w:szCs w:val="18"/>
              </w:rPr>
              <w:tab/>
              <w:t>if(</w:t>
            </w:r>
            <w:proofErr w:type="spellStart"/>
            <w:r w:rsidRPr="00551267">
              <w:rPr>
                <w:sz w:val="18"/>
                <w:szCs w:val="18"/>
              </w:rPr>
              <w:t>bullet.parent</w:t>
            </w:r>
            <w:proofErr w:type="spellEnd"/>
            <w:r w:rsidRPr="00551267">
              <w:rPr>
                <w:sz w:val="18"/>
                <w:szCs w:val="18"/>
              </w:rPr>
              <w:t xml:space="preserve"> != null){</w:t>
            </w:r>
          </w:p>
          <w:p w:rsidR="00E87D2C" w:rsidRPr="00551267" w:rsidRDefault="00E87D2C" w:rsidP="00E87D2C">
            <w:pPr>
              <w:rPr>
                <w:sz w:val="18"/>
                <w:szCs w:val="18"/>
              </w:rPr>
            </w:pPr>
            <w:r w:rsidRPr="00551267">
              <w:rPr>
                <w:sz w:val="18"/>
                <w:szCs w:val="18"/>
              </w:rPr>
              <w:tab/>
            </w:r>
            <w:r w:rsidRPr="00551267">
              <w:rPr>
                <w:sz w:val="18"/>
                <w:szCs w:val="18"/>
              </w:rPr>
              <w:tab/>
              <w:t>(</w:t>
            </w:r>
            <w:proofErr w:type="spellStart"/>
            <w:r w:rsidRPr="00551267">
              <w:rPr>
                <w:sz w:val="18"/>
                <w:szCs w:val="18"/>
              </w:rPr>
              <w:t>bullet.parent</w:t>
            </w:r>
            <w:proofErr w:type="spellEnd"/>
            <w:r w:rsidRPr="00551267">
              <w:rPr>
                <w:sz w:val="18"/>
                <w:szCs w:val="18"/>
              </w:rPr>
              <w:t>).</w:t>
            </w:r>
            <w:proofErr w:type="spellStart"/>
            <w:r w:rsidRPr="00551267">
              <w:rPr>
                <w:sz w:val="18"/>
                <w:szCs w:val="18"/>
              </w:rPr>
              <w:t>removeChild</w:t>
            </w:r>
            <w:proofErr w:type="spellEnd"/>
            <w:r w:rsidRPr="00551267">
              <w:rPr>
                <w:sz w:val="18"/>
                <w:szCs w:val="18"/>
              </w:rPr>
              <w:t>(bullet);</w:t>
            </w:r>
          </w:p>
          <w:p w:rsidR="00E87D2C" w:rsidRPr="00551267" w:rsidRDefault="00E87D2C" w:rsidP="00E87D2C">
            <w:pPr>
              <w:rPr>
                <w:sz w:val="18"/>
                <w:szCs w:val="18"/>
              </w:rPr>
            </w:pPr>
            <w:r w:rsidRPr="00551267">
              <w:rPr>
                <w:sz w:val="18"/>
                <w:szCs w:val="18"/>
              </w:rPr>
              <w:tab/>
            </w:r>
            <w:r w:rsidRPr="00551267">
              <w:rPr>
                <w:sz w:val="18"/>
                <w:szCs w:val="18"/>
              </w:rPr>
              <w:tab/>
              <w:t>bullet = null;</w:t>
            </w:r>
          </w:p>
          <w:p w:rsidR="00E87D2C" w:rsidRPr="00551267" w:rsidRDefault="00E87D2C" w:rsidP="00E87D2C">
            <w:pPr>
              <w:rPr>
                <w:sz w:val="18"/>
                <w:szCs w:val="18"/>
              </w:rPr>
            </w:pPr>
            <w:r w:rsidRPr="00551267">
              <w:rPr>
                <w:sz w:val="18"/>
                <w:szCs w:val="18"/>
              </w:rPr>
              <w:tab/>
            </w:r>
            <w:proofErr w:type="spellStart"/>
            <w:r w:rsidRPr="00551267">
              <w:rPr>
                <w:sz w:val="18"/>
                <w:szCs w:val="18"/>
              </w:rPr>
              <w:t>removeEventListener</w:t>
            </w:r>
            <w:proofErr w:type="spellEnd"/>
            <w:r w:rsidR="00495511">
              <w:rPr>
                <w:sz w:val="18"/>
                <w:szCs w:val="18"/>
              </w:rPr>
              <w:t>(</w:t>
            </w:r>
            <w:proofErr w:type="spellStart"/>
            <w:r w:rsidR="00495511">
              <w:rPr>
                <w:sz w:val="18"/>
                <w:szCs w:val="18"/>
              </w:rPr>
              <w:t>Event.ENTER_FRAME</w:t>
            </w:r>
            <w:proofErr w:type="spellEnd"/>
            <w:r w:rsidR="00495511">
              <w:rPr>
                <w:sz w:val="18"/>
                <w:szCs w:val="18"/>
              </w:rPr>
              <w:t xml:space="preserve">, </w:t>
            </w:r>
            <w:proofErr w:type="spellStart"/>
            <w:r w:rsidR="00495511">
              <w:rPr>
                <w:sz w:val="18"/>
                <w:szCs w:val="18"/>
              </w:rPr>
              <w:t>flyBullet</w:t>
            </w:r>
            <w:proofErr w:type="spellEnd"/>
            <w:r w:rsidR="00495511">
              <w:rPr>
                <w:sz w:val="18"/>
                <w:szCs w:val="18"/>
              </w:rPr>
              <w:t>);</w:t>
            </w:r>
            <w:r w:rsidRPr="00551267">
              <w:rPr>
                <w:sz w:val="18"/>
                <w:szCs w:val="18"/>
              </w:rPr>
              <w:tab/>
            </w:r>
          </w:p>
          <w:p w:rsidR="00E87D2C" w:rsidRPr="00551267" w:rsidRDefault="00E87D2C" w:rsidP="00E87D2C">
            <w:pPr>
              <w:rPr>
                <w:sz w:val="18"/>
                <w:szCs w:val="18"/>
              </w:rPr>
            </w:pPr>
            <w:r w:rsidRPr="00551267">
              <w:rPr>
                <w:sz w:val="18"/>
                <w:szCs w:val="18"/>
              </w:rPr>
              <w:tab/>
            </w:r>
            <w:r w:rsidRPr="00551267">
              <w:rPr>
                <w:sz w:val="18"/>
                <w:szCs w:val="18"/>
              </w:rPr>
              <w:tab/>
              <w:t>}</w:t>
            </w:r>
          </w:p>
          <w:p w:rsidR="00E87D2C" w:rsidRPr="00551267" w:rsidRDefault="00E87D2C" w:rsidP="00E87D2C">
            <w:pPr>
              <w:rPr>
                <w:sz w:val="18"/>
                <w:szCs w:val="18"/>
              </w:rPr>
            </w:pPr>
            <w:r w:rsidRPr="00551267">
              <w:rPr>
                <w:sz w:val="18"/>
                <w:szCs w:val="18"/>
              </w:rPr>
              <w:tab/>
              <w:t>}</w:t>
            </w:r>
          </w:p>
          <w:p w:rsidR="00E87D2C" w:rsidRPr="00551267" w:rsidRDefault="00E87D2C" w:rsidP="00E87D2C">
            <w:pPr>
              <w:rPr>
                <w:sz w:val="18"/>
                <w:szCs w:val="18"/>
              </w:rPr>
            </w:pPr>
          </w:p>
          <w:p w:rsidR="00E87D2C" w:rsidRPr="00551267" w:rsidRDefault="00E87D2C" w:rsidP="00E87D2C">
            <w:pPr>
              <w:rPr>
                <w:sz w:val="18"/>
                <w:szCs w:val="18"/>
              </w:rPr>
            </w:pPr>
            <w:r w:rsidRPr="00551267">
              <w:rPr>
                <w:sz w:val="18"/>
                <w:szCs w:val="18"/>
              </w:rPr>
              <w:t xml:space="preserve">function </w:t>
            </w:r>
            <w:proofErr w:type="spellStart"/>
            <w:r w:rsidRPr="00551267">
              <w:rPr>
                <w:sz w:val="18"/>
                <w:szCs w:val="18"/>
              </w:rPr>
              <w:t>checkHits</w:t>
            </w:r>
            <w:proofErr w:type="spellEnd"/>
            <w:r w:rsidRPr="00551267">
              <w:rPr>
                <w:sz w:val="18"/>
                <w:szCs w:val="18"/>
              </w:rPr>
              <w:t>(){</w:t>
            </w:r>
          </w:p>
          <w:p w:rsidR="00E87D2C" w:rsidRPr="00551267" w:rsidRDefault="00E87D2C" w:rsidP="00E87D2C">
            <w:pPr>
              <w:rPr>
                <w:sz w:val="18"/>
                <w:szCs w:val="18"/>
              </w:rPr>
            </w:pPr>
            <w:r w:rsidRPr="00551267">
              <w:rPr>
                <w:sz w:val="18"/>
                <w:szCs w:val="18"/>
              </w:rPr>
              <w:tab/>
              <w:t>if(</w:t>
            </w:r>
            <w:proofErr w:type="spellStart"/>
            <w:r w:rsidRPr="00551267">
              <w:rPr>
                <w:sz w:val="18"/>
                <w:szCs w:val="18"/>
              </w:rPr>
              <w:t>bullet.hitTestObject</w:t>
            </w:r>
            <w:proofErr w:type="spellEnd"/>
            <w:r w:rsidRPr="00551267">
              <w:rPr>
                <w:sz w:val="18"/>
                <w:szCs w:val="18"/>
              </w:rPr>
              <w:t>(twenty4)){</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stage.removeEventListener</w:t>
            </w:r>
            <w:proofErr w:type="spellEnd"/>
            <w:r w:rsidRPr="00551267">
              <w:rPr>
                <w:sz w:val="18"/>
                <w:szCs w:val="18"/>
              </w:rPr>
              <w:t>(</w:t>
            </w:r>
            <w:proofErr w:type="spellStart"/>
            <w:r w:rsidRPr="00551267">
              <w:rPr>
                <w:sz w:val="18"/>
                <w:szCs w:val="18"/>
              </w:rPr>
              <w:t>KeyboardEvent.KEY_DOWN,downHandler</w:t>
            </w:r>
            <w:proofErr w:type="spellEnd"/>
            <w:r w:rsidRPr="00551267">
              <w:rPr>
                <w:sz w:val="18"/>
                <w:szCs w:val="18"/>
              </w:rPr>
              <w:t>);</w:t>
            </w:r>
            <w:r w:rsidRPr="00551267">
              <w:rPr>
                <w:sz w:val="18"/>
                <w:szCs w:val="18"/>
              </w:rPr>
              <w:tab/>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removeEventListener</w:t>
            </w:r>
            <w:proofErr w:type="spellEnd"/>
            <w:r w:rsidRPr="00551267">
              <w:rPr>
                <w:sz w:val="18"/>
                <w:szCs w:val="18"/>
              </w:rPr>
              <w:t>(</w:t>
            </w:r>
            <w:proofErr w:type="spellStart"/>
            <w:r w:rsidRPr="00551267">
              <w:rPr>
                <w:sz w:val="18"/>
                <w:szCs w:val="18"/>
              </w:rPr>
              <w:t>Event.ENTER_FRAME</w:t>
            </w:r>
            <w:proofErr w:type="spellEnd"/>
            <w:r w:rsidRPr="00551267">
              <w:rPr>
                <w:sz w:val="18"/>
                <w:szCs w:val="18"/>
              </w:rPr>
              <w:t xml:space="preserve">, </w:t>
            </w:r>
            <w:proofErr w:type="spellStart"/>
            <w:r w:rsidRPr="00551267">
              <w:rPr>
                <w:sz w:val="18"/>
                <w:szCs w:val="18"/>
              </w:rPr>
              <w:t>flyBullet</w:t>
            </w:r>
            <w:proofErr w:type="spellEnd"/>
            <w:r w:rsidRPr="00551267">
              <w:rPr>
                <w:sz w:val="18"/>
                <w:szCs w:val="18"/>
              </w:rPr>
              <w:t>);</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removeChild</w:t>
            </w:r>
            <w:proofErr w:type="spellEnd"/>
            <w:r w:rsidRPr="00551267">
              <w:rPr>
                <w:sz w:val="18"/>
                <w:szCs w:val="18"/>
              </w:rPr>
              <w:t>(bullet);</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myScore</w:t>
            </w:r>
            <w:proofErr w:type="spellEnd"/>
            <w:r w:rsidRPr="00551267">
              <w:rPr>
                <w:sz w:val="18"/>
                <w:szCs w:val="18"/>
              </w:rPr>
              <w:t xml:space="preserve"> = </w:t>
            </w:r>
            <w:proofErr w:type="spellStart"/>
            <w:r w:rsidRPr="00551267">
              <w:rPr>
                <w:sz w:val="18"/>
                <w:szCs w:val="18"/>
              </w:rPr>
              <w:t>myScore</w:t>
            </w:r>
            <w:proofErr w:type="spellEnd"/>
            <w:r w:rsidRPr="00551267">
              <w:rPr>
                <w:sz w:val="18"/>
                <w:szCs w:val="18"/>
              </w:rPr>
              <w:t xml:space="preserve"> +50;</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scoreDisplay.text</w:t>
            </w:r>
            <w:proofErr w:type="spellEnd"/>
            <w:r w:rsidRPr="00551267">
              <w:rPr>
                <w:sz w:val="18"/>
                <w:szCs w:val="18"/>
              </w:rPr>
              <w:t xml:space="preserve"> = String (</w:t>
            </w:r>
            <w:proofErr w:type="spellStart"/>
            <w:r w:rsidRPr="00551267">
              <w:rPr>
                <w:sz w:val="18"/>
                <w:szCs w:val="18"/>
              </w:rPr>
              <w:t>myScore</w:t>
            </w:r>
            <w:proofErr w:type="spellEnd"/>
            <w:r w:rsidRPr="00551267">
              <w:rPr>
                <w:sz w:val="18"/>
                <w:szCs w:val="18"/>
              </w:rPr>
              <w:t>);</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gotoAndStop</w:t>
            </w:r>
            <w:proofErr w:type="spellEnd"/>
            <w:r w:rsidRPr="00551267">
              <w:rPr>
                <w:sz w:val="18"/>
                <w:szCs w:val="18"/>
              </w:rPr>
              <w:t>(6);</w:t>
            </w:r>
          </w:p>
          <w:p w:rsidR="00E87D2C" w:rsidRPr="00551267" w:rsidRDefault="00E87D2C" w:rsidP="00E87D2C">
            <w:pPr>
              <w:rPr>
                <w:sz w:val="18"/>
                <w:szCs w:val="18"/>
              </w:rPr>
            </w:pPr>
            <w:r w:rsidRPr="00551267">
              <w:rPr>
                <w:sz w:val="18"/>
                <w:szCs w:val="18"/>
              </w:rPr>
              <w:tab/>
            </w:r>
            <w:r w:rsidRPr="00551267">
              <w:rPr>
                <w:sz w:val="18"/>
                <w:szCs w:val="18"/>
              </w:rPr>
              <w:tab/>
            </w:r>
          </w:p>
          <w:p w:rsidR="00E87D2C" w:rsidRPr="00551267" w:rsidRDefault="00E87D2C" w:rsidP="00E87D2C">
            <w:pPr>
              <w:rPr>
                <w:sz w:val="18"/>
                <w:szCs w:val="18"/>
              </w:rPr>
            </w:pPr>
            <w:r w:rsidRPr="00551267">
              <w:rPr>
                <w:sz w:val="18"/>
                <w:szCs w:val="18"/>
              </w:rPr>
              <w:tab/>
            </w:r>
            <w:r w:rsidRPr="00551267">
              <w:rPr>
                <w:sz w:val="18"/>
                <w:szCs w:val="18"/>
              </w:rPr>
              <w:tab/>
            </w:r>
          </w:p>
          <w:p w:rsidR="00495511" w:rsidRDefault="00E87D2C" w:rsidP="00E87D2C">
            <w:pPr>
              <w:rPr>
                <w:sz w:val="18"/>
                <w:szCs w:val="18"/>
              </w:rPr>
            </w:pPr>
            <w:r w:rsidRPr="00551267">
              <w:rPr>
                <w:sz w:val="18"/>
                <w:szCs w:val="18"/>
              </w:rPr>
              <w:tab/>
            </w:r>
          </w:p>
          <w:p w:rsidR="00E87D2C" w:rsidRPr="00551267" w:rsidRDefault="00E87D2C" w:rsidP="00E87D2C">
            <w:pPr>
              <w:rPr>
                <w:sz w:val="18"/>
                <w:szCs w:val="18"/>
              </w:rPr>
            </w:pPr>
            <w:r w:rsidRPr="00551267">
              <w:rPr>
                <w:sz w:val="18"/>
                <w:szCs w:val="18"/>
              </w:rPr>
              <w:lastRenderedPageBreak/>
              <w:tab/>
            </w:r>
            <w:r w:rsidRPr="00551267">
              <w:rPr>
                <w:sz w:val="18"/>
                <w:szCs w:val="18"/>
              </w:rPr>
              <w:tab/>
            </w:r>
          </w:p>
          <w:p w:rsidR="00E87D2C" w:rsidRPr="00551267" w:rsidRDefault="00E87D2C" w:rsidP="00E87D2C">
            <w:pPr>
              <w:rPr>
                <w:sz w:val="18"/>
                <w:szCs w:val="18"/>
              </w:rPr>
            </w:pPr>
            <w:r w:rsidRPr="00551267">
              <w:rPr>
                <w:sz w:val="18"/>
                <w:szCs w:val="18"/>
              </w:rPr>
              <w:tab/>
            </w:r>
            <w:r w:rsidRPr="00551267">
              <w:rPr>
                <w:sz w:val="18"/>
                <w:szCs w:val="18"/>
              </w:rPr>
              <w:tab/>
              <w:t>}else if (</w:t>
            </w:r>
            <w:proofErr w:type="spellStart"/>
            <w:r w:rsidRPr="00551267">
              <w:rPr>
                <w:sz w:val="18"/>
                <w:szCs w:val="18"/>
              </w:rPr>
              <w:t>bullet.hitTestObject</w:t>
            </w:r>
            <w:proofErr w:type="spellEnd"/>
            <w:r w:rsidRPr="00551267">
              <w:rPr>
                <w:sz w:val="18"/>
                <w:szCs w:val="18"/>
              </w:rPr>
              <w:t>(twenty3)){</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stage.removeEventListener</w:t>
            </w:r>
            <w:proofErr w:type="spellEnd"/>
            <w:r w:rsidRPr="00551267">
              <w:rPr>
                <w:sz w:val="18"/>
                <w:szCs w:val="18"/>
              </w:rPr>
              <w:t>(</w:t>
            </w:r>
            <w:proofErr w:type="spellStart"/>
            <w:r w:rsidRPr="00551267">
              <w:rPr>
                <w:sz w:val="18"/>
                <w:szCs w:val="18"/>
              </w:rPr>
              <w:t>KeyboardEvent.KEY_DOWN,downHandler</w:t>
            </w:r>
            <w:proofErr w:type="spellEnd"/>
            <w:r w:rsidRPr="00551267">
              <w:rPr>
                <w:sz w:val="18"/>
                <w:szCs w:val="18"/>
              </w:rPr>
              <w:t>);</w:t>
            </w:r>
            <w:r w:rsidRPr="00551267">
              <w:rPr>
                <w:sz w:val="18"/>
                <w:szCs w:val="18"/>
              </w:rPr>
              <w:tab/>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removeEventListener</w:t>
            </w:r>
            <w:proofErr w:type="spellEnd"/>
            <w:r w:rsidRPr="00551267">
              <w:rPr>
                <w:sz w:val="18"/>
                <w:szCs w:val="18"/>
              </w:rPr>
              <w:t>(</w:t>
            </w:r>
            <w:proofErr w:type="spellStart"/>
            <w:r w:rsidRPr="00551267">
              <w:rPr>
                <w:sz w:val="18"/>
                <w:szCs w:val="18"/>
              </w:rPr>
              <w:t>Event.ENTER_FRAME</w:t>
            </w:r>
            <w:proofErr w:type="spellEnd"/>
            <w:r w:rsidRPr="00551267">
              <w:rPr>
                <w:sz w:val="18"/>
                <w:szCs w:val="18"/>
              </w:rPr>
              <w:t xml:space="preserve">, </w:t>
            </w:r>
            <w:proofErr w:type="spellStart"/>
            <w:r w:rsidRPr="00551267">
              <w:rPr>
                <w:sz w:val="18"/>
                <w:szCs w:val="18"/>
              </w:rPr>
              <w:t>flyBullet</w:t>
            </w:r>
            <w:proofErr w:type="spellEnd"/>
            <w:r w:rsidRPr="00551267">
              <w:rPr>
                <w:sz w:val="18"/>
                <w:szCs w:val="18"/>
              </w:rPr>
              <w:t>);</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removeChild</w:t>
            </w:r>
            <w:proofErr w:type="spellEnd"/>
            <w:r w:rsidRPr="00551267">
              <w:rPr>
                <w:sz w:val="18"/>
                <w:szCs w:val="18"/>
              </w:rPr>
              <w:t xml:space="preserve"> (bullet);</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myScore</w:t>
            </w:r>
            <w:proofErr w:type="spellEnd"/>
            <w:r w:rsidRPr="00551267">
              <w:rPr>
                <w:sz w:val="18"/>
                <w:szCs w:val="18"/>
              </w:rPr>
              <w:t xml:space="preserve"> = </w:t>
            </w:r>
            <w:proofErr w:type="spellStart"/>
            <w:r w:rsidRPr="00551267">
              <w:rPr>
                <w:sz w:val="18"/>
                <w:szCs w:val="18"/>
              </w:rPr>
              <w:t>myScore</w:t>
            </w:r>
            <w:proofErr w:type="spellEnd"/>
            <w:r w:rsidRPr="00551267">
              <w:rPr>
                <w:sz w:val="18"/>
                <w:szCs w:val="18"/>
              </w:rPr>
              <w:t xml:space="preserve"> -10;</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scoreDisplay.text</w:t>
            </w:r>
            <w:proofErr w:type="spellEnd"/>
            <w:r w:rsidRPr="00551267">
              <w:rPr>
                <w:sz w:val="18"/>
                <w:szCs w:val="18"/>
              </w:rPr>
              <w:t xml:space="preserve"> = String (</w:t>
            </w:r>
            <w:proofErr w:type="spellStart"/>
            <w:r w:rsidRPr="00551267">
              <w:rPr>
                <w:sz w:val="18"/>
                <w:szCs w:val="18"/>
              </w:rPr>
              <w:t>myScore</w:t>
            </w:r>
            <w:proofErr w:type="spellEnd"/>
            <w:r w:rsidRPr="00551267">
              <w:rPr>
                <w:sz w:val="18"/>
                <w:szCs w:val="18"/>
              </w:rPr>
              <w:t>);</w:t>
            </w:r>
          </w:p>
          <w:p w:rsidR="00E87D2C" w:rsidRPr="00551267" w:rsidRDefault="00E87D2C" w:rsidP="00E87D2C">
            <w:pPr>
              <w:rPr>
                <w:sz w:val="18"/>
                <w:szCs w:val="18"/>
              </w:rPr>
            </w:pPr>
            <w:r w:rsidRPr="00551267">
              <w:rPr>
                <w:sz w:val="18"/>
                <w:szCs w:val="18"/>
              </w:rPr>
              <w:tab/>
            </w:r>
            <w:r w:rsidRPr="00551267">
              <w:rPr>
                <w:sz w:val="18"/>
                <w:szCs w:val="18"/>
              </w:rPr>
              <w:tab/>
            </w:r>
            <w:proofErr w:type="spellStart"/>
            <w:r w:rsidRPr="00551267">
              <w:rPr>
                <w:sz w:val="18"/>
                <w:szCs w:val="18"/>
              </w:rPr>
              <w:t>gotoAndStop</w:t>
            </w:r>
            <w:proofErr w:type="spellEnd"/>
            <w:r w:rsidRPr="00551267">
              <w:rPr>
                <w:sz w:val="18"/>
                <w:szCs w:val="18"/>
              </w:rPr>
              <w:t>(7);</w:t>
            </w:r>
          </w:p>
          <w:p w:rsidR="00E87D2C" w:rsidRPr="00551267" w:rsidRDefault="00E87D2C" w:rsidP="00E87D2C">
            <w:pPr>
              <w:rPr>
                <w:sz w:val="18"/>
                <w:szCs w:val="18"/>
              </w:rPr>
            </w:pPr>
            <w:r w:rsidRPr="00551267">
              <w:rPr>
                <w:sz w:val="18"/>
                <w:szCs w:val="18"/>
              </w:rPr>
              <w:tab/>
              <w:t>}</w:t>
            </w:r>
          </w:p>
          <w:p w:rsidR="00E87D2C" w:rsidRPr="00551267" w:rsidRDefault="00E87D2C" w:rsidP="00E87D2C">
            <w:pPr>
              <w:rPr>
                <w:sz w:val="18"/>
                <w:szCs w:val="18"/>
              </w:rPr>
            </w:pPr>
            <w:r w:rsidRPr="00551267">
              <w:rPr>
                <w:sz w:val="18"/>
                <w:szCs w:val="18"/>
              </w:rPr>
              <w:t>}</w:t>
            </w:r>
          </w:p>
          <w:p w:rsidR="00E87D2C" w:rsidRPr="00551267" w:rsidRDefault="00E87D2C" w:rsidP="00E87D2C">
            <w:pPr>
              <w:rPr>
                <w:sz w:val="18"/>
                <w:szCs w:val="18"/>
              </w:rPr>
            </w:pPr>
            <w:r w:rsidRPr="00551267">
              <w:rPr>
                <w:sz w:val="18"/>
                <w:szCs w:val="18"/>
              </w:rPr>
              <w:t>}</w:t>
            </w:r>
          </w:p>
          <w:p w:rsidR="00E87D2C" w:rsidRPr="00551267" w:rsidRDefault="00E87D2C" w:rsidP="00E87D2C">
            <w:pPr>
              <w:rPr>
                <w:sz w:val="18"/>
                <w:szCs w:val="18"/>
              </w:rPr>
            </w:pPr>
            <w:r w:rsidRPr="00551267">
              <w:rPr>
                <w:sz w:val="18"/>
                <w:szCs w:val="18"/>
              </w:rPr>
              <w:tab/>
            </w:r>
            <w:r w:rsidRPr="00551267">
              <w:rPr>
                <w:sz w:val="18"/>
                <w:szCs w:val="18"/>
              </w:rPr>
              <w:tab/>
              <w:t xml:space="preserve">  </w:t>
            </w:r>
          </w:p>
          <w:p w:rsidR="00E87D2C" w:rsidRPr="00551267" w:rsidRDefault="00E87D2C" w:rsidP="00E87D2C">
            <w:pPr>
              <w:rPr>
                <w:sz w:val="18"/>
                <w:szCs w:val="18"/>
              </w:rPr>
            </w:pPr>
            <w:proofErr w:type="spellStart"/>
            <w:r w:rsidRPr="00551267">
              <w:rPr>
                <w:sz w:val="18"/>
                <w:szCs w:val="18"/>
              </w:rPr>
              <w:t>backmenu.addEventListener</w:t>
            </w:r>
            <w:proofErr w:type="spellEnd"/>
            <w:r w:rsidRPr="00551267">
              <w:rPr>
                <w:sz w:val="18"/>
                <w:szCs w:val="18"/>
              </w:rPr>
              <w:t>(</w:t>
            </w:r>
            <w:proofErr w:type="spellStart"/>
            <w:r w:rsidRPr="00551267">
              <w:rPr>
                <w:sz w:val="18"/>
                <w:szCs w:val="18"/>
              </w:rPr>
              <w:t>MouseEvent.CLICK</w:t>
            </w:r>
            <w:proofErr w:type="spellEnd"/>
            <w:r w:rsidRPr="00551267">
              <w:rPr>
                <w:sz w:val="18"/>
                <w:szCs w:val="18"/>
              </w:rPr>
              <w:t xml:space="preserve">, </w:t>
            </w:r>
            <w:proofErr w:type="spellStart"/>
            <w:r w:rsidRPr="00551267">
              <w:rPr>
                <w:sz w:val="18"/>
                <w:szCs w:val="18"/>
              </w:rPr>
              <w:t>movetoMain</w:t>
            </w:r>
            <w:proofErr w:type="spellEnd"/>
            <w:r w:rsidRPr="00551267">
              <w:rPr>
                <w:sz w:val="18"/>
                <w:szCs w:val="18"/>
              </w:rPr>
              <w:t>);</w:t>
            </w:r>
          </w:p>
          <w:p w:rsidR="00E87D2C" w:rsidRPr="00551267" w:rsidRDefault="00E87D2C" w:rsidP="00E87D2C">
            <w:pPr>
              <w:rPr>
                <w:sz w:val="18"/>
                <w:szCs w:val="18"/>
              </w:rPr>
            </w:pPr>
            <w:r w:rsidRPr="00551267">
              <w:rPr>
                <w:sz w:val="18"/>
                <w:szCs w:val="18"/>
              </w:rPr>
              <w:t xml:space="preserve">function </w:t>
            </w:r>
            <w:proofErr w:type="spellStart"/>
            <w:r w:rsidRPr="00551267">
              <w:rPr>
                <w:sz w:val="18"/>
                <w:szCs w:val="18"/>
              </w:rPr>
              <w:t>movetoMain</w:t>
            </w:r>
            <w:proofErr w:type="spellEnd"/>
            <w:r w:rsidRPr="00551267">
              <w:rPr>
                <w:sz w:val="18"/>
                <w:szCs w:val="18"/>
              </w:rPr>
              <w:t xml:space="preserve">(e: </w:t>
            </w:r>
            <w:proofErr w:type="spellStart"/>
            <w:r w:rsidRPr="00551267">
              <w:rPr>
                <w:sz w:val="18"/>
                <w:szCs w:val="18"/>
              </w:rPr>
              <w:t>MouseEvent</w:t>
            </w:r>
            <w:proofErr w:type="spellEnd"/>
            <w:r w:rsidRPr="00551267">
              <w:rPr>
                <w:sz w:val="18"/>
                <w:szCs w:val="18"/>
              </w:rPr>
              <w:t>){</w:t>
            </w:r>
          </w:p>
          <w:p w:rsidR="00E87D2C" w:rsidRPr="00551267" w:rsidRDefault="00E87D2C" w:rsidP="00E87D2C">
            <w:pPr>
              <w:rPr>
                <w:sz w:val="18"/>
                <w:szCs w:val="18"/>
              </w:rPr>
            </w:pPr>
            <w:r w:rsidRPr="00551267">
              <w:rPr>
                <w:sz w:val="18"/>
                <w:szCs w:val="18"/>
              </w:rPr>
              <w:tab/>
            </w:r>
            <w:proofErr w:type="spellStart"/>
            <w:r w:rsidRPr="00551267">
              <w:rPr>
                <w:sz w:val="18"/>
                <w:szCs w:val="18"/>
              </w:rPr>
              <w:t>gotoAndStop</w:t>
            </w:r>
            <w:proofErr w:type="spellEnd"/>
            <w:r w:rsidRPr="00551267">
              <w:rPr>
                <w:sz w:val="18"/>
                <w:szCs w:val="18"/>
              </w:rPr>
              <w:t>(2);</w:t>
            </w:r>
          </w:p>
          <w:p w:rsidR="00836AE1" w:rsidRDefault="00E87D2C" w:rsidP="00E87D2C">
            <w:r w:rsidRPr="00551267">
              <w:rPr>
                <w:sz w:val="18"/>
                <w:szCs w:val="18"/>
              </w:rPr>
              <w:t>}</w:t>
            </w:r>
          </w:p>
        </w:tc>
      </w:tr>
      <w:tr w:rsidR="00857267" w:rsidRPr="00CC7645" w:rsidTr="001166F4">
        <w:trPr>
          <w:trHeight w:val="3646"/>
        </w:trPr>
        <w:tc>
          <w:tcPr>
            <w:tcW w:w="675" w:type="dxa"/>
          </w:tcPr>
          <w:p w:rsidR="00857267" w:rsidRPr="00CC7645" w:rsidRDefault="00857267" w:rsidP="007A2705">
            <w:pPr>
              <w:rPr>
                <w:sz w:val="16"/>
              </w:rPr>
            </w:pPr>
            <w:r w:rsidRPr="00CC7645">
              <w:rPr>
                <w:sz w:val="16"/>
              </w:rPr>
              <w:lastRenderedPageBreak/>
              <w:t>Frame 6</w:t>
            </w:r>
          </w:p>
        </w:tc>
        <w:tc>
          <w:tcPr>
            <w:tcW w:w="4854" w:type="dxa"/>
          </w:tcPr>
          <w:p w:rsidR="00857267" w:rsidRPr="00CC7645" w:rsidRDefault="00857267" w:rsidP="00551267">
            <w:pPr>
              <w:rPr>
                <w:noProof/>
                <w:lang w:eastAsia="en-GB"/>
              </w:rPr>
            </w:pPr>
            <w:r w:rsidRPr="00CC7645">
              <w:rPr>
                <w:noProof/>
                <w:lang w:eastAsia="en-GB"/>
              </w:rPr>
              <w:drawing>
                <wp:inline distT="0" distB="0" distL="0" distR="0" wp14:anchorId="44B27798" wp14:editId="0DA2CA87">
                  <wp:extent cx="2974623" cy="2099733"/>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092" t="23947" r="23223" b="25526"/>
                          <a:stretch/>
                        </pic:blipFill>
                        <pic:spPr bwMode="auto">
                          <a:xfrm>
                            <a:off x="0" y="0"/>
                            <a:ext cx="2980765" cy="2104068"/>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857267" w:rsidRPr="00CC7645" w:rsidRDefault="00857267" w:rsidP="00857267">
            <w:r w:rsidRPr="00CC7645">
              <w:t>stop()</w:t>
            </w:r>
          </w:p>
          <w:p w:rsidR="00857267" w:rsidRPr="00CC7645" w:rsidRDefault="00857267" w:rsidP="00857267">
            <w:proofErr w:type="spellStart"/>
            <w:r w:rsidRPr="00CC7645">
              <w:t>Nextq.addEventListener</w:t>
            </w:r>
            <w:proofErr w:type="spellEnd"/>
            <w:r w:rsidRPr="00CC7645">
              <w:t>(</w:t>
            </w:r>
            <w:proofErr w:type="spellStart"/>
            <w:r w:rsidRPr="00CC7645">
              <w:t>MouseEvent.CLICK</w:t>
            </w:r>
            <w:proofErr w:type="spellEnd"/>
            <w:r w:rsidRPr="00CC7645">
              <w:t>, movetoq2);</w:t>
            </w:r>
          </w:p>
          <w:p w:rsidR="00857267" w:rsidRPr="00CC7645" w:rsidRDefault="00857267" w:rsidP="00857267">
            <w:r w:rsidRPr="00CC7645">
              <w:t xml:space="preserve">function movetoq2(e: </w:t>
            </w:r>
            <w:proofErr w:type="spellStart"/>
            <w:r w:rsidRPr="00CC7645">
              <w:t>MouseEvent</w:t>
            </w:r>
            <w:proofErr w:type="spellEnd"/>
            <w:r w:rsidRPr="00CC7645">
              <w:t>){</w:t>
            </w:r>
          </w:p>
          <w:p w:rsidR="00857267" w:rsidRPr="00CC7645" w:rsidRDefault="00857267" w:rsidP="00857267">
            <w:r w:rsidRPr="00CC7645">
              <w:tab/>
            </w:r>
            <w:proofErr w:type="spellStart"/>
            <w:r w:rsidRPr="00CC7645">
              <w:t>gotoAndStop</w:t>
            </w:r>
            <w:proofErr w:type="spellEnd"/>
            <w:r w:rsidRPr="00CC7645">
              <w:t>(</w:t>
            </w:r>
            <w:proofErr w:type="spellStart"/>
            <w:r w:rsidRPr="00CC7645">
              <w:t>myCurrentFrame</w:t>
            </w:r>
            <w:proofErr w:type="spellEnd"/>
            <w:r w:rsidRPr="00CC7645">
              <w:t xml:space="preserve"> + 1);</w:t>
            </w:r>
          </w:p>
          <w:p w:rsidR="00857267" w:rsidRPr="00CC7645" w:rsidRDefault="00857267" w:rsidP="00857267">
            <w:r w:rsidRPr="00CC7645">
              <w:t>}</w:t>
            </w:r>
          </w:p>
        </w:tc>
      </w:tr>
      <w:tr w:rsidR="00CC7645" w:rsidRPr="00CC7645" w:rsidTr="001166F4">
        <w:trPr>
          <w:trHeight w:val="3646"/>
        </w:trPr>
        <w:tc>
          <w:tcPr>
            <w:tcW w:w="675" w:type="dxa"/>
          </w:tcPr>
          <w:p w:rsidR="00CC7645" w:rsidRPr="00CC7645" w:rsidRDefault="00CC7645" w:rsidP="007A2705">
            <w:pPr>
              <w:rPr>
                <w:sz w:val="16"/>
              </w:rPr>
            </w:pPr>
            <w:r w:rsidRPr="00CC7645">
              <w:rPr>
                <w:sz w:val="16"/>
              </w:rPr>
              <w:t>Frame 7</w:t>
            </w:r>
          </w:p>
        </w:tc>
        <w:tc>
          <w:tcPr>
            <w:tcW w:w="4854" w:type="dxa"/>
          </w:tcPr>
          <w:p w:rsidR="00CC7645" w:rsidRPr="00CC7645" w:rsidRDefault="00CC7645" w:rsidP="00551267">
            <w:pPr>
              <w:rPr>
                <w:noProof/>
                <w:lang w:eastAsia="en-GB"/>
              </w:rPr>
            </w:pPr>
            <w:r w:rsidRPr="00CC7645">
              <w:rPr>
                <w:noProof/>
                <w:lang w:eastAsia="en-GB"/>
              </w:rPr>
              <w:drawing>
                <wp:inline distT="0" distB="0" distL="0" distR="0" wp14:anchorId="39405B62" wp14:editId="74FE9D3C">
                  <wp:extent cx="2968978" cy="2130158"/>
                  <wp:effectExtent l="0" t="0" r="3175"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290" t="23684" r="23619" b="25527"/>
                          <a:stretch/>
                        </pic:blipFill>
                        <pic:spPr bwMode="auto">
                          <a:xfrm>
                            <a:off x="0" y="0"/>
                            <a:ext cx="2983661" cy="2140693"/>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CC7645" w:rsidRPr="00CC7645" w:rsidRDefault="00CC7645" w:rsidP="00CC7645">
            <w:r w:rsidRPr="00CC7645">
              <w:t>stop()</w:t>
            </w:r>
          </w:p>
          <w:p w:rsidR="00CC7645" w:rsidRPr="00CC7645" w:rsidRDefault="00CC7645" w:rsidP="00CC7645">
            <w:proofErr w:type="spellStart"/>
            <w:r w:rsidRPr="00CC7645">
              <w:t>goback.addEventListener</w:t>
            </w:r>
            <w:proofErr w:type="spellEnd"/>
            <w:r w:rsidRPr="00CC7645">
              <w:t>(</w:t>
            </w:r>
            <w:proofErr w:type="spellStart"/>
            <w:r w:rsidRPr="00CC7645">
              <w:t>MouseEvent.CLICK</w:t>
            </w:r>
            <w:proofErr w:type="spellEnd"/>
            <w:r w:rsidRPr="00CC7645">
              <w:t>, movetoq1);</w:t>
            </w:r>
          </w:p>
          <w:p w:rsidR="00CC7645" w:rsidRPr="00CC7645" w:rsidRDefault="00CC7645" w:rsidP="00CC7645">
            <w:r w:rsidRPr="00CC7645">
              <w:t xml:space="preserve">function movetoq1(e: </w:t>
            </w:r>
            <w:proofErr w:type="spellStart"/>
            <w:r w:rsidRPr="00CC7645">
              <w:t>MouseEvent</w:t>
            </w:r>
            <w:proofErr w:type="spellEnd"/>
            <w:r w:rsidRPr="00CC7645">
              <w:t>){</w:t>
            </w:r>
          </w:p>
          <w:p w:rsidR="00CC7645" w:rsidRPr="00CC7645" w:rsidRDefault="00CC7645" w:rsidP="00CC7645">
            <w:r w:rsidRPr="00CC7645">
              <w:tab/>
            </w:r>
            <w:proofErr w:type="spellStart"/>
            <w:r w:rsidRPr="00CC7645">
              <w:t>gotoAndStop</w:t>
            </w:r>
            <w:proofErr w:type="spellEnd"/>
            <w:r w:rsidRPr="00CC7645">
              <w:t>(</w:t>
            </w:r>
            <w:proofErr w:type="spellStart"/>
            <w:r w:rsidRPr="00CC7645">
              <w:t>myCurrentFrame</w:t>
            </w:r>
            <w:proofErr w:type="spellEnd"/>
            <w:r w:rsidRPr="00CC7645">
              <w:t xml:space="preserve"> );</w:t>
            </w:r>
          </w:p>
          <w:p w:rsidR="00CC7645" w:rsidRPr="00CC7645" w:rsidRDefault="00CC7645" w:rsidP="00CC7645">
            <w:r w:rsidRPr="00CC7645">
              <w:t>}</w:t>
            </w:r>
          </w:p>
        </w:tc>
      </w:tr>
      <w:tr w:rsidR="00CC7645" w:rsidRPr="00CC7645" w:rsidTr="001166F4">
        <w:trPr>
          <w:trHeight w:val="3646"/>
        </w:trPr>
        <w:tc>
          <w:tcPr>
            <w:tcW w:w="675" w:type="dxa"/>
          </w:tcPr>
          <w:p w:rsidR="00CC7645" w:rsidRPr="00CC7645" w:rsidRDefault="0033139A" w:rsidP="007A2705">
            <w:pPr>
              <w:rPr>
                <w:sz w:val="16"/>
              </w:rPr>
            </w:pPr>
            <w:r>
              <w:rPr>
                <w:sz w:val="16"/>
              </w:rPr>
              <w:lastRenderedPageBreak/>
              <w:t>Frame 11</w:t>
            </w:r>
            <w:r w:rsidR="00FE70B0">
              <w:rPr>
                <w:sz w:val="16"/>
              </w:rPr>
              <w:t xml:space="preserve">, </w:t>
            </w:r>
            <w:r w:rsidR="002570FB">
              <w:rPr>
                <w:sz w:val="16"/>
              </w:rPr>
              <w:t>12</w:t>
            </w:r>
            <w:r w:rsidR="00FE70B0">
              <w:rPr>
                <w:sz w:val="16"/>
              </w:rPr>
              <w:t xml:space="preserve">, 14, 15 &amp;16 </w:t>
            </w:r>
          </w:p>
        </w:tc>
        <w:tc>
          <w:tcPr>
            <w:tcW w:w="4854" w:type="dxa"/>
          </w:tcPr>
          <w:p w:rsidR="00CC7645" w:rsidRPr="00CC7645" w:rsidRDefault="0033139A" w:rsidP="00551267">
            <w:pPr>
              <w:rPr>
                <w:noProof/>
                <w:lang w:eastAsia="en-GB"/>
              </w:rPr>
            </w:pPr>
            <w:r>
              <w:rPr>
                <w:noProof/>
                <w:lang w:eastAsia="en-GB"/>
              </w:rPr>
              <w:drawing>
                <wp:inline distT="0" distB="0" distL="0" distR="0" wp14:anchorId="66E2F072" wp14:editId="2B2F23C0">
                  <wp:extent cx="2991556" cy="1975555"/>
                  <wp:effectExtent l="0" t="0" r="0" b="571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895" t="23684" r="24803" b="30263"/>
                          <a:stretch/>
                        </pic:blipFill>
                        <pic:spPr bwMode="auto">
                          <a:xfrm>
                            <a:off x="0" y="0"/>
                            <a:ext cx="2997731" cy="1979633"/>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33139A" w:rsidRDefault="0033139A" w:rsidP="0033139A">
            <w:proofErr w:type="spellStart"/>
            <w:r>
              <w:t>stage.addEventListener</w:t>
            </w:r>
            <w:proofErr w:type="spellEnd"/>
            <w:r>
              <w:t>(</w:t>
            </w:r>
            <w:proofErr w:type="spellStart"/>
            <w:r>
              <w:t>KeyboardEvent.KEY_DOWN,downHandler</w:t>
            </w:r>
            <w:proofErr w:type="spellEnd"/>
            <w:r>
              <w:t>);</w:t>
            </w:r>
          </w:p>
          <w:p w:rsidR="0033139A" w:rsidRDefault="0033139A" w:rsidP="0033139A">
            <w:proofErr w:type="spellStart"/>
            <w:r>
              <w:t>stage.focus</w:t>
            </w:r>
            <w:proofErr w:type="spellEnd"/>
            <w:r>
              <w:t xml:space="preserve"> = this;</w:t>
            </w:r>
          </w:p>
          <w:p w:rsidR="0033139A" w:rsidRDefault="0033139A" w:rsidP="0033139A"/>
          <w:p w:rsidR="00CC7645" w:rsidRDefault="0033139A" w:rsidP="0033139A">
            <w:proofErr w:type="spellStart"/>
            <w:r>
              <w:t>myCurrentFrame</w:t>
            </w:r>
            <w:proofErr w:type="spellEnd"/>
            <w:r>
              <w:t xml:space="preserve"> = </w:t>
            </w:r>
            <w:proofErr w:type="spellStart"/>
            <w:r>
              <w:t>currentFrame</w:t>
            </w:r>
            <w:proofErr w:type="spellEnd"/>
            <w:r>
              <w:t>;</w:t>
            </w:r>
          </w:p>
          <w:p w:rsidR="002570FB" w:rsidRPr="00CC7645" w:rsidRDefault="002570FB" w:rsidP="0033139A"/>
        </w:tc>
      </w:tr>
      <w:tr w:rsidR="002570FB" w:rsidRPr="00CC7645" w:rsidTr="001166F4">
        <w:trPr>
          <w:trHeight w:val="3646"/>
        </w:trPr>
        <w:tc>
          <w:tcPr>
            <w:tcW w:w="675" w:type="dxa"/>
          </w:tcPr>
          <w:p w:rsidR="002570FB" w:rsidRDefault="00FE70B0" w:rsidP="007A2705">
            <w:pPr>
              <w:rPr>
                <w:sz w:val="16"/>
              </w:rPr>
            </w:pPr>
            <w:r>
              <w:rPr>
                <w:sz w:val="16"/>
              </w:rPr>
              <w:t>Frame 13</w:t>
            </w:r>
          </w:p>
        </w:tc>
        <w:tc>
          <w:tcPr>
            <w:tcW w:w="4854" w:type="dxa"/>
          </w:tcPr>
          <w:p w:rsidR="002570FB" w:rsidRDefault="00FE70B0" w:rsidP="00551267">
            <w:pPr>
              <w:rPr>
                <w:noProof/>
                <w:lang w:eastAsia="en-GB"/>
              </w:rPr>
            </w:pPr>
            <w:r>
              <w:rPr>
                <w:noProof/>
                <w:lang w:eastAsia="en-GB"/>
              </w:rPr>
              <w:drawing>
                <wp:inline distT="0" distB="0" distL="0" distR="0" wp14:anchorId="4A7B4A86" wp14:editId="76E6E559">
                  <wp:extent cx="3014133" cy="2271314"/>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8965" t="27586" r="29458" b="33251"/>
                          <a:stretch/>
                        </pic:blipFill>
                        <pic:spPr bwMode="auto">
                          <a:xfrm>
                            <a:off x="0" y="0"/>
                            <a:ext cx="3015396" cy="2272266"/>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FE70B0" w:rsidRDefault="00FE70B0" w:rsidP="00FE70B0">
            <w:r>
              <w:t>stop ()</w:t>
            </w:r>
          </w:p>
          <w:p w:rsidR="00FE70B0" w:rsidRDefault="00FE70B0" w:rsidP="00FE70B0">
            <w:r>
              <w:t>Level2.addEventListener (</w:t>
            </w:r>
            <w:proofErr w:type="spellStart"/>
            <w:r>
              <w:t>MouseEvent.CLICK</w:t>
            </w:r>
            <w:proofErr w:type="spellEnd"/>
            <w:r>
              <w:t xml:space="preserve">, </w:t>
            </w:r>
            <w:proofErr w:type="spellStart"/>
            <w:r>
              <w:t>ndlevel</w:t>
            </w:r>
            <w:proofErr w:type="spellEnd"/>
            <w:r>
              <w:t>);</w:t>
            </w:r>
          </w:p>
          <w:p w:rsidR="00FE70B0" w:rsidRDefault="00FE70B0" w:rsidP="00FE70B0">
            <w:r>
              <w:t xml:space="preserve">function </w:t>
            </w:r>
            <w:proofErr w:type="spellStart"/>
            <w:r>
              <w:t>ndlevel</w:t>
            </w:r>
            <w:proofErr w:type="spellEnd"/>
            <w:r>
              <w:t>(</w:t>
            </w:r>
            <w:proofErr w:type="spellStart"/>
            <w:r>
              <w:t>evnt</w:t>
            </w:r>
            <w:proofErr w:type="spellEnd"/>
            <w:r>
              <w:t xml:space="preserve">: </w:t>
            </w:r>
            <w:proofErr w:type="spellStart"/>
            <w:r>
              <w:t>MouseEvent</w:t>
            </w:r>
            <w:proofErr w:type="spellEnd"/>
            <w:r>
              <w:t>){</w:t>
            </w:r>
          </w:p>
          <w:p w:rsidR="00FE70B0" w:rsidRDefault="00FE70B0" w:rsidP="00FE70B0">
            <w:r>
              <w:tab/>
            </w:r>
            <w:r>
              <w:tab/>
            </w:r>
            <w:proofErr w:type="spellStart"/>
            <w:r>
              <w:t>gotoAndPlay</w:t>
            </w:r>
            <w:proofErr w:type="spellEnd"/>
            <w:r>
              <w:t xml:space="preserve"> (14);</w:t>
            </w:r>
          </w:p>
          <w:p w:rsidR="00FE70B0" w:rsidRDefault="00FE70B0" w:rsidP="00FE70B0">
            <w:r>
              <w:t>}</w:t>
            </w:r>
          </w:p>
          <w:p w:rsidR="00FE70B0" w:rsidRDefault="00FE70B0" w:rsidP="00FE70B0">
            <w:proofErr w:type="spellStart"/>
            <w:r>
              <w:t>myCurrentFrame</w:t>
            </w:r>
            <w:proofErr w:type="spellEnd"/>
            <w:r>
              <w:t xml:space="preserve"> = </w:t>
            </w:r>
            <w:proofErr w:type="spellStart"/>
            <w:r>
              <w:t>currentFrame</w:t>
            </w:r>
            <w:proofErr w:type="spellEnd"/>
            <w:r>
              <w:t>;</w:t>
            </w:r>
          </w:p>
          <w:p w:rsidR="00FE70B0" w:rsidRDefault="00FE70B0" w:rsidP="00FE70B0"/>
          <w:p w:rsidR="00FE70B0" w:rsidRDefault="00FE70B0" w:rsidP="00FE70B0">
            <w:proofErr w:type="spellStart"/>
            <w:r>
              <w:t>backmenu.addEventListener</w:t>
            </w:r>
            <w:proofErr w:type="spellEnd"/>
            <w:r>
              <w:t>(</w:t>
            </w:r>
            <w:proofErr w:type="spellStart"/>
            <w:r>
              <w:t>MouseEvent.CLICK</w:t>
            </w:r>
            <w:proofErr w:type="spellEnd"/>
            <w:r>
              <w:t xml:space="preserve">, </w:t>
            </w:r>
            <w:proofErr w:type="spellStart"/>
            <w:r>
              <w:t>moveMain</w:t>
            </w:r>
            <w:proofErr w:type="spellEnd"/>
            <w:r>
              <w:t>);</w:t>
            </w:r>
          </w:p>
          <w:p w:rsidR="00FE70B0" w:rsidRDefault="00FE70B0" w:rsidP="00FE70B0">
            <w:r>
              <w:t xml:space="preserve">function </w:t>
            </w:r>
            <w:proofErr w:type="spellStart"/>
            <w:r>
              <w:t>moveMain</w:t>
            </w:r>
            <w:proofErr w:type="spellEnd"/>
            <w:r>
              <w:t xml:space="preserve">(e: </w:t>
            </w:r>
            <w:proofErr w:type="spellStart"/>
            <w:r>
              <w:t>MouseEvent</w:t>
            </w:r>
            <w:proofErr w:type="spellEnd"/>
            <w:r>
              <w:t>){</w:t>
            </w:r>
          </w:p>
          <w:p w:rsidR="00FE70B0" w:rsidRDefault="00FE70B0" w:rsidP="00FE70B0">
            <w:r>
              <w:tab/>
            </w:r>
            <w:proofErr w:type="spellStart"/>
            <w:r>
              <w:t>gotoAndStop</w:t>
            </w:r>
            <w:proofErr w:type="spellEnd"/>
            <w:r>
              <w:t>(2);</w:t>
            </w:r>
          </w:p>
          <w:p w:rsidR="002570FB" w:rsidRDefault="00FE70B0" w:rsidP="00FE70B0">
            <w:r>
              <w:t>}</w:t>
            </w:r>
          </w:p>
        </w:tc>
      </w:tr>
      <w:tr w:rsidR="00FE70B0" w:rsidRPr="00CC7645" w:rsidTr="001166F4">
        <w:trPr>
          <w:trHeight w:val="3646"/>
        </w:trPr>
        <w:tc>
          <w:tcPr>
            <w:tcW w:w="675" w:type="dxa"/>
          </w:tcPr>
          <w:p w:rsidR="00FE70B0" w:rsidRDefault="00D1448E" w:rsidP="007A2705">
            <w:pPr>
              <w:rPr>
                <w:sz w:val="16"/>
              </w:rPr>
            </w:pPr>
            <w:r>
              <w:rPr>
                <w:sz w:val="16"/>
              </w:rPr>
              <w:t>Frame 17</w:t>
            </w:r>
          </w:p>
        </w:tc>
        <w:tc>
          <w:tcPr>
            <w:tcW w:w="4854" w:type="dxa"/>
          </w:tcPr>
          <w:p w:rsidR="00FE70B0" w:rsidRDefault="00415D14" w:rsidP="00551267">
            <w:pPr>
              <w:rPr>
                <w:noProof/>
                <w:lang w:eastAsia="en-GB"/>
              </w:rPr>
            </w:pPr>
            <w:r>
              <w:rPr>
                <w:noProof/>
                <w:lang w:eastAsia="en-GB"/>
              </w:rPr>
              <w:drawing>
                <wp:inline distT="0" distB="0" distL="0" distR="0" wp14:anchorId="12F96C0A" wp14:editId="05B273E8">
                  <wp:extent cx="3115733" cy="2845584"/>
                  <wp:effectExtent l="0" t="0" r="889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8966" t="27340" r="36946" b="33744"/>
                          <a:stretch/>
                        </pic:blipFill>
                        <pic:spPr bwMode="auto">
                          <a:xfrm>
                            <a:off x="0" y="0"/>
                            <a:ext cx="3123045" cy="2852262"/>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rsidR="00D1448E" w:rsidRDefault="00D1448E" w:rsidP="00D1448E">
            <w:proofErr w:type="spellStart"/>
            <w:r>
              <w:t>backmenu.addEventListener</w:t>
            </w:r>
            <w:proofErr w:type="spellEnd"/>
            <w:r>
              <w:t>(</w:t>
            </w:r>
            <w:proofErr w:type="spellStart"/>
            <w:r>
              <w:t>MouseEvent.CLICK</w:t>
            </w:r>
            <w:proofErr w:type="spellEnd"/>
            <w:r>
              <w:t xml:space="preserve">, </w:t>
            </w:r>
            <w:proofErr w:type="spellStart"/>
            <w:r>
              <w:t>moveback</w:t>
            </w:r>
            <w:proofErr w:type="spellEnd"/>
            <w:r>
              <w:t>);</w:t>
            </w:r>
          </w:p>
          <w:p w:rsidR="00D1448E" w:rsidRDefault="00D1448E" w:rsidP="00D1448E">
            <w:r>
              <w:t xml:space="preserve">function </w:t>
            </w:r>
            <w:proofErr w:type="spellStart"/>
            <w:r>
              <w:t>moveback</w:t>
            </w:r>
            <w:proofErr w:type="spellEnd"/>
            <w:r>
              <w:t xml:space="preserve">(e: </w:t>
            </w:r>
            <w:proofErr w:type="spellStart"/>
            <w:r>
              <w:t>MouseEvent</w:t>
            </w:r>
            <w:proofErr w:type="spellEnd"/>
            <w:r>
              <w:t>){</w:t>
            </w:r>
          </w:p>
          <w:p w:rsidR="00D1448E" w:rsidRDefault="00D1448E" w:rsidP="00D1448E">
            <w:r>
              <w:tab/>
            </w:r>
            <w:proofErr w:type="spellStart"/>
            <w:r>
              <w:t>gotoAndStop</w:t>
            </w:r>
            <w:proofErr w:type="spellEnd"/>
            <w:r>
              <w:t>(2);</w:t>
            </w:r>
          </w:p>
          <w:p w:rsidR="00FE70B0" w:rsidRDefault="00D1448E" w:rsidP="00D1448E">
            <w:r>
              <w:t>}</w:t>
            </w:r>
          </w:p>
        </w:tc>
      </w:tr>
    </w:tbl>
    <w:p w:rsidR="00B50114" w:rsidRPr="00CC7645" w:rsidRDefault="00B50114"/>
    <w:p w:rsidR="00B50114" w:rsidRPr="00CC7645" w:rsidRDefault="00B50114"/>
    <w:p w:rsidR="00B50114" w:rsidRDefault="00B50114"/>
    <w:p w:rsidR="006F18A0" w:rsidRPr="005A7BB5" w:rsidRDefault="006F18A0" w:rsidP="005A7BB5">
      <w:pPr>
        <w:rPr>
          <w:sz w:val="40"/>
        </w:rPr>
      </w:pPr>
    </w:p>
    <w:p w:rsidR="00EC7D48" w:rsidRPr="00EC7D48" w:rsidRDefault="00EC7D48" w:rsidP="00EC7D48">
      <w:pPr>
        <w:jc w:val="center"/>
        <w:rPr>
          <w:sz w:val="40"/>
        </w:rPr>
      </w:pPr>
      <w:r w:rsidRPr="00EC7D48">
        <w:rPr>
          <w:sz w:val="40"/>
        </w:rPr>
        <w:lastRenderedPageBreak/>
        <w:t>Testing the game</w:t>
      </w:r>
    </w:p>
    <w:tbl>
      <w:tblPr>
        <w:tblStyle w:val="TableGrid1"/>
        <w:tblpPr w:leftFromText="180" w:rightFromText="180" w:vertAnchor="page" w:horzAnchor="margin" w:tblpX="-459" w:tblpY="3121"/>
        <w:tblW w:w="10173" w:type="dxa"/>
        <w:tblLayout w:type="fixed"/>
        <w:tblLook w:val="04A0" w:firstRow="1" w:lastRow="0" w:firstColumn="1" w:lastColumn="0" w:noHBand="0" w:noVBand="1"/>
      </w:tblPr>
      <w:tblGrid>
        <w:gridCol w:w="959"/>
        <w:gridCol w:w="1417"/>
        <w:gridCol w:w="993"/>
        <w:gridCol w:w="1984"/>
        <w:gridCol w:w="1843"/>
        <w:gridCol w:w="1701"/>
        <w:gridCol w:w="1276"/>
      </w:tblGrid>
      <w:tr w:rsidR="00EC7D48" w:rsidRPr="00EC7D48" w:rsidTr="00BA7DA8">
        <w:trPr>
          <w:trHeight w:val="699"/>
        </w:trPr>
        <w:tc>
          <w:tcPr>
            <w:tcW w:w="959" w:type="dxa"/>
          </w:tcPr>
          <w:p w:rsidR="00EC7D48" w:rsidRPr="00EC7D48" w:rsidRDefault="00EC7D48" w:rsidP="00EC7D48">
            <w:pPr>
              <w:jc w:val="center"/>
            </w:pPr>
            <w:r w:rsidRPr="00EC7D48">
              <w:t>Tests number</w:t>
            </w:r>
          </w:p>
        </w:tc>
        <w:tc>
          <w:tcPr>
            <w:tcW w:w="1417" w:type="dxa"/>
          </w:tcPr>
          <w:p w:rsidR="00EC7D48" w:rsidRPr="00EC7D48" w:rsidRDefault="00EC7D48" w:rsidP="00EC7D48">
            <w:pPr>
              <w:jc w:val="center"/>
            </w:pPr>
            <w:r w:rsidRPr="00EC7D48">
              <w:t>Purpose of tests</w:t>
            </w:r>
          </w:p>
        </w:tc>
        <w:tc>
          <w:tcPr>
            <w:tcW w:w="993" w:type="dxa"/>
          </w:tcPr>
          <w:p w:rsidR="00EC7D48" w:rsidRPr="00EC7D48" w:rsidRDefault="00EC7D48" w:rsidP="00EC7D48">
            <w:pPr>
              <w:jc w:val="center"/>
            </w:pPr>
            <w:r w:rsidRPr="00EC7D48">
              <w:t>input</w:t>
            </w:r>
          </w:p>
        </w:tc>
        <w:tc>
          <w:tcPr>
            <w:tcW w:w="1984" w:type="dxa"/>
          </w:tcPr>
          <w:p w:rsidR="00EC7D48" w:rsidRPr="00EC7D48" w:rsidRDefault="00EC7D48" w:rsidP="00EC7D48">
            <w:pPr>
              <w:jc w:val="center"/>
            </w:pPr>
            <w:r w:rsidRPr="00EC7D48">
              <w:t>Expectation</w:t>
            </w:r>
          </w:p>
        </w:tc>
        <w:tc>
          <w:tcPr>
            <w:tcW w:w="1843" w:type="dxa"/>
          </w:tcPr>
          <w:p w:rsidR="00EC7D48" w:rsidRPr="00EC7D48" w:rsidRDefault="00EC7D48" w:rsidP="00EC7D48">
            <w:pPr>
              <w:jc w:val="center"/>
            </w:pPr>
            <w:r w:rsidRPr="00EC7D48">
              <w:t>Actual outcome</w:t>
            </w:r>
          </w:p>
        </w:tc>
        <w:tc>
          <w:tcPr>
            <w:tcW w:w="1701" w:type="dxa"/>
          </w:tcPr>
          <w:p w:rsidR="00EC7D48" w:rsidRPr="00EC7D48" w:rsidRDefault="00EC7D48" w:rsidP="00EC7D48">
            <w:pPr>
              <w:jc w:val="center"/>
            </w:pPr>
            <w:r w:rsidRPr="00EC7D48">
              <w:t>Did it go well as expected?</w:t>
            </w:r>
          </w:p>
        </w:tc>
        <w:tc>
          <w:tcPr>
            <w:tcW w:w="1276" w:type="dxa"/>
          </w:tcPr>
          <w:p w:rsidR="00EC7D48" w:rsidRPr="00EC7D48" w:rsidRDefault="00EC7D48" w:rsidP="00EC7D48">
            <w:pPr>
              <w:jc w:val="center"/>
            </w:pPr>
            <w:r w:rsidRPr="00EC7D48">
              <w:t>Comments</w:t>
            </w:r>
          </w:p>
        </w:tc>
      </w:tr>
      <w:tr w:rsidR="00EC7D48" w:rsidRPr="00EC7D48" w:rsidTr="00BA7DA8">
        <w:trPr>
          <w:trHeight w:val="1128"/>
        </w:trPr>
        <w:tc>
          <w:tcPr>
            <w:tcW w:w="959" w:type="dxa"/>
          </w:tcPr>
          <w:p w:rsidR="00EC7D48" w:rsidRPr="00EC7D48" w:rsidRDefault="00EC7D48" w:rsidP="00EC7D48">
            <w:pPr>
              <w:rPr>
                <w:b/>
                <w:sz w:val="28"/>
              </w:rPr>
            </w:pPr>
            <w:r w:rsidRPr="00EC7D48">
              <w:rPr>
                <w:b/>
                <w:sz w:val="28"/>
              </w:rPr>
              <w:t>1</w:t>
            </w:r>
          </w:p>
        </w:tc>
        <w:tc>
          <w:tcPr>
            <w:tcW w:w="1417" w:type="dxa"/>
          </w:tcPr>
          <w:p w:rsidR="00EC7D48" w:rsidRPr="00EC7D48" w:rsidRDefault="00EC7D48" w:rsidP="00EC7D48">
            <w:r w:rsidRPr="00EC7D48">
              <w:t>Getting the game to load</w:t>
            </w:r>
          </w:p>
        </w:tc>
        <w:tc>
          <w:tcPr>
            <w:tcW w:w="993" w:type="dxa"/>
          </w:tcPr>
          <w:p w:rsidR="00EC7D48" w:rsidRPr="00EC7D48" w:rsidRDefault="00EC7D48" w:rsidP="00EC7D48">
            <w:r w:rsidRPr="00EC7D48">
              <w:t>Load up the game</w:t>
            </w:r>
          </w:p>
        </w:tc>
        <w:tc>
          <w:tcPr>
            <w:tcW w:w="1984" w:type="dxa"/>
          </w:tcPr>
          <w:p w:rsidR="00EC7D48" w:rsidRPr="00EC7D48" w:rsidRDefault="00EC7D48" w:rsidP="00EC7D48">
            <w:r w:rsidRPr="00EC7D48">
              <w:t>For the game to load up when opened</w:t>
            </w:r>
          </w:p>
        </w:tc>
        <w:tc>
          <w:tcPr>
            <w:tcW w:w="1843" w:type="dxa"/>
          </w:tcPr>
          <w:p w:rsidR="00EC7D48" w:rsidRPr="00EC7D48" w:rsidRDefault="00EC7D48" w:rsidP="00EC7D48">
            <w:r w:rsidRPr="00EC7D48">
              <w:t>The SWF filed loaded up well without freezing</w:t>
            </w:r>
          </w:p>
        </w:tc>
        <w:tc>
          <w:tcPr>
            <w:tcW w:w="1701" w:type="dxa"/>
          </w:tcPr>
          <w:p w:rsidR="00EC7D48" w:rsidRPr="00EC7D48" w:rsidRDefault="00EC7D48" w:rsidP="00EC7D48">
            <w:r w:rsidRPr="00EC7D48">
              <w:t>Yes it went well as the game loaded up well</w:t>
            </w:r>
          </w:p>
        </w:tc>
        <w:tc>
          <w:tcPr>
            <w:tcW w:w="1276" w:type="dxa"/>
          </w:tcPr>
          <w:p w:rsidR="00EC7D48" w:rsidRPr="00EC7D48" w:rsidRDefault="00EC7D48" w:rsidP="00EC7D48"/>
        </w:tc>
      </w:tr>
      <w:tr w:rsidR="00EC7D48" w:rsidRPr="00EC7D48" w:rsidTr="00BA7DA8">
        <w:trPr>
          <w:trHeight w:val="1128"/>
        </w:trPr>
        <w:tc>
          <w:tcPr>
            <w:tcW w:w="959" w:type="dxa"/>
          </w:tcPr>
          <w:p w:rsidR="00EC7D48" w:rsidRPr="00EC7D48" w:rsidRDefault="00EC7D48" w:rsidP="00EC7D48">
            <w:pPr>
              <w:rPr>
                <w:b/>
                <w:sz w:val="28"/>
              </w:rPr>
            </w:pPr>
            <w:r w:rsidRPr="00EC7D48">
              <w:rPr>
                <w:b/>
                <w:sz w:val="28"/>
              </w:rPr>
              <w:t>2</w:t>
            </w:r>
          </w:p>
        </w:tc>
        <w:tc>
          <w:tcPr>
            <w:tcW w:w="1417" w:type="dxa"/>
          </w:tcPr>
          <w:p w:rsidR="00EC7D48" w:rsidRPr="00EC7D48" w:rsidRDefault="00EC7D48" w:rsidP="00EC7D48">
            <w:r w:rsidRPr="00EC7D48">
              <w:t>Check if the start button is working</w:t>
            </w:r>
          </w:p>
        </w:tc>
        <w:tc>
          <w:tcPr>
            <w:tcW w:w="993" w:type="dxa"/>
          </w:tcPr>
          <w:p w:rsidR="00EC7D48" w:rsidRPr="00EC7D48" w:rsidRDefault="00EC7D48" w:rsidP="00EC7D48">
            <w:r w:rsidRPr="00EC7D48">
              <w:t>Start button</w:t>
            </w:r>
          </w:p>
        </w:tc>
        <w:tc>
          <w:tcPr>
            <w:tcW w:w="1984" w:type="dxa"/>
          </w:tcPr>
          <w:p w:rsidR="00EC7D48" w:rsidRPr="00EC7D48" w:rsidRDefault="00EC7D48" w:rsidP="00EC7D48">
            <w:r w:rsidRPr="00EC7D48">
              <w:t>Direct player straight to game</w:t>
            </w:r>
          </w:p>
        </w:tc>
        <w:tc>
          <w:tcPr>
            <w:tcW w:w="1843" w:type="dxa"/>
          </w:tcPr>
          <w:p w:rsidR="00EC7D48" w:rsidRPr="00EC7D48" w:rsidRDefault="00EC7D48" w:rsidP="00EC7D48">
            <w:r w:rsidRPr="00EC7D48">
              <w:t>When the player clicks the button it directs them to the game immediately</w:t>
            </w:r>
          </w:p>
        </w:tc>
        <w:tc>
          <w:tcPr>
            <w:tcW w:w="1701" w:type="dxa"/>
          </w:tcPr>
          <w:p w:rsidR="00EC7D48" w:rsidRPr="00EC7D48" w:rsidRDefault="00EC7D48" w:rsidP="00EC7D48">
            <w:r w:rsidRPr="00EC7D48">
              <w:t>Once it clicked it directed the player to the game – yes</w:t>
            </w:r>
          </w:p>
        </w:tc>
        <w:tc>
          <w:tcPr>
            <w:tcW w:w="1276" w:type="dxa"/>
          </w:tcPr>
          <w:p w:rsidR="00EC7D48" w:rsidRPr="00EC7D48" w:rsidRDefault="00EC7D48" w:rsidP="00EC7D48"/>
        </w:tc>
      </w:tr>
      <w:tr w:rsidR="00EC7D48" w:rsidRPr="00EC7D48" w:rsidTr="00BA7DA8">
        <w:trPr>
          <w:trHeight w:val="838"/>
        </w:trPr>
        <w:tc>
          <w:tcPr>
            <w:tcW w:w="959" w:type="dxa"/>
          </w:tcPr>
          <w:p w:rsidR="00EC7D48" w:rsidRPr="00EC7D48" w:rsidRDefault="00EC7D48" w:rsidP="00EC7D48">
            <w:pPr>
              <w:rPr>
                <w:b/>
                <w:sz w:val="28"/>
              </w:rPr>
            </w:pPr>
            <w:r w:rsidRPr="00EC7D48">
              <w:rPr>
                <w:b/>
                <w:sz w:val="28"/>
              </w:rPr>
              <w:t>3</w:t>
            </w:r>
          </w:p>
        </w:tc>
        <w:tc>
          <w:tcPr>
            <w:tcW w:w="1417" w:type="dxa"/>
          </w:tcPr>
          <w:p w:rsidR="00EC7D48" w:rsidRPr="00EC7D48" w:rsidRDefault="00EC7D48" w:rsidP="00EC7D48">
            <w:r w:rsidRPr="00EC7D48">
              <w:t>Does the tutorial button work?</w:t>
            </w:r>
          </w:p>
        </w:tc>
        <w:tc>
          <w:tcPr>
            <w:tcW w:w="993" w:type="dxa"/>
          </w:tcPr>
          <w:p w:rsidR="00EC7D48" w:rsidRPr="00EC7D48" w:rsidRDefault="00EC7D48" w:rsidP="00EC7D48">
            <w:r w:rsidRPr="00EC7D48">
              <w:t>Tutorial (how to play) button</w:t>
            </w:r>
          </w:p>
        </w:tc>
        <w:tc>
          <w:tcPr>
            <w:tcW w:w="1984" w:type="dxa"/>
          </w:tcPr>
          <w:p w:rsidR="00EC7D48" w:rsidRPr="00EC7D48" w:rsidRDefault="00EC7D48" w:rsidP="00EC7D48">
            <w:r w:rsidRPr="00EC7D48">
              <w:t>Takes the player to the tutorial page where they learn how to play</w:t>
            </w:r>
          </w:p>
        </w:tc>
        <w:tc>
          <w:tcPr>
            <w:tcW w:w="1843" w:type="dxa"/>
          </w:tcPr>
          <w:p w:rsidR="00EC7D48" w:rsidRPr="00EC7D48" w:rsidRDefault="00EC7D48" w:rsidP="00EC7D48">
            <w:r w:rsidRPr="00EC7D48">
              <w:t>When clicked the player is taken to the tutorial page</w:t>
            </w:r>
          </w:p>
        </w:tc>
        <w:tc>
          <w:tcPr>
            <w:tcW w:w="1701" w:type="dxa"/>
          </w:tcPr>
          <w:p w:rsidR="00EC7D48" w:rsidRPr="00EC7D48" w:rsidRDefault="00EC7D48" w:rsidP="00EC7D48">
            <w:r w:rsidRPr="00EC7D48">
              <w:t>Yes, when the button is clicked the player is directed to the tutorial page</w:t>
            </w:r>
          </w:p>
        </w:tc>
        <w:tc>
          <w:tcPr>
            <w:tcW w:w="1276" w:type="dxa"/>
          </w:tcPr>
          <w:p w:rsidR="00EC7D48" w:rsidRPr="00EC7D48" w:rsidRDefault="00EC7D48" w:rsidP="00EC7D48"/>
        </w:tc>
      </w:tr>
      <w:tr w:rsidR="00EC7D48" w:rsidRPr="00EC7D48" w:rsidTr="00BA7DA8">
        <w:trPr>
          <w:trHeight w:val="836"/>
        </w:trPr>
        <w:tc>
          <w:tcPr>
            <w:tcW w:w="959" w:type="dxa"/>
          </w:tcPr>
          <w:p w:rsidR="00EC7D48" w:rsidRPr="00EC7D48" w:rsidRDefault="00EC7D48" w:rsidP="00EC7D48">
            <w:pPr>
              <w:rPr>
                <w:b/>
                <w:sz w:val="28"/>
              </w:rPr>
            </w:pPr>
            <w:r w:rsidRPr="00EC7D48">
              <w:rPr>
                <w:b/>
                <w:sz w:val="28"/>
              </w:rPr>
              <w:t>4</w:t>
            </w:r>
          </w:p>
        </w:tc>
        <w:tc>
          <w:tcPr>
            <w:tcW w:w="1417" w:type="dxa"/>
          </w:tcPr>
          <w:p w:rsidR="00EC7D48" w:rsidRPr="00EC7D48" w:rsidRDefault="00EC7D48" w:rsidP="00EC7D48">
            <w:r w:rsidRPr="00EC7D48">
              <w:t>To check if the back to menu button directs player to the menu screen</w:t>
            </w:r>
          </w:p>
        </w:tc>
        <w:tc>
          <w:tcPr>
            <w:tcW w:w="993" w:type="dxa"/>
          </w:tcPr>
          <w:p w:rsidR="00EC7D48" w:rsidRPr="00EC7D48" w:rsidRDefault="00EC7D48" w:rsidP="00EC7D48">
            <w:r w:rsidRPr="00EC7D48">
              <w:t>Back to menu button</w:t>
            </w:r>
          </w:p>
        </w:tc>
        <w:tc>
          <w:tcPr>
            <w:tcW w:w="1984" w:type="dxa"/>
          </w:tcPr>
          <w:p w:rsidR="00EC7D48" w:rsidRPr="00EC7D48" w:rsidRDefault="00EC7D48" w:rsidP="00EC7D48">
            <w:r w:rsidRPr="00EC7D48">
              <w:t>Should direct the player back to the main menu when clicked</w:t>
            </w:r>
          </w:p>
        </w:tc>
        <w:tc>
          <w:tcPr>
            <w:tcW w:w="1843" w:type="dxa"/>
          </w:tcPr>
          <w:p w:rsidR="00EC7D48" w:rsidRPr="00EC7D48" w:rsidRDefault="00EC7D48" w:rsidP="00EC7D48">
            <w:r w:rsidRPr="00EC7D48">
              <w:t>After being clicked it directs the player back to the start page</w:t>
            </w:r>
          </w:p>
        </w:tc>
        <w:tc>
          <w:tcPr>
            <w:tcW w:w="1701" w:type="dxa"/>
          </w:tcPr>
          <w:p w:rsidR="00EC7D48" w:rsidRPr="00EC7D48" w:rsidRDefault="00EC7D48" w:rsidP="00EC7D48">
            <w:r w:rsidRPr="00EC7D48">
              <w:t>Once clicked it goes straight back to the main menu, so yes</w:t>
            </w:r>
          </w:p>
        </w:tc>
        <w:tc>
          <w:tcPr>
            <w:tcW w:w="1276" w:type="dxa"/>
          </w:tcPr>
          <w:p w:rsidR="00EC7D48" w:rsidRPr="00EC7D48" w:rsidRDefault="00EC7D48" w:rsidP="00EC7D48"/>
        </w:tc>
      </w:tr>
      <w:tr w:rsidR="00EC7D48" w:rsidRPr="00EC7D48" w:rsidTr="00BA7DA8">
        <w:trPr>
          <w:trHeight w:val="848"/>
        </w:trPr>
        <w:tc>
          <w:tcPr>
            <w:tcW w:w="959" w:type="dxa"/>
          </w:tcPr>
          <w:p w:rsidR="00EC7D48" w:rsidRPr="00EC7D48" w:rsidRDefault="00EC7D48" w:rsidP="00EC7D48">
            <w:pPr>
              <w:rPr>
                <w:b/>
                <w:sz w:val="28"/>
              </w:rPr>
            </w:pPr>
            <w:r w:rsidRPr="00EC7D48">
              <w:rPr>
                <w:b/>
                <w:sz w:val="28"/>
              </w:rPr>
              <w:t>5</w:t>
            </w:r>
          </w:p>
        </w:tc>
        <w:tc>
          <w:tcPr>
            <w:tcW w:w="1417" w:type="dxa"/>
          </w:tcPr>
          <w:p w:rsidR="00EC7D48" w:rsidRPr="00EC7D48" w:rsidRDefault="00EC7D48" w:rsidP="00EC7D48">
            <w:r w:rsidRPr="00EC7D48">
              <w:t>If the ship is moving</w:t>
            </w:r>
          </w:p>
        </w:tc>
        <w:tc>
          <w:tcPr>
            <w:tcW w:w="993" w:type="dxa"/>
          </w:tcPr>
          <w:p w:rsidR="00EC7D48" w:rsidRPr="00EC7D48" w:rsidRDefault="00EC7D48" w:rsidP="00EC7D48">
            <w:r w:rsidRPr="00EC7D48">
              <w:t>Shooter</w:t>
            </w:r>
          </w:p>
        </w:tc>
        <w:tc>
          <w:tcPr>
            <w:tcW w:w="1984" w:type="dxa"/>
          </w:tcPr>
          <w:p w:rsidR="00EC7D48" w:rsidRPr="00EC7D48" w:rsidRDefault="00EC7D48" w:rsidP="00EC7D48">
            <w:r w:rsidRPr="00EC7D48">
              <w:t>When the player uses the arrow keys the shooter  that is to be controlled should move either up, down, left or right</w:t>
            </w:r>
          </w:p>
        </w:tc>
        <w:tc>
          <w:tcPr>
            <w:tcW w:w="1843" w:type="dxa"/>
          </w:tcPr>
          <w:p w:rsidR="00EC7D48" w:rsidRPr="00EC7D48" w:rsidRDefault="00EC7D48" w:rsidP="00EC7D48">
            <w:r w:rsidRPr="00EC7D48">
              <w:t>As the arrow keys are being pressed, the shooter moves up,  down, left or right as directed</w:t>
            </w:r>
          </w:p>
        </w:tc>
        <w:tc>
          <w:tcPr>
            <w:tcW w:w="1701" w:type="dxa"/>
          </w:tcPr>
          <w:p w:rsidR="00EC7D48" w:rsidRPr="00EC7D48" w:rsidRDefault="00EC7D48" w:rsidP="00EC7D48">
            <w:r w:rsidRPr="00EC7D48">
              <w:t>Yes, using the arrow keys made the shooter move as expected</w:t>
            </w:r>
          </w:p>
        </w:tc>
        <w:tc>
          <w:tcPr>
            <w:tcW w:w="1276" w:type="dxa"/>
          </w:tcPr>
          <w:p w:rsidR="00EC7D48" w:rsidRPr="00EC7D48" w:rsidRDefault="00EC7D48" w:rsidP="00EC7D48"/>
        </w:tc>
      </w:tr>
      <w:tr w:rsidR="00EC7D48" w:rsidRPr="00EC7D48" w:rsidTr="00BA7DA8">
        <w:trPr>
          <w:trHeight w:val="988"/>
        </w:trPr>
        <w:tc>
          <w:tcPr>
            <w:tcW w:w="959" w:type="dxa"/>
          </w:tcPr>
          <w:p w:rsidR="00EC7D48" w:rsidRPr="00EC7D48" w:rsidRDefault="00EC7D48" w:rsidP="00EC7D48">
            <w:pPr>
              <w:rPr>
                <w:b/>
                <w:sz w:val="28"/>
              </w:rPr>
            </w:pPr>
            <w:r w:rsidRPr="00EC7D48">
              <w:rPr>
                <w:b/>
                <w:sz w:val="28"/>
              </w:rPr>
              <w:t>6</w:t>
            </w:r>
          </w:p>
        </w:tc>
        <w:tc>
          <w:tcPr>
            <w:tcW w:w="1417" w:type="dxa"/>
          </w:tcPr>
          <w:p w:rsidR="00EC7D48" w:rsidRPr="00EC7D48" w:rsidRDefault="00EC7D48" w:rsidP="00EC7D48">
            <w:r w:rsidRPr="00EC7D48">
              <w:t>Testing whether the bullet that comes out of the shooter directs user to another frame when they hit the right or wrong answer</w:t>
            </w:r>
          </w:p>
        </w:tc>
        <w:tc>
          <w:tcPr>
            <w:tcW w:w="993" w:type="dxa"/>
          </w:tcPr>
          <w:p w:rsidR="00EC7D48" w:rsidRPr="00EC7D48" w:rsidRDefault="00EC7D48" w:rsidP="00EC7D48">
            <w:r w:rsidRPr="00EC7D48">
              <w:t>Hit test</w:t>
            </w:r>
          </w:p>
        </w:tc>
        <w:tc>
          <w:tcPr>
            <w:tcW w:w="1984" w:type="dxa"/>
          </w:tcPr>
          <w:p w:rsidR="00EC7D48" w:rsidRPr="00EC7D48" w:rsidRDefault="00EC7D48" w:rsidP="00EC7D48">
            <w:r w:rsidRPr="00EC7D48">
              <w:t>If the bullet that comes out of the shooter hits either both answers, it directs the user to a right or wrong answer page</w:t>
            </w:r>
          </w:p>
        </w:tc>
        <w:tc>
          <w:tcPr>
            <w:tcW w:w="1843" w:type="dxa"/>
          </w:tcPr>
          <w:p w:rsidR="00EC7D48" w:rsidRPr="00EC7D48" w:rsidRDefault="00EC7D48" w:rsidP="00EC7D48">
            <w:r w:rsidRPr="00EC7D48">
              <w:t>When the bullet has been shot and lands on either answer, it  successfully goes to the frame it has been coded to go to</w:t>
            </w:r>
          </w:p>
        </w:tc>
        <w:tc>
          <w:tcPr>
            <w:tcW w:w="1701" w:type="dxa"/>
          </w:tcPr>
          <w:p w:rsidR="00EC7D48" w:rsidRPr="00EC7D48" w:rsidRDefault="00EC7D48" w:rsidP="00EC7D48">
            <w:r w:rsidRPr="00EC7D48">
              <w:t xml:space="preserve">Everything went well as expected </w:t>
            </w:r>
          </w:p>
        </w:tc>
        <w:tc>
          <w:tcPr>
            <w:tcW w:w="1276" w:type="dxa"/>
          </w:tcPr>
          <w:p w:rsidR="00EC7D48" w:rsidRPr="00EC7D48" w:rsidRDefault="00EC7D48" w:rsidP="00EC7D48"/>
        </w:tc>
      </w:tr>
      <w:tr w:rsidR="00EC7D48" w:rsidRPr="00EC7D48" w:rsidTr="00BA7DA8">
        <w:trPr>
          <w:trHeight w:val="988"/>
        </w:trPr>
        <w:tc>
          <w:tcPr>
            <w:tcW w:w="959" w:type="dxa"/>
          </w:tcPr>
          <w:p w:rsidR="00EC7D48" w:rsidRPr="00EC7D48" w:rsidRDefault="00EC7D48" w:rsidP="00EC7D48">
            <w:pPr>
              <w:rPr>
                <w:b/>
                <w:sz w:val="28"/>
              </w:rPr>
            </w:pPr>
            <w:r w:rsidRPr="00EC7D48">
              <w:rPr>
                <w:b/>
                <w:sz w:val="28"/>
              </w:rPr>
              <w:t>7</w:t>
            </w:r>
          </w:p>
        </w:tc>
        <w:tc>
          <w:tcPr>
            <w:tcW w:w="1417" w:type="dxa"/>
          </w:tcPr>
          <w:p w:rsidR="00EC7D48" w:rsidRPr="00EC7D48" w:rsidRDefault="00EC7D48" w:rsidP="00EC7D48">
            <w:r w:rsidRPr="00EC7D48">
              <w:t xml:space="preserve">For the next button to work </w:t>
            </w:r>
          </w:p>
        </w:tc>
        <w:tc>
          <w:tcPr>
            <w:tcW w:w="993" w:type="dxa"/>
          </w:tcPr>
          <w:p w:rsidR="00EC7D48" w:rsidRPr="00EC7D48" w:rsidRDefault="00EC7D48" w:rsidP="00EC7D48">
            <w:r w:rsidRPr="00EC7D48">
              <w:t>Next button</w:t>
            </w:r>
          </w:p>
        </w:tc>
        <w:tc>
          <w:tcPr>
            <w:tcW w:w="1984" w:type="dxa"/>
          </w:tcPr>
          <w:p w:rsidR="00EC7D48" w:rsidRPr="00EC7D48" w:rsidRDefault="00EC7D48" w:rsidP="00EC7D48">
            <w:r w:rsidRPr="00EC7D48">
              <w:t>After the first question is answered correctly, the user would have to click “next” to get to the 2</w:t>
            </w:r>
            <w:r w:rsidRPr="00EC7D48">
              <w:rPr>
                <w:vertAlign w:val="superscript"/>
              </w:rPr>
              <w:t>nd</w:t>
            </w:r>
            <w:r w:rsidRPr="00EC7D48">
              <w:t xml:space="preserve"> question</w:t>
            </w:r>
          </w:p>
        </w:tc>
        <w:tc>
          <w:tcPr>
            <w:tcW w:w="1843" w:type="dxa"/>
          </w:tcPr>
          <w:p w:rsidR="00EC7D48" w:rsidRPr="00EC7D48" w:rsidRDefault="00EC7D48" w:rsidP="00EC7D48">
            <w:r w:rsidRPr="00EC7D48">
              <w:t>When the button is pressed it takes the player to the next question</w:t>
            </w:r>
          </w:p>
        </w:tc>
        <w:tc>
          <w:tcPr>
            <w:tcW w:w="1701" w:type="dxa"/>
          </w:tcPr>
          <w:p w:rsidR="00EC7D48" w:rsidRPr="00EC7D48" w:rsidRDefault="00EC7D48" w:rsidP="00EC7D48">
            <w:r w:rsidRPr="00EC7D48">
              <w:t>Yes, as expected when the next button is clicked it directs the player to the next question</w:t>
            </w:r>
          </w:p>
        </w:tc>
        <w:tc>
          <w:tcPr>
            <w:tcW w:w="1276" w:type="dxa"/>
          </w:tcPr>
          <w:p w:rsidR="00EC7D48" w:rsidRPr="00EC7D48" w:rsidRDefault="00EC7D48" w:rsidP="00EC7D48"/>
        </w:tc>
      </w:tr>
      <w:tr w:rsidR="00EC7D48" w:rsidRPr="00EC7D48" w:rsidTr="00BA7DA8">
        <w:trPr>
          <w:trHeight w:val="988"/>
        </w:trPr>
        <w:tc>
          <w:tcPr>
            <w:tcW w:w="959" w:type="dxa"/>
          </w:tcPr>
          <w:p w:rsidR="00EC7D48" w:rsidRPr="00EC7D48" w:rsidRDefault="00EC7D48" w:rsidP="00EC7D48">
            <w:pPr>
              <w:rPr>
                <w:b/>
                <w:sz w:val="28"/>
              </w:rPr>
            </w:pPr>
            <w:r w:rsidRPr="00EC7D48">
              <w:rPr>
                <w:b/>
                <w:sz w:val="28"/>
              </w:rPr>
              <w:lastRenderedPageBreak/>
              <w:t>8</w:t>
            </w:r>
          </w:p>
        </w:tc>
        <w:tc>
          <w:tcPr>
            <w:tcW w:w="1417" w:type="dxa"/>
          </w:tcPr>
          <w:p w:rsidR="00EC7D48" w:rsidRPr="00EC7D48" w:rsidRDefault="00EC7D48" w:rsidP="00EC7D48">
            <w:r w:rsidRPr="00EC7D48">
              <w:t>When the spacebar is hit, a bullet will shoot out of the shooter</w:t>
            </w:r>
          </w:p>
        </w:tc>
        <w:tc>
          <w:tcPr>
            <w:tcW w:w="993" w:type="dxa"/>
          </w:tcPr>
          <w:p w:rsidR="00EC7D48" w:rsidRPr="00EC7D48" w:rsidRDefault="00EC7D48" w:rsidP="00EC7D48">
            <w:r w:rsidRPr="00EC7D48">
              <w:t>Bullet</w:t>
            </w:r>
          </w:p>
        </w:tc>
        <w:tc>
          <w:tcPr>
            <w:tcW w:w="1984" w:type="dxa"/>
          </w:tcPr>
          <w:p w:rsidR="00EC7D48" w:rsidRPr="00EC7D48" w:rsidRDefault="00EC7D48" w:rsidP="00EC7D48">
            <w:r w:rsidRPr="00EC7D48">
              <w:t>When the player presses the spacebar key, the bullet will fly out</w:t>
            </w:r>
          </w:p>
        </w:tc>
        <w:tc>
          <w:tcPr>
            <w:tcW w:w="1843" w:type="dxa"/>
          </w:tcPr>
          <w:p w:rsidR="00EC7D48" w:rsidRPr="00EC7D48" w:rsidRDefault="00EC7D48" w:rsidP="00EC7D48">
            <w:r w:rsidRPr="00EC7D48">
              <w:t>The bullet appears when spacebar is hit</w:t>
            </w:r>
          </w:p>
        </w:tc>
        <w:tc>
          <w:tcPr>
            <w:tcW w:w="1701" w:type="dxa"/>
          </w:tcPr>
          <w:p w:rsidR="00EC7D48" w:rsidRPr="00EC7D48" w:rsidRDefault="00EC7D48" w:rsidP="00EC7D48">
            <w:r w:rsidRPr="00EC7D48">
              <w:t>It went well as planned</w:t>
            </w:r>
          </w:p>
        </w:tc>
        <w:tc>
          <w:tcPr>
            <w:tcW w:w="1276" w:type="dxa"/>
          </w:tcPr>
          <w:p w:rsidR="00EC7D48" w:rsidRPr="00EC7D48" w:rsidRDefault="00EC7D48" w:rsidP="00EC7D48"/>
        </w:tc>
      </w:tr>
      <w:tr w:rsidR="00EC7D48" w:rsidRPr="00EC7D48" w:rsidTr="00BA7DA8">
        <w:trPr>
          <w:trHeight w:val="988"/>
        </w:trPr>
        <w:tc>
          <w:tcPr>
            <w:tcW w:w="959" w:type="dxa"/>
          </w:tcPr>
          <w:p w:rsidR="00EC7D48" w:rsidRPr="00EC7D48" w:rsidRDefault="00EC7D48" w:rsidP="00EC7D48">
            <w:pPr>
              <w:rPr>
                <w:b/>
                <w:sz w:val="28"/>
              </w:rPr>
            </w:pPr>
            <w:r w:rsidRPr="00EC7D48">
              <w:rPr>
                <w:b/>
                <w:sz w:val="28"/>
              </w:rPr>
              <w:t>9</w:t>
            </w:r>
          </w:p>
        </w:tc>
        <w:tc>
          <w:tcPr>
            <w:tcW w:w="1417" w:type="dxa"/>
          </w:tcPr>
          <w:p w:rsidR="00EC7D48" w:rsidRPr="00EC7D48" w:rsidRDefault="00EC7D48" w:rsidP="00EC7D48">
            <w:r w:rsidRPr="00EC7D48">
              <w:t>On the levels menu, whichever level button the player presses, it shall direct the player to either one</w:t>
            </w:r>
          </w:p>
        </w:tc>
        <w:tc>
          <w:tcPr>
            <w:tcW w:w="993" w:type="dxa"/>
          </w:tcPr>
          <w:p w:rsidR="00EC7D48" w:rsidRPr="00EC7D48" w:rsidRDefault="00EC7D48" w:rsidP="00EC7D48">
            <w:r w:rsidRPr="00EC7D48">
              <w:t>Levels menu</w:t>
            </w:r>
          </w:p>
          <w:p w:rsidR="00EC7D48" w:rsidRPr="00EC7D48" w:rsidRDefault="00EC7D48" w:rsidP="00EC7D48">
            <w:r w:rsidRPr="00EC7D48">
              <w:t>Buttons leading to other levels</w:t>
            </w:r>
          </w:p>
        </w:tc>
        <w:tc>
          <w:tcPr>
            <w:tcW w:w="1984" w:type="dxa"/>
          </w:tcPr>
          <w:p w:rsidR="00EC7D48" w:rsidRPr="00EC7D48" w:rsidRDefault="00EC7D48" w:rsidP="00EC7D48">
            <w:r w:rsidRPr="00EC7D48">
              <w:t>For all buttons to work; to direct players to the levels they select</w:t>
            </w:r>
          </w:p>
        </w:tc>
        <w:tc>
          <w:tcPr>
            <w:tcW w:w="1843" w:type="dxa"/>
          </w:tcPr>
          <w:p w:rsidR="00EC7D48" w:rsidRPr="00EC7D48" w:rsidRDefault="00EC7D48" w:rsidP="00EC7D48">
            <w:r w:rsidRPr="00EC7D48">
              <w:t>When buttons are hit they move from the frame that they are on, to the frame of whichever level is selected</w:t>
            </w:r>
          </w:p>
        </w:tc>
        <w:tc>
          <w:tcPr>
            <w:tcW w:w="1701" w:type="dxa"/>
          </w:tcPr>
          <w:p w:rsidR="00EC7D48" w:rsidRPr="00EC7D48" w:rsidRDefault="00EC7D48" w:rsidP="00EC7D48">
            <w:r w:rsidRPr="00EC7D48">
              <w:t>Yes it went as expected</w:t>
            </w:r>
          </w:p>
        </w:tc>
        <w:tc>
          <w:tcPr>
            <w:tcW w:w="1276" w:type="dxa"/>
          </w:tcPr>
          <w:p w:rsidR="00EC7D48" w:rsidRPr="00EC7D48" w:rsidRDefault="00EC7D48" w:rsidP="00EC7D48"/>
        </w:tc>
      </w:tr>
    </w:tbl>
    <w:p w:rsidR="00EC7D48" w:rsidRDefault="00EC7D48"/>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B50114" w:rsidRDefault="00B50114"/>
    <w:p w:rsidR="00DF395C" w:rsidRDefault="00DF395C"/>
    <w:sectPr w:rsidR="00DF395C">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D2C" w:rsidRDefault="00E87D2C" w:rsidP="005A1B6D">
      <w:pPr>
        <w:spacing w:after="0" w:line="240" w:lineRule="auto"/>
      </w:pPr>
      <w:r>
        <w:separator/>
      </w:r>
    </w:p>
  </w:endnote>
  <w:endnote w:type="continuationSeparator" w:id="0">
    <w:p w:rsidR="00E87D2C" w:rsidRDefault="00E87D2C" w:rsidP="005A1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D2C" w:rsidRDefault="00E87D2C" w:rsidP="005A1B6D">
      <w:pPr>
        <w:spacing w:after="0" w:line="240" w:lineRule="auto"/>
      </w:pPr>
      <w:r>
        <w:separator/>
      </w:r>
    </w:p>
  </w:footnote>
  <w:footnote w:type="continuationSeparator" w:id="0">
    <w:p w:rsidR="00E87D2C" w:rsidRDefault="00E87D2C" w:rsidP="005A1B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D2C" w:rsidRDefault="00E87D2C">
    <w:pPr>
      <w:pStyle w:val="Header"/>
    </w:pPr>
    <w:r>
      <w:t>Unit 22</w:t>
    </w:r>
    <w:r>
      <w:ptab w:relativeTo="margin" w:alignment="center" w:leader="none"/>
    </w:r>
    <w:r>
      <w:t>P7</w:t>
    </w:r>
    <w:r>
      <w:ptab w:relativeTo="margin" w:alignment="right" w:leader="none"/>
    </w:r>
    <w:r>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95C"/>
    <w:rsid w:val="000F11E5"/>
    <w:rsid w:val="001166F4"/>
    <w:rsid w:val="001B36D8"/>
    <w:rsid w:val="002570FB"/>
    <w:rsid w:val="0033139A"/>
    <w:rsid w:val="00415D14"/>
    <w:rsid w:val="00495511"/>
    <w:rsid w:val="004E38F1"/>
    <w:rsid w:val="004E3ECB"/>
    <w:rsid w:val="00502C1B"/>
    <w:rsid w:val="00540021"/>
    <w:rsid w:val="00551267"/>
    <w:rsid w:val="00554E44"/>
    <w:rsid w:val="0056312B"/>
    <w:rsid w:val="0059273D"/>
    <w:rsid w:val="005A1B6D"/>
    <w:rsid w:val="005A7BB5"/>
    <w:rsid w:val="006F18A0"/>
    <w:rsid w:val="00776A45"/>
    <w:rsid w:val="007A2705"/>
    <w:rsid w:val="00836AE1"/>
    <w:rsid w:val="00857267"/>
    <w:rsid w:val="00AA638D"/>
    <w:rsid w:val="00B25F25"/>
    <w:rsid w:val="00B50114"/>
    <w:rsid w:val="00B93C6A"/>
    <w:rsid w:val="00BA7DA8"/>
    <w:rsid w:val="00C7390D"/>
    <w:rsid w:val="00CC7645"/>
    <w:rsid w:val="00D1448E"/>
    <w:rsid w:val="00DF395C"/>
    <w:rsid w:val="00E70F2A"/>
    <w:rsid w:val="00E87D2C"/>
    <w:rsid w:val="00EC7D48"/>
    <w:rsid w:val="00ED2593"/>
    <w:rsid w:val="00FB796D"/>
    <w:rsid w:val="00FE7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395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5A1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B6D"/>
    <w:rPr>
      <w:rFonts w:ascii="Tahoma" w:hAnsi="Tahoma" w:cs="Tahoma"/>
      <w:sz w:val="16"/>
      <w:szCs w:val="16"/>
    </w:rPr>
  </w:style>
  <w:style w:type="paragraph" w:styleId="Header">
    <w:name w:val="header"/>
    <w:basedOn w:val="Normal"/>
    <w:link w:val="HeaderChar"/>
    <w:uiPriority w:val="99"/>
    <w:unhideWhenUsed/>
    <w:rsid w:val="005A1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B6D"/>
  </w:style>
  <w:style w:type="paragraph" w:styleId="Footer">
    <w:name w:val="footer"/>
    <w:basedOn w:val="Normal"/>
    <w:link w:val="FooterChar"/>
    <w:uiPriority w:val="99"/>
    <w:unhideWhenUsed/>
    <w:rsid w:val="005A1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B6D"/>
  </w:style>
  <w:style w:type="table" w:styleId="TableGrid">
    <w:name w:val="Table Grid"/>
    <w:basedOn w:val="TableNormal"/>
    <w:uiPriority w:val="59"/>
    <w:rsid w:val="00B5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C7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395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5A1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B6D"/>
    <w:rPr>
      <w:rFonts w:ascii="Tahoma" w:hAnsi="Tahoma" w:cs="Tahoma"/>
      <w:sz w:val="16"/>
      <w:szCs w:val="16"/>
    </w:rPr>
  </w:style>
  <w:style w:type="paragraph" w:styleId="Header">
    <w:name w:val="header"/>
    <w:basedOn w:val="Normal"/>
    <w:link w:val="HeaderChar"/>
    <w:uiPriority w:val="99"/>
    <w:unhideWhenUsed/>
    <w:rsid w:val="005A1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B6D"/>
  </w:style>
  <w:style w:type="paragraph" w:styleId="Footer">
    <w:name w:val="footer"/>
    <w:basedOn w:val="Normal"/>
    <w:link w:val="FooterChar"/>
    <w:uiPriority w:val="99"/>
    <w:unhideWhenUsed/>
    <w:rsid w:val="005A1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B6D"/>
  </w:style>
  <w:style w:type="table" w:styleId="TableGrid">
    <w:name w:val="Table Grid"/>
    <w:basedOn w:val="TableNormal"/>
    <w:uiPriority w:val="59"/>
    <w:rsid w:val="00B5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C7D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57066">
      <w:bodyDiv w:val="1"/>
      <w:marLeft w:val="0"/>
      <w:marRight w:val="0"/>
      <w:marTop w:val="0"/>
      <w:marBottom w:val="0"/>
      <w:divBdr>
        <w:top w:val="none" w:sz="0" w:space="0" w:color="auto"/>
        <w:left w:val="none" w:sz="0" w:space="0" w:color="auto"/>
        <w:bottom w:val="none" w:sz="0" w:space="0" w:color="auto"/>
        <w:right w:val="none" w:sz="0" w:space="0" w:color="auto"/>
      </w:divBdr>
    </w:div>
    <w:div w:id="211185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11F69348</Template>
  <TotalTime>89</TotalTime>
  <Pages>10</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33</cp:revision>
  <dcterms:created xsi:type="dcterms:W3CDTF">2015-05-14T09:40:00Z</dcterms:created>
  <dcterms:modified xsi:type="dcterms:W3CDTF">2015-05-14T14:51:00Z</dcterms:modified>
</cp:coreProperties>
</file>