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78" w:rsidRDefault="002A2978" w:rsidP="002A2978">
      <w:pPr>
        <w:jc w:val="center"/>
        <w:rPr>
          <w:sz w:val="40"/>
          <w:u w:val="single"/>
        </w:rPr>
      </w:pPr>
      <w:r w:rsidRPr="007D6BA0">
        <w:rPr>
          <w:sz w:val="40"/>
          <w:u w:val="single"/>
        </w:rPr>
        <w:t>Create an interactive website to meet a client need</w:t>
      </w:r>
      <w:r>
        <w:rPr>
          <w:sz w:val="40"/>
          <w:u w:val="single"/>
        </w:rPr>
        <w:t>s</w:t>
      </w:r>
    </w:p>
    <w:p w:rsidR="002A2978" w:rsidRDefault="0089198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F72E35B" wp14:editId="6588E25D">
            <wp:simplePos x="0" y="0"/>
            <wp:positionH relativeFrom="column">
              <wp:posOffset>-47625</wp:posOffset>
            </wp:positionH>
            <wp:positionV relativeFrom="paragraph">
              <wp:posOffset>240030</wp:posOffset>
            </wp:positionV>
            <wp:extent cx="2181225" cy="137033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3" t="34943" r="31614" b="35135"/>
                    <a:stretch/>
                  </pic:blipFill>
                  <pic:spPr bwMode="auto">
                    <a:xfrm>
                      <a:off x="0" y="0"/>
                      <a:ext cx="2181225" cy="13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978" w:rsidRPr="00E31ADD" w:rsidRDefault="002A2978">
      <w:pPr>
        <w:rPr>
          <w:sz w:val="24"/>
          <w:szCs w:val="24"/>
        </w:rPr>
      </w:pPr>
      <w:r w:rsidRPr="00E31ADD">
        <w:rPr>
          <w:sz w:val="24"/>
          <w:szCs w:val="24"/>
        </w:rPr>
        <w:t>The first thing I did to create a website was to obviously register, then I was directed to this page to pick whether the website I want to create is a site, blog, or store.</w:t>
      </w:r>
      <w:r w:rsidR="0089198D" w:rsidRPr="00E31ADD">
        <w:rPr>
          <w:sz w:val="24"/>
          <w:szCs w:val="24"/>
        </w:rPr>
        <w:t xml:space="preserve"> The option that I obviously chose is to click “site”.</w:t>
      </w:r>
    </w:p>
    <w:p w:rsidR="002A2978" w:rsidRPr="00E31ADD" w:rsidRDefault="002A2978">
      <w:pPr>
        <w:rPr>
          <w:sz w:val="24"/>
          <w:szCs w:val="24"/>
        </w:rPr>
      </w:pPr>
    </w:p>
    <w:p w:rsidR="002A2978" w:rsidRPr="00E31ADD" w:rsidRDefault="002A2978">
      <w:pPr>
        <w:rPr>
          <w:sz w:val="24"/>
          <w:szCs w:val="24"/>
        </w:rPr>
      </w:pPr>
    </w:p>
    <w:p w:rsidR="009D5C00" w:rsidRPr="00E31ADD" w:rsidRDefault="009D5C00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3283A9" wp14:editId="5EF1D8B0">
                <wp:simplePos x="0" y="0"/>
                <wp:positionH relativeFrom="column">
                  <wp:posOffset>-47625</wp:posOffset>
                </wp:positionH>
                <wp:positionV relativeFrom="paragraph">
                  <wp:posOffset>26670</wp:posOffset>
                </wp:positionV>
                <wp:extent cx="3019425" cy="2562225"/>
                <wp:effectExtent l="0" t="0" r="47625" b="952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562225"/>
                          <a:chOff x="0" y="0"/>
                          <a:chExt cx="3019425" cy="25622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7" t="13722" r="12184" b="4366"/>
                          <a:stretch/>
                        </pic:blipFill>
                        <pic:spPr bwMode="auto">
                          <a:xfrm>
                            <a:off x="0" y="0"/>
                            <a:ext cx="301942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6" t="19543" r="12646" b="51339"/>
                          <a:stretch/>
                        </pic:blipFill>
                        <pic:spPr bwMode="auto">
                          <a:xfrm>
                            <a:off x="1552575" y="1266825"/>
                            <a:ext cx="146685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552575" y="1133475"/>
                            <a:ext cx="1466850" cy="990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3.75pt;margin-top:2.1pt;width:237.75pt;height:201.75pt;z-index:251661312" coordsize="30194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0194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1nrDAAAA2gAAAA8AAABkcnMvZG93bnJldi54bWxEj81qwzAQhO+FvIPYQG6NHBNKcCOb/EKg&#10;lJK4D7BYW8vUWhlLcZw8fVUo9DjMzDfMuhhtKwbqfeNYwWKegCCunG64VvBZHp9XIHxA1tg6JgV3&#10;8lDkk6c1Ztrd+EzDJdQiQthnqMCE0GVS+sqQRT93HXH0vlxvMUTZ11L3eItw28o0SV6kxYbjgsGO&#10;doaq78vVKnj70O+H8r5t/Gr5WCzTYdxjaZSaTcfNK4hAY/gP/7VPWkEKv1fiDZ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zWesMAAADaAAAADwAAAAAAAAAAAAAAAACf&#10;AgAAZHJzL2Rvd25yZXYueG1sUEsFBgAAAAAEAAQA9wAAAI8DAAAAAA==&#10;">
                  <v:imagedata r:id="rId10" o:title="" croptop="8993f" cropbottom="2861f" cropleft="6866f" cropright="7985f"/>
                  <v:path arrowok="t"/>
                </v:shape>
                <v:shape id="Picture 3" o:spid="_x0000_s1028" type="#_x0000_t75" style="position:absolute;left:15525;top:12668;width:14669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04XCAAAA2gAAAA8AAABkcnMvZG93bnJldi54bWxEj0uLAjEQhO/C/ofQC15EM66PlVmjyKLg&#10;xYMPPPdO2smwk844iTr+eyMIHouq+oqazhtbiivVvnCsoN9LQBBnThecKzjsV90JCB+QNZaOScGd&#10;PMxnH60pptrdeEvXXchFhLBPUYEJoUql9Jkhi77nKuLonVxtMURZ51LXeItwW8qvJBlLiwXHBYMV&#10;/RrK/ncXq2AzNH+jon9BOp46k+X5e0yJQaXan83iB0SgJrzDr/ZaKxjA80q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1tOFwgAAANoAAAAPAAAAAAAAAAAAAAAAAJ8C&#10;AABkcnMvZG93bnJldi54bWxQSwUGAAAAAAQABAD3AAAAjgMAAAAA&#10;">
                  <v:imagedata r:id="rId11" o:title="" croptop="12808f" cropbottom="33646f" cropleft="33041f" cropright="8288f"/>
                  <v:path arrowok="t"/>
                </v:shape>
                <v:rect id="Rectangle 4" o:spid="_x0000_s1029" style="position:absolute;left:15525;top:11334;width:14669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WJMMA&#10;AADaAAAADwAAAGRycy9kb3ducmV2LnhtbESPzWrDMBCE74W+g9hCLyWRW0IJjmVjCoVAINA0bcht&#10;sba2sbUylvyTt68CgRyHmfmGSbLZtGKk3tWWFbwuIxDEhdU1lwqO35+LNQjnkTW2lknBhRxk6eND&#10;grG2E3/RePClCBB2MSqovO9iKV1RkUG3tB1x8P5sb9AH2ZdS9zgFuGnlWxS9S4M1h4UKO/qoqGgO&#10;g1GwLn663Wm0OJzZ7fNfauxL1Cj1/DTnGxCeZn8P39pbrWAF1yvhBs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9WJMMAAADaAAAADwAAAAAAAAAAAAAAAACYAgAAZHJzL2Rv&#10;d25yZXYueG1sUEsFBgAAAAAEAAQA9QAAAIgDAAAAAA==&#10;" filled="f" strokecolor="black [3213]" strokeweight="6pt"/>
                <w10:wrap type="square"/>
              </v:group>
            </w:pict>
          </mc:Fallback>
        </mc:AlternateContent>
      </w:r>
    </w:p>
    <w:p w:rsidR="002A2978" w:rsidRPr="00E31ADD" w:rsidRDefault="0089198D">
      <w:pPr>
        <w:rPr>
          <w:sz w:val="24"/>
          <w:szCs w:val="24"/>
        </w:rPr>
      </w:pPr>
      <w:r w:rsidRPr="00E31ADD">
        <w:rPr>
          <w:sz w:val="24"/>
          <w:szCs w:val="24"/>
        </w:rPr>
        <w:t>I am then asked to choose which theme I would like to choose for my site</w:t>
      </w:r>
      <w:r w:rsidR="006A7BE3" w:rsidRPr="00E31ADD">
        <w:rPr>
          <w:sz w:val="24"/>
          <w:szCs w:val="24"/>
        </w:rPr>
        <w:t>, and the theme that I have chosen is the one highlighted in the image on the left. This will be the template that I have chosen for the site I am going to be creating.</w:t>
      </w:r>
    </w:p>
    <w:p w:rsidR="002A2978" w:rsidRPr="00E31ADD" w:rsidRDefault="002A2978">
      <w:pPr>
        <w:rPr>
          <w:sz w:val="24"/>
          <w:szCs w:val="24"/>
        </w:rPr>
      </w:pPr>
    </w:p>
    <w:p w:rsidR="002A2978" w:rsidRPr="00E31ADD" w:rsidRDefault="002A2978">
      <w:pPr>
        <w:rPr>
          <w:sz w:val="24"/>
          <w:szCs w:val="24"/>
        </w:rPr>
      </w:pPr>
    </w:p>
    <w:p w:rsidR="002A2978" w:rsidRPr="00E31ADD" w:rsidRDefault="002A2978">
      <w:pPr>
        <w:rPr>
          <w:sz w:val="24"/>
          <w:szCs w:val="24"/>
        </w:rPr>
      </w:pPr>
    </w:p>
    <w:p w:rsidR="002A2978" w:rsidRPr="00E31ADD" w:rsidRDefault="00B52C11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12C029" wp14:editId="0D62D823">
                <wp:simplePos x="0" y="0"/>
                <wp:positionH relativeFrom="column">
                  <wp:posOffset>-47625</wp:posOffset>
                </wp:positionH>
                <wp:positionV relativeFrom="paragraph">
                  <wp:posOffset>201930</wp:posOffset>
                </wp:positionV>
                <wp:extent cx="3038475" cy="2819400"/>
                <wp:effectExtent l="0" t="0" r="9525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2819400"/>
                          <a:chOff x="0" y="0"/>
                          <a:chExt cx="3038475" cy="2819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3" t="28483" r="30782" b="26384"/>
                          <a:stretch/>
                        </pic:blipFill>
                        <pic:spPr bwMode="auto">
                          <a:xfrm>
                            <a:off x="0" y="0"/>
                            <a:ext cx="303847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9" t="41580" r="33277" b="53220"/>
                          <a:stretch/>
                        </pic:blipFill>
                        <pic:spPr bwMode="auto">
                          <a:xfrm>
                            <a:off x="2419350" y="838200"/>
                            <a:ext cx="33337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3.75pt;margin-top:15.9pt;width:239.25pt;height:222pt;z-index:251664384" coordsize="30384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0384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1jnDAAAA2gAAAA8AAABkcnMvZG93bnJldi54bWxEj0FrAjEUhO8F/0N4greatUgrq1FEKAhC&#10;oVbR42Pz3Ky7eVmTuG7/fVMo9DjMzDfMYtXbRnTkQ+VYwWScgSAunK64VHD4en+egQgRWWPjmBR8&#10;U4DVcvC0wFy7B39St4+lSBAOOSowMba5lKEwZDGMXUucvIvzFmOSvpTa4yPBbSNfsuxVWqw4LRhs&#10;aWOoqPd3q6Dz1GS76+TD1Nd7fbydL+1p2ik1GvbrOYhIffwP/7W3WsEb/F5JN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rWOcMAAADaAAAADwAAAAAAAAAAAAAAAACf&#10;AgAAZHJzL2Rvd25yZXYueG1sUEsFBgAAAAAEAAQA9wAAAI8DAAAAAA==&#10;">
                  <v:imagedata r:id="rId14" o:title="" croptop="18667f" cropbottom="17291f" cropleft="19846f" cropright="20173f"/>
                  <v:path arrowok="t"/>
                </v:shape>
                <v:shape id="Picture 6" o:spid="_x0000_s1028" type="#_x0000_t75" style="position:absolute;left:24193;top:8382;width:333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1BbCAAAA2gAAAA8AAABkcnMvZG93bnJldi54bWxEj0GLwjAUhO/C/ofwhL1pag+iXaNIcWXX&#10;i6h78Phonm0xeSlNrN1/bwTB4zAz3zCLVW+N6Kj1tWMFk3ECgrhwuuZSwd/pezQD4QOyRuOYFPyT&#10;h9XyY7DATLs7H6g7hlJECPsMFVQhNJmUvqjIoh+7hjh6F9daDFG2pdQt3iPcGpkmyVRarDkuVNhQ&#10;XlFxPd6sgnm6OZv0t9ulG6Pz3Mz3W32+KPU57NdfIAL14R1+tX+0gik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9QWwgAAANoAAAAPAAAAAAAAAAAAAAAAAJ8C&#10;AABkcnMvZG93bnJldi54bWxQSwUGAAAAAAQABAD3AAAAjgMAAAAA&#10;">
                  <v:imagedata r:id="rId15" o:title="" croptop="27250f" cropbottom="34878f" cropleft="39911f" cropright="21808f"/>
                  <v:path arrowok="t"/>
                </v:shape>
                <w10:wrap type="square"/>
              </v:group>
            </w:pict>
          </mc:Fallback>
        </mc:AlternateContent>
      </w:r>
    </w:p>
    <w:p w:rsidR="002A2978" w:rsidRPr="00E31ADD" w:rsidRDefault="00B52C11">
      <w:pPr>
        <w:rPr>
          <w:sz w:val="24"/>
          <w:szCs w:val="24"/>
        </w:rPr>
      </w:pPr>
      <w:r w:rsidRPr="00E31ADD">
        <w:rPr>
          <w:sz w:val="24"/>
          <w:szCs w:val="24"/>
        </w:rPr>
        <w:t>I then have to choose a subdomain that I would like to use for my site, and what I have chosen is simply my name.</w:t>
      </w:r>
    </w:p>
    <w:p w:rsidR="002A2978" w:rsidRPr="00E31ADD" w:rsidRDefault="002A2978">
      <w:pPr>
        <w:rPr>
          <w:sz w:val="24"/>
          <w:szCs w:val="24"/>
        </w:rPr>
      </w:pPr>
    </w:p>
    <w:p w:rsidR="000F11E5" w:rsidRPr="00E31ADD" w:rsidRDefault="000F11E5">
      <w:pPr>
        <w:rPr>
          <w:sz w:val="24"/>
          <w:szCs w:val="24"/>
        </w:rPr>
      </w:pP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E31ADD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DF83D" wp14:editId="07990931">
                <wp:simplePos x="0" y="0"/>
                <wp:positionH relativeFrom="column">
                  <wp:posOffset>5105400</wp:posOffset>
                </wp:positionH>
                <wp:positionV relativeFrom="paragraph">
                  <wp:posOffset>1153160</wp:posOffset>
                </wp:positionV>
                <wp:extent cx="400050" cy="257175"/>
                <wp:effectExtent l="19050" t="19050" r="38100" b="476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402pt;margin-top:90.8pt;width:31.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" filled="f" strokecolor="black [3213]" strokeweight="4.5pt"/>
            </w:pict>
          </mc:Fallback>
        </mc:AlternateContent>
      </w:r>
      <w:r w:rsidR="00B84A37" w:rsidRPr="00E31ADD">
        <w:rPr>
          <w:noProof/>
          <w:sz w:val="24"/>
          <w:szCs w:val="24"/>
          <w:lang w:eastAsia="en-GB"/>
        </w:rPr>
        <w:drawing>
          <wp:inline distT="0" distB="0" distL="0" distR="0" wp14:anchorId="5476A391" wp14:editId="666DCBBD">
            <wp:extent cx="5724525" cy="156117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4559" b="51351"/>
                    <a:stretch/>
                  </pic:blipFill>
                  <pic:spPr bwMode="auto">
                    <a:xfrm>
                      <a:off x="0" y="0"/>
                      <a:ext cx="5731510" cy="156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BE3" w:rsidRPr="00E31ADD" w:rsidRDefault="00B84A37">
      <w:pPr>
        <w:rPr>
          <w:sz w:val="24"/>
          <w:szCs w:val="24"/>
        </w:rPr>
      </w:pPr>
      <w:r w:rsidRPr="00E31ADD">
        <w:rPr>
          <w:sz w:val="24"/>
          <w:szCs w:val="24"/>
        </w:rPr>
        <w:t>I firstly started with the border of my homepage.</w:t>
      </w:r>
      <w:r w:rsidRPr="00E31ADD">
        <w:rPr>
          <w:sz w:val="24"/>
          <w:szCs w:val="24"/>
        </w:rPr>
        <w:br/>
        <w:t>I am not going to use a headline, but instead going to use an image for the boarder, therefore I have to click “Edit image” in order to use one.</w:t>
      </w:r>
    </w:p>
    <w:p w:rsidR="005C69D0" w:rsidRPr="00E31ADD" w:rsidRDefault="005C69D0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124CE113" wp14:editId="2A6362DB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867025" cy="22002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9" t="24948" r="24959" b="27008"/>
                    <a:stretch/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61B" w:rsidRPr="00E31ADD" w:rsidRDefault="005C69D0">
      <w:pPr>
        <w:rPr>
          <w:sz w:val="24"/>
          <w:szCs w:val="24"/>
        </w:rPr>
      </w:pPr>
      <w:r w:rsidRPr="00E31ADD">
        <w:rPr>
          <w:sz w:val="24"/>
          <w:szCs w:val="24"/>
        </w:rPr>
        <w:t>After</w:t>
      </w:r>
      <w:r w:rsidR="000D361B" w:rsidRPr="00E31ADD">
        <w:rPr>
          <w:sz w:val="24"/>
          <w:szCs w:val="24"/>
        </w:rPr>
        <w:t xml:space="preserve"> clicking it I have</w:t>
      </w:r>
      <w:r w:rsidR="00AB0B32" w:rsidRPr="00E31ADD">
        <w:rPr>
          <w:sz w:val="24"/>
          <w:szCs w:val="24"/>
        </w:rPr>
        <w:t xml:space="preserve"> to go on to click “upload a photo from your computer</w:t>
      </w:r>
      <w:r w:rsidR="000D361B" w:rsidRPr="00E31ADD">
        <w:rPr>
          <w:sz w:val="24"/>
          <w:szCs w:val="24"/>
        </w:rPr>
        <w:t xml:space="preserve">” then </w:t>
      </w:r>
      <w:r w:rsidR="00AB0B32" w:rsidRPr="00E31ADD">
        <w:rPr>
          <w:sz w:val="24"/>
          <w:szCs w:val="24"/>
        </w:rPr>
        <w:t>select one from browsing through my folders and open that image.</w:t>
      </w: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6A7BE3">
      <w:pPr>
        <w:rPr>
          <w:sz w:val="24"/>
          <w:szCs w:val="24"/>
        </w:rPr>
      </w:pPr>
    </w:p>
    <w:p w:rsidR="006A7BE3" w:rsidRPr="00E31ADD" w:rsidRDefault="00E31AD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594995</wp:posOffset>
                </wp:positionV>
                <wp:extent cx="638175" cy="552450"/>
                <wp:effectExtent l="0" t="38100" r="47625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29.75pt;margin-top:46.85pt;width:50.25pt;height:43.5pt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</w:p>
    <w:p w:rsidR="006A7BE3" w:rsidRPr="00E31ADD" w:rsidRDefault="00E31ADD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79710368" wp14:editId="7F9CAB8E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5724525" cy="23812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" b="50497"/>
                    <a:stretch/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AD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77992" wp14:editId="09CF86BF">
                <wp:simplePos x="0" y="0"/>
                <wp:positionH relativeFrom="column">
                  <wp:posOffset>-2162810</wp:posOffset>
                </wp:positionH>
                <wp:positionV relativeFrom="paragraph">
                  <wp:posOffset>996950</wp:posOffset>
                </wp:positionV>
                <wp:extent cx="714375" cy="25717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margin-left:-170.3pt;margin-top:78.5pt;width:56.2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" filled="f" strokecolor="white [3212]" strokeweight="2.25pt"/>
            </w:pict>
          </mc:Fallback>
        </mc:AlternateContent>
      </w:r>
      <w:r w:rsidR="007A783F" w:rsidRPr="00E31ADD">
        <w:rPr>
          <w:sz w:val="24"/>
          <w:szCs w:val="24"/>
        </w:rPr>
        <w:t>As I don’t wish to edit the image by making it larger, or making it brighter, I proceed by clicking “Save” then by making sure the image is set to only appear on the homepage I am adding to.</w:t>
      </w:r>
    </w:p>
    <w:p w:rsidR="006A7BE3" w:rsidRPr="00E31ADD" w:rsidRDefault="000C5191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E8FBFF" wp14:editId="5E183762">
                <wp:simplePos x="0" y="0"/>
                <wp:positionH relativeFrom="column">
                  <wp:posOffset>476250</wp:posOffset>
                </wp:positionH>
                <wp:positionV relativeFrom="paragraph">
                  <wp:posOffset>238125</wp:posOffset>
                </wp:positionV>
                <wp:extent cx="323850" cy="333375"/>
                <wp:effectExtent l="38100" t="38100" r="38100" b="476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7.5pt;margin-top:18.75pt;width:25.5pt;height:2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" filled="f" strokecolor="white [3212]" strokeweight="6pt"/>
            </w:pict>
          </mc:Fallback>
        </mc:AlternateContent>
      </w:r>
      <w:r w:rsidR="00902DCD" w:rsidRPr="00E31ADD">
        <w:rPr>
          <w:noProof/>
          <w:sz w:val="24"/>
          <w:szCs w:val="24"/>
          <w:lang w:eastAsia="en-GB"/>
        </w:rPr>
        <w:drawing>
          <wp:inline distT="0" distB="0" distL="0" distR="0" wp14:anchorId="62118AF5" wp14:editId="560CC978">
            <wp:extent cx="5724524" cy="2305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8344" b="10041"/>
                    <a:stretch/>
                  </pic:blipFill>
                  <pic:spPr bwMode="auto">
                    <a:xfrm>
                      <a:off x="0" y="0"/>
                      <a:ext cx="5731510" cy="230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CD" w:rsidRPr="00E31ADD" w:rsidRDefault="00E31ADD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B530E" wp14:editId="3F7DF1FD">
                <wp:simplePos x="0" y="0"/>
                <wp:positionH relativeFrom="column">
                  <wp:posOffset>0</wp:posOffset>
                </wp:positionH>
                <wp:positionV relativeFrom="paragraph">
                  <wp:posOffset>2209800</wp:posOffset>
                </wp:positionV>
                <wp:extent cx="390525" cy="323850"/>
                <wp:effectExtent l="38100" t="38100" r="47625" b="381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0;margin-top:174pt;width:30.7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" filled="f" strokecolor="white [3212]" strokeweight="6pt"/>
            </w:pict>
          </mc:Fallback>
        </mc:AlternateContent>
      </w: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1C433329" wp14:editId="590E70D4">
            <wp:simplePos x="0" y="0"/>
            <wp:positionH relativeFrom="column">
              <wp:posOffset>0</wp:posOffset>
            </wp:positionH>
            <wp:positionV relativeFrom="paragraph">
              <wp:posOffset>1209675</wp:posOffset>
            </wp:positionV>
            <wp:extent cx="5726430" cy="3200400"/>
            <wp:effectExtent l="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5"/>
                    <a:stretch/>
                  </pic:blipFill>
                  <pic:spPr bwMode="auto">
                    <a:xfrm>
                      <a:off x="0" y="0"/>
                      <a:ext cx="57264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DCD" w:rsidRPr="00E31ADD">
        <w:rPr>
          <w:sz w:val="24"/>
          <w:szCs w:val="24"/>
        </w:rPr>
        <w:t>I then start adding text to my site.</w:t>
      </w:r>
      <w:r w:rsidR="001F1F41" w:rsidRPr="00E31ADD">
        <w:rPr>
          <w:sz w:val="24"/>
          <w:szCs w:val="24"/>
        </w:rPr>
        <w:t xml:space="preserve"> This can be done by clicking and dragging the text button </w:t>
      </w:r>
      <w:r w:rsidR="000C5191" w:rsidRPr="00E31ADD">
        <w:rPr>
          <w:sz w:val="24"/>
          <w:szCs w:val="24"/>
        </w:rPr>
        <w:t xml:space="preserve">(which is highlighted on the image above) </w:t>
      </w:r>
      <w:r w:rsidR="001F1F41" w:rsidRPr="00E31ADD">
        <w:rPr>
          <w:sz w:val="24"/>
          <w:szCs w:val="24"/>
        </w:rPr>
        <w:t>onto the page to create a text box and start typing.</w:t>
      </w:r>
      <w:r w:rsidR="00902DCD" w:rsidRPr="00E31ADD">
        <w:rPr>
          <w:sz w:val="24"/>
          <w:szCs w:val="24"/>
        </w:rPr>
        <w:br/>
        <w:t>With the black bar on top of the text I am able to make text big or small, and even change the font colour as I have done above.</w:t>
      </w:r>
    </w:p>
    <w:p w:rsidR="006A7BE3" w:rsidRPr="00E31ADD" w:rsidRDefault="00BA6CA9">
      <w:pPr>
        <w:rPr>
          <w:sz w:val="24"/>
          <w:szCs w:val="24"/>
        </w:rPr>
      </w:pPr>
      <w:r w:rsidRPr="00E31ADD">
        <w:rPr>
          <w:sz w:val="24"/>
          <w:szCs w:val="24"/>
        </w:rPr>
        <w:t>To add an image, you are to click and drag from the navigation pane onto the page, then browse for photos through your files.  I have chosen to add this second image onto</w:t>
      </w:r>
      <w:r w:rsidR="00067DB3" w:rsidRPr="00E31ADD">
        <w:rPr>
          <w:sz w:val="24"/>
          <w:szCs w:val="24"/>
        </w:rPr>
        <w:t xml:space="preserve"> my homepage </w:t>
      </w:r>
      <w:r w:rsidR="00C16EC3" w:rsidRPr="00E31ADD">
        <w:rPr>
          <w:sz w:val="24"/>
          <w:szCs w:val="24"/>
        </w:rPr>
        <w:t>under the text I have previously added. I don’t feel the need to edit the image, so I shall leave it exactly how it is.</w:t>
      </w:r>
    </w:p>
    <w:p w:rsidR="008E7563" w:rsidRPr="00E31ADD" w:rsidRDefault="008E7563">
      <w:pPr>
        <w:rPr>
          <w:sz w:val="24"/>
          <w:szCs w:val="24"/>
        </w:rPr>
      </w:pPr>
    </w:p>
    <w:p w:rsidR="008E7563" w:rsidRPr="00E31ADD" w:rsidRDefault="008E7563">
      <w:pPr>
        <w:rPr>
          <w:sz w:val="24"/>
          <w:szCs w:val="24"/>
        </w:rPr>
      </w:pPr>
    </w:p>
    <w:p w:rsidR="008E7563" w:rsidRPr="00E31ADD" w:rsidRDefault="008E7563">
      <w:pPr>
        <w:rPr>
          <w:sz w:val="24"/>
          <w:szCs w:val="24"/>
        </w:rPr>
      </w:pPr>
    </w:p>
    <w:p w:rsidR="008E7563" w:rsidRPr="00E31ADD" w:rsidRDefault="00E31ADD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AE3C160" wp14:editId="4E7E54EB">
            <wp:simplePos x="0" y="0"/>
            <wp:positionH relativeFrom="column">
              <wp:posOffset>2540</wp:posOffset>
            </wp:positionH>
            <wp:positionV relativeFrom="paragraph">
              <wp:posOffset>2896235</wp:posOffset>
            </wp:positionV>
            <wp:extent cx="5731510" cy="2657475"/>
            <wp:effectExtent l="0" t="0" r="2540" b="9525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7" b="6010"/>
                    <a:stretch/>
                  </pic:blipFill>
                  <pic:spPr bwMode="auto"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563"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30958C11" wp14:editId="742B44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230505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 b="16552"/>
                    <a:stretch/>
                  </pic:blipFill>
                  <pic:spPr bwMode="auto">
                    <a:xfrm>
                      <a:off x="0" y="0"/>
                      <a:ext cx="57245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41" w:rsidRPr="00E31ADD">
        <w:rPr>
          <w:sz w:val="24"/>
          <w:szCs w:val="24"/>
        </w:rPr>
        <w:t xml:space="preserve">I have </w:t>
      </w:r>
      <w:r w:rsidR="000C5191" w:rsidRPr="00E31ADD">
        <w:rPr>
          <w:sz w:val="24"/>
          <w:szCs w:val="24"/>
        </w:rPr>
        <w:t xml:space="preserve">added some more text </w:t>
      </w:r>
      <w:r w:rsidR="00EE04C8" w:rsidRPr="00E31ADD">
        <w:rPr>
          <w:sz w:val="24"/>
          <w:szCs w:val="24"/>
        </w:rPr>
        <w:t>to the homepage, obviously by dragging the text ion to the page, and editing the text with the black bar with editing tools above it.</w:t>
      </w:r>
    </w:p>
    <w:p w:rsidR="00B3404B" w:rsidRPr="00E31ADD" w:rsidRDefault="00B3404B">
      <w:pPr>
        <w:rPr>
          <w:sz w:val="24"/>
          <w:szCs w:val="24"/>
        </w:rPr>
      </w:pPr>
      <w:r w:rsidRPr="00E31ADD">
        <w:rPr>
          <w:sz w:val="24"/>
          <w:szCs w:val="24"/>
        </w:rPr>
        <w:t>I have now started creating more pages in my portfolio. The first page that I have decided to make is the Unit 1 page. In order to do so, you click the “pages” tab at the top, click the “+add” button to select which type of page you want to add (which is a standard page), then edit the page name, choose your preferred header type and finally save and edit the page.</w:t>
      </w:r>
    </w:p>
    <w:p w:rsidR="008E7563" w:rsidRPr="00E31ADD" w:rsidRDefault="004879C9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73151FB7" wp14:editId="0C6EAD4A">
            <wp:simplePos x="0" y="0"/>
            <wp:positionH relativeFrom="column">
              <wp:posOffset>2540</wp:posOffset>
            </wp:positionH>
            <wp:positionV relativeFrom="paragraph">
              <wp:posOffset>164465</wp:posOffset>
            </wp:positionV>
            <wp:extent cx="5731510" cy="1371600"/>
            <wp:effectExtent l="0" t="0" r="2540" b="0"/>
            <wp:wrapSquare wrapText="bothSides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1" b="46207"/>
                    <a:stretch/>
                  </pic:blipFill>
                  <pic:spPr bwMode="auto">
                    <a:xfrm>
                      <a:off x="0" y="0"/>
                      <a:ext cx="573151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ADD">
        <w:rPr>
          <w:sz w:val="24"/>
          <w:szCs w:val="24"/>
        </w:rPr>
        <w:t xml:space="preserve">I have decided that I want to keep every other page in my portfolio with just a coloured </w:t>
      </w:r>
      <w:r w:rsidR="008660AF" w:rsidRPr="00E31ADD">
        <w:rPr>
          <w:sz w:val="24"/>
          <w:szCs w:val="24"/>
        </w:rPr>
        <w:t>header</w:t>
      </w:r>
      <w:r w:rsidRPr="00E31ADD">
        <w:rPr>
          <w:sz w:val="24"/>
          <w:szCs w:val="24"/>
        </w:rPr>
        <w:t xml:space="preserve"> instead of having the same image as the header which is on the homepage. What I have already done is edited the header of the page naming it the title of the unit.</w:t>
      </w:r>
    </w:p>
    <w:p w:rsidR="00081F26" w:rsidRPr="00E31ADD" w:rsidRDefault="00081F26" w:rsidP="00081F26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FAA276" wp14:editId="063753A6">
                <wp:simplePos x="0" y="0"/>
                <wp:positionH relativeFrom="column">
                  <wp:posOffset>-762000</wp:posOffset>
                </wp:positionH>
                <wp:positionV relativeFrom="paragraph">
                  <wp:posOffset>1104900</wp:posOffset>
                </wp:positionV>
                <wp:extent cx="714375" cy="428625"/>
                <wp:effectExtent l="38100" t="0" r="285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60pt;margin-top:87pt;width:56.25pt;height:33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Pr="00E31AD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90C56C" wp14:editId="33F289F7">
                <wp:simplePos x="0" y="0"/>
                <wp:positionH relativeFrom="column">
                  <wp:posOffset>-2600325</wp:posOffset>
                </wp:positionH>
                <wp:positionV relativeFrom="paragraph">
                  <wp:posOffset>1743076</wp:posOffset>
                </wp:positionV>
                <wp:extent cx="352425" cy="361950"/>
                <wp:effectExtent l="38100" t="38100" r="47625" b="381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204.75pt;margin-top:137.25pt;width:27.75pt;height:2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" filled="f" strokecolor="white [3212]" strokeweight="6pt"/>
            </w:pict>
          </mc:Fallback>
        </mc:AlternateContent>
      </w: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7AA39860" wp14:editId="71199E4C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2943225" cy="2676525"/>
            <wp:effectExtent l="0" t="0" r="9525" b="9525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6" r="48648" b="6011"/>
                    <a:stretch/>
                  </pic:blipFill>
                  <pic:spPr bwMode="auto">
                    <a:xfrm>
                      <a:off x="0" y="0"/>
                      <a:ext cx="29432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ADD">
        <w:rPr>
          <w:sz w:val="24"/>
          <w:szCs w:val="24"/>
        </w:rPr>
        <w:t>Now that I have created my page, I have began to start adding in all the documents related to the unit. What I have done is from the left navigation pane, I have clicked and dragged “file” onto the page, and it has now asked me to “click here to upload file”. Once it has been clicked, a browser appears for me to select which files I wish to upload. Once I have selected the file it will start to upload onto the page previewing this:</w:t>
      </w:r>
    </w:p>
    <w:p w:rsidR="009A5BAB" w:rsidRPr="00E31ADD" w:rsidRDefault="00146595" w:rsidP="00081F26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7EDABA86" wp14:editId="28329CB2">
            <wp:simplePos x="0" y="0"/>
            <wp:positionH relativeFrom="column">
              <wp:posOffset>-469900</wp:posOffset>
            </wp:positionH>
            <wp:positionV relativeFrom="paragraph">
              <wp:posOffset>650875</wp:posOffset>
            </wp:positionV>
            <wp:extent cx="2724785" cy="1038225"/>
            <wp:effectExtent l="0" t="0" r="0" b="9525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2" t="78622" r="2448" b="7191"/>
                    <a:stretch/>
                  </pic:blipFill>
                  <pic:spPr bwMode="auto">
                    <a:xfrm>
                      <a:off x="0" y="0"/>
                      <a:ext cx="272478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AD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38B20F70" wp14:editId="22070D10">
            <wp:simplePos x="0" y="0"/>
            <wp:positionH relativeFrom="column">
              <wp:posOffset>-2971800</wp:posOffset>
            </wp:positionH>
            <wp:positionV relativeFrom="paragraph">
              <wp:posOffset>654685</wp:posOffset>
            </wp:positionV>
            <wp:extent cx="2457450" cy="1038225"/>
            <wp:effectExtent l="0" t="0" r="0" b="9525"/>
            <wp:wrapSquare wrapText="bothSides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6" t="78326" r="2283" b="7192"/>
                    <a:stretch/>
                  </pic:blipFill>
                  <pic:spPr bwMode="auto">
                    <a:xfrm>
                      <a:off x="0" y="0"/>
                      <a:ext cx="24574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AB" w:rsidRPr="00E31ADD" w:rsidRDefault="009A5BAB" w:rsidP="00081F26">
      <w:pPr>
        <w:rPr>
          <w:sz w:val="24"/>
          <w:szCs w:val="24"/>
        </w:rPr>
      </w:pPr>
    </w:p>
    <w:p w:rsidR="00146595" w:rsidRPr="00E31ADD" w:rsidRDefault="00146595" w:rsidP="00334D03">
      <w:pPr>
        <w:rPr>
          <w:sz w:val="24"/>
          <w:szCs w:val="24"/>
        </w:rPr>
      </w:pPr>
    </w:p>
    <w:p w:rsidR="00146595" w:rsidRPr="00E31ADD" w:rsidRDefault="00146595" w:rsidP="00334D03">
      <w:pPr>
        <w:rPr>
          <w:sz w:val="24"/>
          <w:szCs w:val="24"/>
        </w:rPr>
      </w:pPr>
    </w:p>
    <w:p w:rsidR="00146595" w:rsidRPr="00E31ADD" w:rsidRDefault="00146595" w:rsidP="00334D03">
      <w:pPr>
        <w:rPr>
          <w:sz w:val="24"/>
          <w:szCs w:val="24"/>
        </w:rPr>
      </w:pPr>
    </w:p>
    <w:p w:rsidR="00146595" w:rsidRPr="00E31ADD" w:rsidRDefault="00146595" w:rsidP="00334D03">
      <w:pPr>
        <w:rPr>
          <w:sz w:val="24"/>
          <w:szCs w:val="24"/>
        </w:rPr>
      </w:pPr>
    </w:p>
    <w:p w:rsidR="00334D03" w:rsidRPr="00E31ADD" w:rsidRDefault="00334D03" w:rsidP="00334D03">
      <w:pPr>
        <w:rPr>
          <w:sz w:val="24"/>
          <w:szCs w:val="24"/>
        </w:rPr>
      </w:pPr>
      <w:r w:rsidRPr="00E31ADD">
        <w:rPr>
          <w:sz w:val="24"/>
          <w:szCs w:val="24"/>
        </w:rPr>
        <w:t>And once completed it will let you know and show your file on the page.</w:t>
      </w:r>
    </w:p>
    <w:p w:rsidR="009A5BAB" w:rsidRPr="00E31ADD" w:rsidRDefault="00146595" w:rsidP="00081F26">
      <w:pPr>
        <w:rPr>
          <w:sz w:val="24"/>
          <w:szCs w:val="24"/>
        </w:rPr>
      </w:pPr>
      <w:r w:rsidRPr="00E31ADD">
        <w:rPr>
          <w:noProof/>
          <w:sz w:val="24"/>
          <w:szCs w:val="24"/>
          <w:lang w:eastAsia="en-GB"/>
        </w:rPr>
        <w:drawing>
          <wp:inline distT="0" distB="0" distL="0" distR="0" wp14:anchorId="038CDC55" wp14:editId="4DED6139">
            <wp:extent cx="5731510" cy="1865190"/>
            <wp:effectExtent l="0" t="0" r="2540" b="190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 r="168" b="23213"/>
                    <a:stretch/>
                  </pic:blipFill>
                  <pic:spPr bwMode="auto">
                    <a:xfrm>
                      <a:off x="0" y="0"/>
                      <a:ext cx="5731510" cy="18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AB" w:rsidRPr="00E31ADD" w:rsidRDefault="00FE28A3" w:rsidP="00081F26">
      <w:pPr>
        <w:rPr>
          <w:sz w:val="24"/>
          <w:szCs w:val="24"/>
        </w:rPr>
      </w:pPr>
      <w:r w:rsidRPr="00E31ADD">
        <w:rPr>
          <w:sz w:val="24"/>
          <w:szCs w:val="24"/>
        </w:rPr>
        <w:t xml:space="preserve">This is exactly what I will do for every other </w:t>
      </w:r>
      <w:r w:rsidRPr="00E31ADD">
        <w:rPr>
          <w:b/>
          <w:sz w:val="24"/>
          <w:szCs w:val="24"/>
        </w:rPr>
        <w:t>unit page</w:t>
      </w:r>
      <w:r w:rsidRPr="00E31ADD">
        <w:rPr>
          <w:sz w:val="24"/>
          <w:szCs w:val="24"/>
        </w:rPr>
        <w:t xml:space="preserve"> in my portfolio.</w:t>
      </w:r>
    </w:p>
    <w:p w:rsidR="00E31ADD" w:rsidRDefault="00E31ADD" w:rsidP="00081F26"/>
    <w:p w:rsidR="00E31ADD" w:rsidRDefault="00E31ADD" w:rsidP="00081F26"/>
    <w:p w:rsidR="00E31ADD" w:rsidRDefault="00E31ADD" w:rsidP="00081F26"/>
    <w:p w:rsidR="00E31ADD" w:rsidRDefault="00E31ADD" w:rsidP="00081F26"/>
    <w:p w:rsidR="00E31ADD" w:rsidRDefault="00E31ADD" w:rsidP="00081F26"/>
    <w:p w:rsidR="00E31ADD" w:rsidRPr="00E31ADD" w:rsidRDefault="00E31ADD" w:rsidP="00081F26">
      <w:pPr>
        <w:rPr>
          <w:sz w:val="24"/>
        </w:rPr>
      </w:pPr>
      <w:r w:rsidRPr="00E31ADD">
        <w:rPr>
          <w:sz w:val="24"/>
        </w:rPr>
        <w:lastRenderedPageBreak/>
        <w:t>The final page I have created is the contact page.</w:t>
      </w:r>
    </w:p>
    <w:p w:rsidR="009A5BAB" w:rsidRPr="00E31ADD" w:rsidRDefault="00E31ADD" w:rsidP="00081F26">
      <w:pPr>
        <w:rPr>
          <w:sz w:val="24"/>
        </w:rPr>
      </w:pPr>
      <w:r w:rsidRPr="00E31ADD">
        <w:rPr>
          <w:noProof/>
          <w:sz w:val="24"/>
          <w:lang w:eastAsia="en-GB"/>
        </w:rPr>
        <w:drawing>
          <wp:anchor distT="0" distB="0" distL="114300" distR="114300" simplePos="0" relativeHeight="251681792" behindDoc="0" locked="0" layoutInCell="1" allowOverlap="1" wp14:anchorId="18A54D34" wp14:editId="188F71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466590" cy="36671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3" t="7761" b="6827"/>
                    <a:stretch/>
                  </pic:blipFill>
                  <pic:spPr bwMode="auto">
                    <a:xfrm>
                      <a:off x="0" y="0"/>
                      <a:ext cx="446659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ADD">
        <w:rPr>
          <w:sz w:val="24"/>
        </w:rPr>
        <w:t xml:space="preserve">As this page will be short, it doesn’t need a </w:t>
      </w:r>
      <w:bookmarkStart w:id="0" w:name="_GoBack"/>
      <w:bookmarkEnd w:id="0"/>
      <w:r w:rsidRPr="00E31ADD">
        <w:rPr>
          <w:sz w:val="24"/>
        </w:rPr>
        <w:t>header; therefore I selected the option to have no header.</w:t>
      </w:r>
    </w:p>
    <w:p w:rsidR="009A5BAB" w:rsidRDefault="009A5BAB" w:rsidP="00081F26"/>
    <w:p w:rsidR="009A5BAB" w:rsidRDefault="009A5BAB" w:rsidP="00081F26"/>
    <w:p w:rsidR="009A5BAB" w:rsidRDefault="009A5BAB" w:rsidP="00081F26"/>
    <w:p w:rsidR="009A5BAB" w:rsidRDefault="009A5BAB" w:rsidP="00081F26"/>
    <w:p w:rsidR="00BA6CA9" w:rsidRDefault="00BA6CA9"/>
    <w:p w:rsidR="00E31ADD" w:rsidRDefault="00E31ADD"/>
    <w:p w:rsidR="00E31ADD" w:rsidRDefault="00E31ADD"/>
    <w:p w:rsidR="00E31ADD" w:rsidRDefault="00E31ADD"/>
    <w:p w:rsidR="00E31ADD" w:rsidRDefault="00E31A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4C78B" wp14:editId="1D97FD62">
                <wp:simplePos x="0" y="0"/>
                <wp:positionH relativeFrom="column">
                  <wp:posOffset>552450</wp:posOffset>
                </wp:positionH>
                <wp:positionV relativeFrom="paragraph">
                  <wp:posOffset>521970</wp:posOffset>
                </wp:positionV>
                <wp:extent cx="352425" cy="361950"/>
                <wp:effectExtent l="38100" t="38100" r="47625" b="381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3.5pt;margin-top:41.1pt;width:27.75pt;height:28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" filled="f" strokecolor="window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85DF4" wp14:editId="7AE9587E">
                <wp:simplePos x="0" y="0"/>
                <wp:positionH relativeFrom="column">
                  <wp:posOffset>76200</wp:posOffset>
                </wp:positionH>
                <wp:positionV relativeFrom="paragraph">
                  <wp:posOffset>521970</wp:posOffset>
                </wp:positionV>
                <wp:extent cx="352425" cy="361950"/>
                <wp:effectExtent l="38100" t="38100" r="47625" b="381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pt;margin-top:41.1pt;width:27.75pt;height:2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" filled="f" strokecolor="window" strokeweight="6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63BF3C" wp14:editId="13AC3F36">
            <wp:extent cx="5562600" cy="3676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8426" r="2828" b="5939"/>
                    <a:stretch/>
                  </pic:blipFill>
                  <pic:spPr bwMode="auto">
                    <a:xfrm>
                      <a:off x="0" y="0"/>
                      <a:ext cx="5569387" cy="368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ADD" w:rsidRPr="00E31ADD" w:rsidRDefault="00E31ADD">
      <w:pPr>
        <w:rPr>
          <w:sz w:val="24"/>
        </w:rPr>
      </w:pPr>
      <w:r w:rsidRPr="00E31ADD">
        <w:rPr>
          <w:sz w:val="24"/>
        </w:rPr>
        <w:t>As mentioned above, this page doesn’t have a lot of information, and so the only things I have added is a title and text (highlighted above).</w:t>
      </w:r>
      <w:r w:rsidRPr="00E31ADD">
        <w:rPr>
          <w:noProof/>
          <w:sz w:val="24"/>
          <w:lang w:eastAsia="en-GB"/>
        </w:rPr>
        <w:t xml:space="preserve"> </w:t>
      </w:r>
    </w:p>
    <w:sectPr w:rsidR="00E31ADD" w:rsidRPr="00E31ADD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F26" w:rsidRDefault="00081F26" w:rsidP="002A2978">
      <w:pPr>
        <w:spacing w:after="0" w:line="240" w:lineRule="auto"/>
      </w:pPr>
      <w:r>
        <w:separator/>
      </w:r>
    </w:p>
  </w:endnote>
  <w:endnote w:type="continuationSeparator" w:id="0">
    <w:p w:rsidR="00081F26" w:rsidRDefault="00081F26" w:rsidP="002A2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F26" w:rsidRDefault="00081F26" w:rsidP="002A2978">
      <w:pPr>
        <w:spacing w:after="0" w:line="240" w:lineRule="auto"/>
      </w:pPr>
      <w:r>
        <w:separator/>
      </w:r>
    </w:p>
  </w:footnote>
  <w:footnote w:type="continuationSeparator" w:id="0">
    <w:p w:rsidR="00081F26" w:rsidRDefault="00081F26" w:rsidP="002A2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26" w:rsidRDefault="00081F26">
    <w:pPr>
      <w:pStyle w:val="Header"/>
    </w:pPr>
    <w:r>
      <w:t>Unit 28</w:t>
    </w:r>
    <w:r>
      <w:ptab w:relativeTo="margin" w:alignment="center" w:leader="none"/>
    </w:r>
    <w:r>
      <w:t>P5</w:t>
    </w:r>
    <w:r>
      <w:ptab w:relativeTo="margin" w:alignment="right" w:leader="none"/>
    </w:r>
    <w:r>
      <w:t>Gladys Nzita-Mak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78"/>
    <w:rsid w:val="00067DB3"/>
    <w:rsid w:val="00081F26"/>
    <w:rsid w:val="000C5191"/>
    <w:rsid w:val="000D361B"/>
    <w:rsid w:val="000F11E5"/>
    <w:rsid w:val="00146595"/>
    <w:rsid w:val="001F1F41"/>
    <w:rsid w:val="002A2978"/>
    <w:rsid w:val="0032395B"/>
    <w:rsid w:val="00334D03"/>
    <w:rsid w:val="004879C9"/>
    <w:rsid w:val="005C69D0"/>
    <w:rsid w:val="006A7BE3"/>
    <w:rsid w:val="007A783F"/>
    <w:rsid w:val="00815860"/>
    <w:rsid w:val="00820BBC"/>
    <w:rsid w:val="008660AF"/>
    <w:rsid w:val="0089198D"/>
    <w:rsid w:val="008D64E3"/>
    <w:rsid w:val="008E7563"/>
    <w:rsid w:val="00902DCD"/>
    <w:rsid w:val="009A5BAB"/>
    <w:rsid w:val="009D5C00"/>
    <w:rsid w:val="00AB0B32"/>
    <w:rsid w:val="00B3404B"/>
    <w:rsid w:val="00B52C11"/>
    <w:rsid w:val="00B84A37"/>
    <w:rsid w:val="00BA6CA9"/>
    <w:rsid w:val="00C16EC3"/>
    <w:rsid w:val="00E31ADD"/>
    <w:rsid w:val="00EE04C8"/>
    <w:rsid w:val="00F86C92"/>
    <w:rsid w:val="00FE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2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978"/>
  </w:style>
  <w:style w:type="paragraph" w:styleId="Footer">
    <w:name w:val="footer"/>
    <w:basedOn w:val="Normal"/>
    <w:link w:val="FooterChar"/>
    <w:uiPriority w:val="99"/>
    <w:unhideWhenUsed/>
    <w:rsid w:val="002A2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9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2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978"/>
  </w:style>
  <w:style w:type="paragraph" w:styleId="Footer">
    <w:name w:val="footer"/>
    <w:basedOn w:val="Normal"/>
    <w:link w:val="FooterChar"/>
    <w:uiPriority w:val="99"/>
    <w:unhideWhenUsed/>
    <w:rsid w:val="002A2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9E811E66</Template>
  <TotalTime>61</TotalTime>
  <Pages>6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H6FC.LOCAL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Nzita-Mak, Gladys</dc:creator>
  <cp:lastModifiedBy>Nzita-Mak, Gladys</cp:lastModifiedBy>
  <cp:revision>28</cp:revision>
  <dcterms:created xsi:type="dcterms:W3CDTF">2015-05-07T13:14:00Z</dcterms:created>
  <dcterms:modified xsi:type="dcterms:W3CDTF">2015-05-15T09:14:00Z</dcterms:modified>
</cp:coreProperties>
</file>