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1E5" w:rsidRDefault="00A355A2" w:rsidP="00A355A2">
      <w:pPr>
        <w:jc w:val="center"/>
        <w:rPr>
          <w:sz w:val="40"/>
          <w:u w:val="single"/>
        </w:rPr>
      </w:pPr>
      <w:r>
        <w:rPr>
          <w:sz w:val="40"/>
          <w:u w:val="single"/>
        </w:rPr>
        <w:t xml:space="preserve">P5 – </w:t>
      </w:r>
      <w:r w:rsidR="001D01AF" w:rsidRPr="001D01AF">
        <w:rPr>
          <w:sz w:val="40"/>
          <w:u w:val="single"/>
        </w:rPr>
        <w:t>Use monitoring tools to assess system performance</w:t>
      </w:r>
    </w:p>
    <w:p w:rsidR="001D01AF" w:rsidRPr="007C5671" w:rsidRDefault="001D01AF" w:rsidP="001D01AF">
      <w:pPr>
        <w:rPr>
          <w:noProof/>
          <w:sz w:val="28"/>
          <w:lang w:eastAsia="en-GB"/>
        </w:rPr>
      </w:pPr>
      <w:r w:rsidRPr="007C5671">
        <w:rPr>
          <w:sz w:val="24"/>
        </w:rPr>
        <w:t>The first tool that I have used is disk defragmentation. Disk defragmentation makes sure that all files on the hard drive are all sorted out and are not scattered anywhere on the disk so that they are all easy to retrieve when needed to be opened.</w:t>
      </w:r>
      <w:r w:rsidR="001A4FB9" w:rsidRPr="007C5671">
        <w:rPr>
          <w:noProof/>
          <w:sz w:val="28"/>
          <w:lang w:eastAsia="en-GB"/>
        </w:rPr>
        <w:t xml:space="preserve"> </w:t>
      </w:r>
    </w:p>
    <w:p w:rsidR="001A4FB9" w:rsidRDefault="00DE274B" w:rsidP="001D01AF">
      <w:pPr>
        <w:rPr>
          <w:noProof/>
          <w:sz w:val="24"/>
          <w:lang w:eastAsia="en-GB"/>
        </w:rPr>
      </w:pPr>
      <w:r>
        <w:rPr>
          <w:noProof/>
          <w:sz w:val="24"/>
          <w:lang w:eastAsia="en-GB"/>
        </w:rPr>
        <mc:AlternateContent>
          <mc:Choice Requires="wpg">
            <w:drawing>
              <wp:anchor distT="0" distB="0" distL="114300" distR="114300" simplePos="0" relativeHeight="251587072" behindDoc="0" locked="0" layoutInCell="1" allowOverlap="1" wp14:anchorId="4642B446" wp14:editId="080AC35D">
                <wp:simplePos x="0" y="0"/>
                <wp:positionH relativeFrom="column">
                  <wp:posOffset>-81023</wp:posOffset>
                </wp:positionH>
                <wp:positionV relativeFrom="paragraph">
                  <wp:posOffset>67294</wp:posOffset>
                </wp:positionV>
                <wp:extent cx="4004841" cy="2882096"/>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4004841" cy="2882096"/>
                          <a:chOff x="0" y="0"/>
                          <a:chExt cx="4004841" cy="2882096"/>
                        </a:xfrm>
                      </wpg:grpSpPr>
                      <pic:pic xmlns:pic="http://schemas.openxmlformats.org/drawingml/2006/picture">
                        <pic:nvPicPr>
                          <pic:cNvPr id="6" name="Picture 6"/>
                          <pic:cNvPicPr>
                            <a:picLocks noChangeAspect="1"/>
                          </pic:cNvPicPr>
                        </pic:nvPicPr>
                        <pic:blipFill rotWithShape="1">
                          <a:blip r:embed="rId7">
                            <a:extLst>
                              <a:ext uri="{28A0092B-C50C-407E-A947-70E740481C1C}">
                                <a14:useLocalDpi xmlns:a14="http://schemas.microsoft.com/office/drawing/2010/main" val="0"/>
                              </a:ext>
                            </a:extLst>
                          </a:blip>
                          <a:srcRect l="23932" t="16585" r="23956" b="16855"/>
                          <a:stretch/>
                        </pic:blipFill>
                        <pic:spPr bwMode="auto">
                          <a:xfrm>
                            <a:off x="0" y="0"/>
                            <a:ext cx="4004841" cy="2882096"/>
                          </a:xfrm>
                          <a:prstGeom prst="rect">
                            <a:avLst/>
                          </a:prstGeom>
                          <a:ln>
                            <a:noFill/>
                          </a:ln>
                          <a:extLst>
                            <a:ext uri="{53640926-AAD7-44D8-BBD7-CCE9431645EC}">
                              <a14:shadowObscured xmlns:a14="http://schemas.microsoft.com/office/drawing/2010/main"/>
                            </a:ext>
                          </a:extLst>
                        </pic:spPr>
                      </pic:pic>
                      <wps:wsp>
                        <wps:cNvPr id="1" name="Rectangle 1"/>
                        <wps:cNvSpPr/>
                        <wps:spPr>
                          <a:xfrm>
                            <a:off x="57874" y="1817225"/>
                            <a:ext cx="1504041" cy="648183"/>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A9248B6" id="Group 2" o:spid="_x0000_s1026" style="position:absolute;margin-left:-6.4pt;margin-top:5.3pt;width:315.35pt;height:226.95pt;z-index:251587072" coordsize="40048,28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Nm5eAQAAK8KAAAOAAAAZHJzL2Uyb0RvYy54bWykVm1v2zgM/n7A/QfB&#10;39PYrp03NB3SpC0G9NZi3aGfFVmOhdqSTlKadIf770dKttOXDCu2AnUkkaLIhw8pnX3aNzV54sYK&#10;JedRchJHhEumCiE38+jvb1eDSUSso7KgtZJ8Hj1zG306//OPs52e8VRVqi64IWBE2tlOz6PKOT0b&#10;Di2reEPtidJcgrBUpqEOpmYzLAzdgfWmHqZxPBrulCm0UYxbC6urIIzOvf2y5MzdlqXljtTzCHxz&#10;/mv8d43f4fkZnW0M1ZVgrRv0F7xoqJBwaG9qRR0lWyPemWoEM8qq0p0w1QxVWQrGfQwQTRK/ieba&#10;qK32sWxmu43uYQJo3+D0y2bZl6c7Q0Qxj9KISNpAivypJEVodnozA41ro+/1nWkXNmGG0e5L0+Av&#10;xEH2HtTnHlS+d4TBYhbH2SRLIsJAlk4maTwdBdhZBbl5t49Vlz/ZOewOHqJ/vTtasBn8tyjB6B1K&#10;P2cT7HJbw6PWSPMhGw01j1s9gIRq6sRa1MI9e3JC6tAp+XQn2J0JkwPgow5wkOKhxMOCG1An7KAY&#10;0Y1ij5ZItayo3PCF1cBqqDUEcfha3U9fHbeuhb4SdU2Mcg/CVfcV1ZDjxJMVhW2kUBJvKHUErEDX&#10;lWLbhksX6s/wGoJW0lZC24iYGW/WHOhkPhfhEODBjXXIEmSEr4l/08kijqfpxWCZx8tBFo8vB4tp&#10;Nh6M48txBnRJlsnyP3QxyWZbywEAWq+0aH2F1XfeHi2AtlWE0vIlSp6obwQInXeo+/UuwhJCgr5a&#10;w74CzNg20tPpKRQHQj7KJznE6NdyyB+0kGQ0yfPAZ+sMd6zq0tJBH/JuoYDIeveXKgB+unXKZ+B3&#10;CqgvAyCJse6aq4bgALAHz715+gRxhVg7FQyulviVCokRpGHlWKry01EGqRoNFovVeJBlq8ng4gJG&#10;y+XlNDtNRll+2afKVrRQu9u1ZUDn4vez9YMsIecRzpb+MMVOBfeH7dgMs48xBG+PY53XlwlAiGYP&#10;FQtNLLRIpAbUYs2Jr8JWq++RtnWv61N9g8zHk3EWEWiEySQZp2lLHCwMbJVJHgP721Y5gjKYnPoi&#10;P9jpsvjBRPcp7nJuVS0KTLvnOF6yfFmbUBVuH1oKkP+gBSRDbkCn7YLyI/dc88Ckr7yE6wOcTz3j&#10;/MV9sFk8hiaAzODhmDyGvzasXtuXYS3BGFotwcHebmvgta9oN7Cj1cVt3N/3/cb4Rw61tOq0/YlK&#10;un5jI6QyxzbXrj816HfABDgQmbUqnqHQodv669BqdiWgJm+odXfUwNMCHiHwXHK38ClrtZtHqh1F&#10;pFLm+7F11Ac6gzQiO3iqzCP7z5biLVV/lkD0aZJl+LbxkywfpzAxLyXrlxK5bZYK2hrQDLzzQ9R3&#10;dTcsjWoeoC4WeCqIqGRw9jxiznSTpYM5iOBdxvhi4cfh+ruR9xouzZA0ZOu3/QM1uuWrA6Z/UV1x&#10;0dmb/hR0MR9SLaBFlsI3rwOuLd5Q6H7kX0WeOu0LDp9dL+de6/DOPP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3OPa84QAAAAoBAAAPAAAAZHJzL2Rvd25yZXYueG1sTI9Ba8JA&#10;FITvhf6H5RV6002spjbNRkTankSoFqS3Z/aZBLNvQ3ZN4r/v9tQehxlmvslWo2lET52rLSuIpxEI&#10;4sLqmksFX4f3yRKE88gaG8uk4EYOVvn9XYaptgN/Ur/3pQgl7FJUUHnfplK6oiKDbmpb4uCdbWfQ&#10;B9mVUnc4hHLTyFkUJdJgzWGhwpY2FRWX/dUo+BhwWD/Fb/32ct7cvg+L3XEbk1KPD+P6FYSn0f+F&#10;4Rc/oEMemE72ytqJRsEkngV0H4woARECSfz8AuKkYJ7MFyDzTP6/kP8AAAD//wMAUEsDBAoAAAAA&#10;AAAAIQCZMU+XyTMCAMkzAgAUAAAAZHJzL21lZGlhL2ltYWdlMS5wbmeJUE5HDQoaCgAAAA1JSERS&#10;AAAFVgAAAwAIAgAAAEBcq5UAAAABc1JHQgCuzhzpAAD/yklEQVR4XuydC4AVVf34ZxdYn4Aighog&#10;KIuCm08UWdTyLZhKZZhUov10qSwhlP5WWBZU/kIN6mfKWilaqGiFmpCKpiisCr5XRHZVROIlL3kI&#10;LLD7/86ce+fOnZk799x7574/07bOzv2e7/mezzkz3O/3fM+Zira2NoMDAhCAAAQgAAEIQAACEIAA&#10;BCAAgVInUFnqDaR9EIAABCAAAQhAAAIQgAAEIAABCJgECAEwDiAAAQhAAAIQgAAEIAABCEAAAmVB&#10;oEJnIcDOlj3v/3fjOx+sW7p8/dKPzJ9NW7Ybbca7f/9eWUCikRCAAAQgAAEIQAACEIAABCAAgeIn&#10;kCQEMPZ3zzZ9vGH56s1tba2GRAuswzqRP43K9u1tAh3aV379vAE3jqrVZPLbkY9oSv5oxqWakrbY&#10;mx+su/lvL7fs2tN5v6pbrzn9sC77paohbfllazY/8NzSH182UDRc+LPHnHquPLf/106vTlszBSEA&#10;AQhAAAIQgAAEIAABCEAAApkQSBIC+Pw37jHE1ze9fp8QgDMLYNfu1pNH/eWNv12taY0KAQS79zoy&#10;3uqWrtj4k3sbtrfsbt+u8tdX1h5zeBdNkzIU272n9e8vNs94bqmcPPHLi70hALmirnNAAAIQgAAE&#10;IAABCEAAAhCAAARyTyC0EICYfsxl9e88VKfZBh33XkfGVZ1Mwt/4lwVbtrfI9fGXnvjFY3to2pO5&#10;2F1PvP34yx9WVlZccuoRV19wjCsEcNGgPt+58POZ14IGCEAAAhCAAAQgAAEIQAACxUKgoaHBaerg&#10;wYPTttylKpGeTKpI27bggoksz8RU0ekt7nvRZVtGIQB7IYDy/PMeAli5YdsNd7/w6TbT/3cdHfep&#10;6n7gvpIR8KVBfbKxLuCdjzb86M8viv8veQef732Qql0tBLjl20N+cu+C1ta23/7PaTlLScjS2EUt&#10;BCAAAQhAAAIQgAAEIAABTQK+rm/afq+Of6sjo2l8iGKhhwBshU6Yvhe9rUj+RgBxa9+e8W0p2fjg&#10;NecN6nN074MWP/wdpUg8f/UTIp1MVImbnai45AU0r9z0aMMH3/3Dfx5+oSmTWnzLzl64TK7LUn/b&#10;/7fF5IraAkDJcEAAAhCAQFkReMxxvPHGG4Xc9iVLloixmhbOmzdP5G1hKbh8+XL1p5zIp5p6nBo2&#10;btyYainkIQABCECg8AmIm5q22+9qnXi5wUfB0lAQnEcmpto8bbdf0/+XSpOHAJRfve/eHeT3oJrP&#10;9esVW1ov0/7qJxPrQyzbo+v+N39jUFWHdkrn9V89Udbeq58Hf3yBzM+fUfM5Wah/79PvLly6xlvv&#10;jfFHSoa9vWydyJ9/Yi9nqd/Vna7+VNeVjP6RiT36tSAJAQhAAALZJnD66adfbB2ffPLJyy+/nO3q&#10;9PWL32573U8//fSnn36qX7Zbt262vHL+N2zYoIrLSadOnfRVIQkBCEAAAqVKIETnXyFyutADB5pb&#10;sJ900klh+dXZ6AUVsBDNrshF5nU5owD6/r/UmzwEIEJPvbLsjBN6Lnp3Vf/eBx35uS6T/vyisjjz&#10;LIB5DzYmavwr/3ovDS79ehwoUQDZCFDK/u6frze8u0opkYUAxx3R9f+NOOnCU3rLn76JALfccotd&#10;o/Ncxwy1+uCgTns7hcUYtf+fuu67QiFAudjgPHTMQAYCEIAABAqZgHxZWbNmTWHOdZ977rmDBg3S&#10;p9e9e/fNmzcrefH5nX/K9S5dcrQXr77BSEIAAhCAQB4JpOSj6tjZ0tKyaNEikXz11Vd37typU6T0&#10;ZFy5FZqpFlohgCXLNlww+Mi5r3zU9YB9qw/v8nbzWoUv8yyAlx5bInv++f48N+Pt9DpJXP0ffvl4&#10;Wb8g+Qu3zHz19fc/cer51tlHy59NK/0nOpTnn6r/L0Xk7YPye/3mHb42q+tKhgMCEIAABMqWwIEH&#10;HrjPPvts2bJFCEggwF4i4Myol9l4dV1NrTsn6u1z9akSk7IqgV8Oe6GBrVy0KdpK0immcv5feOGF&#10;9BITpC2qFfJbfP5+/fpt2rRJ1SUnvXqZ6W++bZR6pUZVuy1Q4EskynbE0nAIQAACoRAI3f8Xq8Tz&#10;t2177bXXQrEzS0rCXQKQuZFaIYD3Plp/zsmHL/7gk+b/bvziib2WRBPaM88CyLwBvhrkRQCP33yR&#10;zMA/+vMvnXDkwV6ZDlaagO+Rhv8vej7fu6v8fu6tFb461XUlo3+wEECfFZIQgAAEio6AzF2I2yyr&#10;A2SZwNKlS5UvLUvoJYVerRpQXnSiY9myZSJz/PHHS1lJyFfn9mp8Ua5WH/Ts2dP28NeuXesUk3NR&#10;LmIpTf477RFTJalBrsj0i0QEDjjgADFADjlRYr5tlOt77bWXqt0WKLruw2AIQAACEMg7AfXv1ymn&#10;nBKKJQFbDISi36VE8+0GwVW7lGjq1AoBLP7QXMS+5KP177xvnuza3apMyTwLQJT8aMalvj/ZAC06&#10;73/G3LuoJrppf1i1DDu5t6h6cF7Tko/dWxktXbFRrsunSkb/yGRhgn4tSEIAAhCAQO4JiJ+8ffv2&#10;o482E9OU86wWCMj8uaZD3ru3+W+KChNIKME+FyVKuUzvy0y7BAjs9MjPf958N609P6/ZaudMvmsJ&#10;Q+fOnSX6INWplf/yW1YE2BsB+LZRVXr44YfLbxWwUBAkfqFpD2IQgAAEIFB0BOxp8BAtF52VlaYz&#10;265du1NPPTVEzblRlfkuCc7cCu/ugAGt0AoBrNu0vebyP322Y9cdDy8aMGKara5gswC8Dd62Y9fb&#10;y9b/78xXn3hlmewU8M2zjgq3a+VtfxcMPLxl157xf37xL08t/mC1udBAfsv59X96Ua7Lp2m8ETDt&#10;hQnhtg5tEIAABCAQCgHlFQdP72tW1LFjxwBJWW6gUgnkOOOMMzR1+opJhMJWpZL/7UOt/xefX2IB&#10;clHW/8ufbASQCW3KQgACEChJAvYEe5ZaV1FRkblmb7p+NiIXmdupNHjXVuhHAbRCAGEZGqBHbQeQ&#10;pYrE/x/x6zk3/mX+vMb/Hrj/Xj8becoRh5hfVsI9vnvh5y/7gjkP8/cXm3/wx+cv/Nlj8lvO5Ypc&#10;l0/Tqy69hQnp1UUpCEAAAhDIHgGZQpcV784Ze7UFgJr8F3da7RTgWhUvV1SyvXO/gGAjJcQggQZN&#10;ebUxQXqHigjIaw7EeDmReiXjwN4IQEU6XG10VqTsVLkAmtamZyelIAABCECgZAh499UPfaf90Fl5&#10;lxhkXoVy+H23A0y6KWBFW5v5zr9Ex+e/cY9htJn/a2uV/6vDOpE/jXf//j27oKwOOHnUX97429Wa&#10;7bEdflkFIEXUn+pcHS4BTbW+YhIC+J/fPdO7e0fZF+DiwUfsU9U+E23BZWXm/6Hnm975aP3GrTsl&#10;3HDM4Qdd9oXqbEQcstcENEMAAhCAQIgE1L536pB0dzsFQDx/ydX3XrfllbD4xpLML2LiZkssQJbu&#10;i+MtMupErvuei19thxKkoCwu8BWTbQJEpxJQloiYWqWveUgtEgKQtwkoednLQH7beQe+bXRa4ts6&#10;zaoRgwAEIAABCEAgDQJJQgBjf/ds08cblq/e7BsCqGwf86U7tK/8+nkDbhxVq2nEi48sXvCPxTrC&#10;zriAjjwyEIAABCAAAQhAAAIQgAAEIAABCHgJJAkBqAI7W/Ys/XjDkmXr5V0A8naApo/Wb962w5UF&#10;AFwIQAACEIAABCAAAQhAAAIQgAAECpmAVgigkBuAbRCAAAQgAAEIQAACEIAABCAAAQjoECiU7QB1&#10;bEUGAhCAAAQgAAEIQAACEIAABCAAgbQJEAJIGx0FIQABCEAAAhCAAAQgAAEIQAACxUSAEEAx9Ra2&#10;QgACEIAABCAAAQhAAAIQgAAE0iZACCBtdBSEAAQgAAEIQAACEIAABCAAAQgUEwFCAMXUW9gKAQhA&#10;AAIQgAAEIAABCEAAAhBIm0DFMZfVp1049wUrKoy3H7jGrvedd97JvQ2h1HjMMceEogclEIAABCAA&#10;AQhAAAIQgAAEIAABTQIVx3z9bqOtTVO6EMQaH4wLARSjLy2Ri2I0uxB6HxsgAAEIQAACEIAABCAA&#10;AQhAIG0CLARIGx0FIQABCEAAAhCAAAQgAAEIQAACxUSAEEAx9Ra2QgACEIAABCAAAQhAAAIQgAAE&#10;0iZACCBtdBSEAAQgAAEIQAACEIAABCAAAQgUEwFCAMXUW9gKAQhAAAIQgAAEIAABCEAAAqVH4JFH&#10;Hjk3ekjrmpqa5C/5nUZLg8uyHWAaSDMtwnaAmRKkPAQgAAEIQAACEIAABCAAgVIhIE779773vT/+&#10;8Y/V1dVyvmrVqjPOOCNLjSMLIEtgUQsBCEAAAhCAAAQgAAEIQAACEEhOQHz+gw8+WPx/EZXf2fP/&#10;RX9GIQB5P5/984fx54k6+419cnLS0Yc42+oU/slVtckxhCpR8/W731i6xqnSeeWxeU3yp/qZ+Of5&#10;tpj8ed2tT7kMEQG7rF1KTur/+XqoJscpkyQQ9becTJo0yfmZnR/iSh1RwvYhn/peGTt2rFNMzqdN&#10;m5bVhtjVOSvymurbHNswldyijpEjRyaFk6UWOc12ZekIWDlc9SYy29VNdqlEyT8u5fKnE6ags6ue&#10;N29eIuBOg1VFeRwManwmHbSqmToDO5FYottH1S5jyTuoXL3jHZnZG10ua6UiIeAaFd6R5nxcuIal&#10;zpNEavEdqLlsuPeOcHW6tNoeM2KwPeadDXQqccnLR3JrqI6TE++tGlafFoudYbUXPRCAAAQgAAEI&#10;pEdAfP5PPvkk0TdV+yu986ugfJ+xv555PTj7G6NXLKMQgDRv1M2PKzf4B5PdrrK38bbwr+9ZkB6a&#10;bJQS1/0nf3zur7+8WAUp/rNomTMK8Oyij1yxAxFwmmEXrPvyCdkwz6vz+eeft7+82p/KV3bpeEkd&#10;efrpp+W3LaCuyHHppZcqYXXlpptuUgNlypQpSsD+aPTo0VltiG2SNMQ5yp2mJmqO/ZVd8mSkCcry&#10;AQMG2Ab7wslBcwTaz3/+c2d3rLUOpwMmnZLIbG83BdgsOl3Kr732Wqc79I9//OMrX/mKaJCLEydO&#10;dAIPju/kazDYo9E5RL2DVq7YgzPpwE6kKtEIUU6vcFOD6he/+IWNVH9khj7SxFqXDy9XnLV4B4O+&#10;DYlQ+A7U4FtSv1JNSddjytubp5122osvvmhrk3O54lLu7Dj5dMmSJfYDRE7effdd9aec9O/fX9Ow&#10;VMWKxc5U24U8BCAAAQhAAAKhE5CvoIsXL3ZOVNhV3HXXXfI1WLlszkO+AinPzukLeA1ziWUaAgi9&#10;5blX+OBTi6+7bODx/bqrqm//4TkPPb3YNuOsgYc//kKz/afEC2qOPDj3RjprlO6XQeCyIdXUEZVb&#10;kt72EmE1X7wsr4ejlAc3R90DdnrMhAkTbJN84YRlcIAeibBI3M7m+eyzz37BOuTEdev6mp2ShV7l&#10;kiwkdak7X/y3bt26qVokFiBAVEKRHE63NqUasy0c4mhMqirRCLnjjjvkIztSJtDsc2fzU73RMkTn&#10;GkLSxc6Alyj3HWmalSZC4Xt/5bjhqgkBvXncccfJpip2S+Xct79sAZGXf1PVn+LzC9jchACKxU7N&#10;MYMYBCAAAQhAAAJZJTBjxgzx52UOzznjq87VVx3XZK1MBAZ/ZVLWusTKPQQgM/xrN37mnMCXWEC3&#10;A/eVpQGK1zmn9HFGBCQpQK5kteOTKpfvlOIGuKZzfVNHAlSJL2GvNklaY5YExMsSG8S18OoPaI64&#10;2eJsJ/q67wsnS/YHqJXQxllnnSVTi/acbbDZKVnoVa7ufHH45cROAfDWqIB7U0hSqj0bwiGOxqSq&#10;fEeIsErqQ6qGp3qjZYhLqnPGdCWC61oY5jsYNCtNhML3/spxw1UTAnpTBvMxxxyjBrP8lvPgVqtA&#10;mArSifN/2WWX2REEOcnecrtisVNzzCAGAQhAAAIQgEC2CcjXEvF0svqNPdMQwPSbL1L589+4oCYp&#10;DlvYtU1A0oKhCHzzZ485l+7bOsXhD9Df65BOkgig1vmruMDFZ0TmVFUpW61rvUAoNidSIvPe8uXY&#10;NYfvmzoimedqQawtrK6ILyFBpqwamapyl6mJMmHUbKRSrhbDuJZG+8JJ1ZhU5cUScUKUm6HuWHsb&#10;D/VnsNnebkpkgK9yEZaHhUz+q4UVtj9jg0q1OTmT9x2NiQatMy1Kc2D7gvWOEGfveNuuOTKzAe3Q&#10;Qw915nc4OzfRSEvJjGAUrvsrIDktpUp1hHUGhoTY7BCAdxWA1OLqOImcvvnmm3Jd1tHYnrlO+EDH&#10;4ACZYrEzw2ZSHAIQgAAEIACBTAiIc2e7/TJd4fwar2Zi1KfBCf+aBmQaArCX9//t341Jq7SFX12y&#10;Oqlw6AL2on0Vs7D1SxZAcF0y7S+T/yIz95UPJRzgErbV2ksJQrfcV6EkgUjqsusjb+qIvRrWzgaX&#10;K3I4c2hzY3DSWrym+mbCiFMk94DS5rskRl33wklqQHoCys2QyVhZSK80yP0pbps6lxN1uwab7W17&#10;ImN8lSthWccuZjh9IRtUek3LQSnf0eg7aNUSfTu6oTmwE4F1jRBn73hbrTkys4RLmqwWvUvXuxzd&#10;gMGgb0wACu/95XtL6telL6kzMCTRRuX2y2/JaEjacUcffbRsByDQ1GIK8czl39esbgSgTCoWO/V7&#10;B0kIQAACEIAABEInIDP/shhTzW6KclfCv/wpqwPkI3tvo0wMyDQEkEndhVDWlfYvJqmlAc6pfnUu&#10;iQCN73+Ssz3/ksJRmfDeOJBO6oha55zVnf+T2q9cGvFRg1Nwvc3RyWZPBEfHqlRllH/oTKkQP9ze&#10;nFNO1FoAHbN1qvZVrgoqkrYv5K1RLQ1QYs4lGCpDxA4S6ZgRokyIo1FflWuEKFYpRVV1brRQKKn+&#10;EtvE0XWtfwkYDPpV+6IIyD3LWcOT9qYasUJG8l90Rq/aDkB8fokFSMGchQCKxU79MYMkBCAAAQhA&#10;AALZICAOhZr0smcW5Vx9kZAvbOojWcxof2+3P5UrznNlm33FK1buIQCh8/XzBsgbAew0fknsv+zc&#10;2A7ziqBM/v/+oUVnDuydjc5OW6fs62C78QGpI776JZLkXUqQtiVpFBS3U0JZid4+ENwcme6WssGV&#10;OuGkYV7aRcRyWRGgblF1yJ/Kt9QxO7jeAOW+BVWNzjUgtg8pE6Fq7wA5HnroITttIe2GZ1IwxNGo&#10;r8o1QoSV3E3OF8X5RgRSvdEywWKXlcl/sc3VR6kOhgBLvCi891deGp60N4WJDGPN/fzVv6ASN1Fh&#10;MollyIqArG4EYDMvFjtDGa4ogQAEIAABCEAgewTke3vSLZCS1p7FEIC98v9vEy9RdthX/jD+vKSW&#10;5UxAJvbljQD2kn45v+l/hrhqFxnZMsB7XcTsgs5XCebGeOem5YlSR+zVsN45fynifI9dbmyWWpRJ&#10;6vV4zllNp6nBmTDyqfgG9ku/5eu1dw4w0Y7u2W6m9+Vk9lvBAswO6Cb7I1nnH6Dct12qRluDnNsx&#10;F1kELv6PYihTo863KmQbUSJT7dEYQMMuqzmwA8RcI0RYSUKHyrCSQxxLe3Dqj8wsoRNLJEnBFS/T&#10;HAzO8ZPIPC8K7/0VfEtmqeGi1vmY8vamOP+S2CKZ9r4GeOVVGMV+XEj6QOb/iOq0vVjs1GkLMhCA&#10;AAQgAAEI5J7AyJEj1XdU5+rjtM2oOObrdxttbWmXz31B5zJ+mcDJzRe4cJtZpGaHCwFtEIAABCAA&#10;AQhAAAIQgAAEIJBjAlnMAshxS6gOAhCAAAQgAAEIQAACEIAABCAAgQAChAAYHhCAAAQgAAEIQAAC&#10;EIAABCAAgbIgUGkU0yKAsugSGgkBCEAAAhCAAAQgAAEIQAACEMgGAbIAskEVnRCAAAQgAAEIQAAC&#10;EIAABCAAgYIjQAig4LoEgyAAAQhAAAIQgAAEIAABCEAAAtkgQAggG1TRCQEIQAACEIAABCAAAQhA&#10;AAIQKDgCFcdcVl9wRiU2qKLCeHBCrfPzIn0pYBExx1QIQAACEIAABCAAAQhAAAIQKA0CFW1t7AdY&#10;Gl1JKyAAAQhAAAIQgAAEIAABCEAAAkEEWAjA+IAABCAAAQhAAAIQgAAEIAABCJQFAUIAZdHNNBIC&#10;EIAABCAAAQhAAAIQgAAEIEAIgDEAAQhAAAIQgAAEIAABCEAAAhAoCwKEAEqzm5cvX16aDaNVEEiX&#10;ADdFuuQolyMCDNEcgaYaCEAAAhAoEgJl9S9jLhtLCKBI7gDMhAAEIAABCEAAAhCAAAQgAAEIZEag&#10;oN8IsHHjxnVr11UfVe1qY9N7TV27dT3wwAMza3spl5YwUq9evUq5hbQNAikS4KZIERjiuSbgHaKP&#10;zHo810ZQHwQgAAEIQCAsArt36mu69NJLvcJl9eUtl40t6BDA8o+Wv/HaG7Wn1XY9uKs9JtatW7fg&#10;hQXHn3h8r8NxcRPeVrkcQ/r3NpIQyCMBboo8wqdqHQK+IYBLh1+kUxYZCEAAAhCAQKERkH/XevTo&#10;oWPVP/7xj/RCANdff/327dulij/+8Y/yW87lipzss88+t912m07VhSOTy2+qIYQAnn/++eeee87G&#10;98UvfvELX/hCKDTXr1//4vMv7rXXXl8864t777O36Nyxfcdzzz63c+fO075w2kEHHRRKLSWpJJdj&#10;qCQB0qjSI8BNUXp9WmIt8g0BdO/3xRJrpmrO6QM6lmS7aBQEIAABCNgEchMC+OlPfzphwgRnCECc&#10;f7lCCCBgKIawF4DT/5eaXH9mchuIky+HOPwLX17Yah1yIn+q65lopiwEIAABCEAAAhCAAAQgAAEI&#10;FCMBmfD/3ve+J7/F2xf7VTqASgFQ5/JpMbYrNzaHEAJQhv7cOkI3+rgTjmvfvv2GDRsa32qUHzmR&#10;P+VicEX333//NOuQk9BNQiEEIAABCEAAAhCAAAQgAAEI5JeAmvyXo62tzbYkeBXAuY5DvMWmpia5&#10;IL91GqIvqaMtjzK6CwG2r/jPjrUL23ZtE1u7DPqFK/lfhQDk9y9+8QtnY9SigA0vmx9VtKvap8fZ&#10;ex9yaqqtXfHxilcXvmqXOunkk3r0TLiqZOXKlY8//vjxxx8/aNAgKSJ/fvzxx+rce0ivX3TRRYcd&#10;dliqJhW+vCuh9JFHHil8m8vTQt+FT3lEkd9s+azWnlXleeyy3Fdd4CSzal6Olct2gCwEyP0Ip0YI&#10;QAACEAiFQFYXAthz/gGm2gECp4y48XK9utq937xOkzMpm1R/Vr9juGrXDQFseOWXRtseVVhCAC5X&#10;P6BJEhpQIQA5JApw4MCfJm2/V0A2Bfxo2UdyXbYAPOGkEwI0/P3vf5dtJxL5/K6CZRUCKDRXM41h&#10;oF9E1ozoCMvWIyKWDTL6BmSjdp22J5LJ5dPHa0NWa8+q8kyYF13ZAieZVfNyrNwVAij29fMvLN5i&#10;j/Zib0vR3bYYDAEIQCD3BLIaApA8f/Hk7e0Ava1LtCNAJm58JmWT8s/qdwxX7doLAaL+f1LrAwTa&#10;9rSkUbylpeWTTz5RBeV1APJnIiUy5y8Cvv6/ePvyqSqozuW3nEvKwOzZs9OwiiKFTKBS78heE/Tq&#10;1777smcomiEAAQhAAAIQgAAEIFDkBDJ5BYCd3i8nkjqtFgooV1EOtVLAeSUY1Y3xR2FyLQIn5LVF&#10;r3227bOqqip5NYCcOBcFuJhu2rRp33331QQ9evRokZSFAMOGDdMsghgE8k5g9x6tBIe825k9Az77&#10;7LMlS5bI7xCreOj5pRfd/Pi9T78bok6vqodfaLrwZ49ltYrn3lqR7Sqyan9ulG/Z3vLliU+M+PWc&#10;ll2R1Da7XrWNEAcEIAABCEAAAoVMQG31p7YDVHZ61wU4Nwh0tUUKKq9+3rx5ro9efPHFp59++qab&#10;brKXUUtKu7iNclETyC233GJLOs81i+dGTHshQDSZX5klawE07bNXAaRUUPKo31vynqRDtLW27dq1&#10;S/4cXDtYNDQsaJD51Q4dOlRUVvTq1euoo4+SP21L1EYAyrd3Hc6cf/uchQCanViqYurezmMqvhiQ&#10;Uu3L1mz+1QMLb/n2kIM6me/ITOmQ2MGE6Q1vL1uvSh13RNdfX1nr1ZDLHKT0ap8xY8ZTTz112mmn&#10;XX311SkRCGjayP/996fbWtq3q/znTRdWVlYk2kLWd0WZvg3KOX/ilxerIgEb1aZdkX4Vyob0Ksrv&#10;IEkKPKl5T722XGIl6zfv+NbZR592TNxeMPJ1IfgdQkmVJzUvQCDpSwGLPXmehQCZDA/K5pHA0qVL&#10;jzrqKNl1/IYbbjjggAPEEplz6ty5c1gmPfvss2efffatt97qG4V88803ZYsrqWvNmjXdunVzVlpR&#10;ofs1PixT0QOBlAj4LgR4+eWXvSnbsjjX9ytxon921SoA51cp+yuN66L3X3ZvMr99xfmROl+1atVd&#10;d90lXz5Vw/UXAkgqQKr+f1a/Y7g6Ls0sAHHsNX9SGii28JJ3l2xYv+GUQacMGjzogAMP+NznPtet&#10;ezf5Oexzh8mfclE+EgERc+qXjf0kC0AGVnqVUgoChUxAfNRfznhl5YZtP7v/pW07dqVqqvi3P77s&#10;5IM77yMFe3fv9NOvn5yqhgKRl+js0Ucf/dprr4VozyWnHiGe/5drj5Tfolae+L5HhjXazr/Sk6iW&#10;9NxypVO/ClV7hi0q0uLz3v7vSX27De5/6HNv/TcbTXj77benTp0q3zm8RzaqQycEIJBtAupfHPFP&#10;xO1Xrx97993sZo05W3TccZHXYH3wwQfZbin6IZBtAspNKwdnLVX/P9vkXfrTDAFk28rlHy0fePLA&#10;A63jlFNOkRX+qsb169bLn+q6CIiYy5J+/fq98cYbixcvVtflRA0yCQ3IqwG8Y07iuNluC/ohkDkB&#10;mcP/zUML12w0s9/NXIAHF6ahs/N+VT/7ximHddnvl986db+9O6ShQYpMnjz5yiuvfOKJJ9IrnmEp&#10;8f9lCYDM/8tvOY9oa2vb+sKrm598sW337vT0X/aFfo/ffNGV5/ZPr7hmKTVFn9VE/RxUkbSxEn23&#10;DxF2/uk6T6Qqcw0BRm7cuvPND9edVN3t5H7dX21eK4sCkrYoJQHx/++9914J5KtSX//611VagX2S&#10;kjaEIQCBQiCgJgCVK37hhRfK7+nTp+sYtnbtWnkaqEPOdYoEyIS7Ai5DYygOgTQIOD3/YokCnHHG&#10;GbInnVovUEpvWAs5BCALBIJ/9IeL/XZH52sepXii60qzJJbI8v4XXnhBkvzlkDCtSjVRoQG5sn59&#10;JBFaLvbs2VMky3I7wOapQyR9zDqGTG3275U5o9VnpqwSil5J1IsxyTgJ8/LoOVbx2GFe0DoSVprM&#10;Gi3tbiHTxnjTvFfSUpxGoXfeeUecbTnk0SNz+JL/L3O86sc3h1+niiMO6XznD85MYx2BUi6WiFW9&#10;e/d+7rnndKoLXUamYmQJQNeuXU888cRIIkBb28Z/Pr1l3sJtixo3PDA77ShA6KZ6Fdrdl726clBF&#10;UuOd2Q0inEayQ+YaAox88Z2Vra1t197x3I/+/KLsBdDw7uqkLUpJ4F//+pdT/uSTI+k29klK2hCG&#10;AATyTkDy8GWRaX19vbLk1FPNl1tLYnCAS//pp59KkYsvvrh79+6HRw85/+53vytrCtJukf52V2lX&#10;QUEIZJWAOGXOI6t1hahc1phPnDhRlgDIXlQhqs2vqpBDANIY84WBCQ57YiRpm+Xlf6+//vrOHTvl&#10;R0569uqpiiS67lQoywGkq9Tx1a9+VX0kA05dkc3/5LfIyEV1XnbbAZoeefXiCRJLsY7pxhPB3njf&#10;MfPb5o/pm7TTDMNXsnnqqJkjmqYNtcrXTmmyKm2a0jhMOwiQoOah05pGzByVKIChYa5LxAqLzDLq&#10;Ype9V1LXmkGJhQsXHnzwwaLglVdeyUCNu6hEE9LWJp6/mCRzICoWoPRs27ZNpQbIISf2+zvSriVR&#10;QckGErdfnH8RkN+y70tba6v4/zvejeRGtixfuXHmvws5ChA6kwCFkhEgP/buD7mpWpxqca2l3r8+&#10;+17aNUpZ0SB6trekmdYRULW5Y+IpvVWsRE7kz7Tt9BaUbWvsnLUQ1aIKAhDII4G5c+dK7ZKCatug&#10;wgGygN/XKvH/v/Wtb4n/L5+K5DPW8dhjj33nO9+RwIHsKSAxhZSaY8cajjjiiJQKIgyB0iYQsKeS&#10;3XBfGdnYr7q62gnHvuL8yD6XRUByLoesA/KWLVLI6TsDAQ2WjRO9h8g//PDDmlGAo/sf3bFjx/9Y&#10;h5z0HxBJ0E10vUjp58Ns8cjH1sxui7jkYkHfMWOUe56do/mJmcaIC90BhL79aozGpQnSD7QN6Ttm&#10;Qs3YybrpBMnUmgGMtmnDHWLeK8l0hPq5+NjyneOYY46RWEB6isU5F7f82muvTa+4t5QEI8Qemc+U&#10;QIBtlfj8khcgyc8333yz2Jy9NQJq2v/3v/+9NOrf//73D77//U2z5tr+v7J254crtjyXcsQkN28E&#10;UD55tt87YPeauLi//Z/TbvzL/LB6P6ke8f8n3NfwzkcbLv/iUd886ygln8ZCACkrGkTPz+9/SaIA&#10;aWhIZOonn25f8vHGLw3qowTOOb6nhEhkaUDSpmkKyPa0kqKiKYwYBCBQ+ATEn5ctAMVOe0G+nKtw&#10;gL09mKsVUkSuKLf/mmuuOcs6JEH1zjvvfOCBB+Qj2Wk8pYbff//9Ii+bBbr2AkxJCcIQKDEC3hxD&#10;u4Guj4J3+S0xLPrN0d1K1LWxf6IKZBWAHOL/ewXk+lVXXSVRgK997Wuymb++iUimQcC1pWRs53mZ&#10;2DYzAGIRAFu5JLwPU2ludSpCIBcmDWiS+f/4k9kjZg4bu8Ca0LdyA8xPZeq8vl4CC8NnRYrYWqW+&#10;UcZ0lURg67FOZw2PWGGaZCqM1Sxn0Yu1U6bUjJ05oGm6Mcpht63JqT4BJtmQ0/mJc3MOvzcCOC1T&#10;5bxXUuuQYAMSvRFAHOw77rhj/Pjxy5Ytk7tGvGtxs1OrWDaHe+IJWecigQCJAmjmIQdsRmqbJFEA&#10;cfjVny6TxE65on7bRwABV/HgrVDle5g8Os4777z27dsf3qvX1n895/L/lbaOZw7av/YEL6vsvRFA&#10;v4FilUQB1KZ9qb4RIKVa7Irs6nxrdO4IqK8/EUmZtxe/3UXetUNh8Bj2bpRwzOFdfvGtU/epaq8/&#10;+DPZUDfzNwKovQBsa9U3j6RqlTxvBNDvZSTdBNY2f33y1u9OPv4LxYzm+Rmz5x47bGJNAbXhpZde&#10;Gjx4sLjusp2H0yyZ5JdU//fee0/WmaZkrqyHFPmPPvrI+U040RsBZNWA+P+TJk2SuUfJQ/ZWxBsB&#10;UoKPcO4J+L4RwNeMVN8IkPu25KDGTL7ApGpeVrIAEhkhzzvx//VzAVJtDPJaBGoHxOW+RMsMnaYW&#10;Bsyuq5+UOLt+wdhJxnQrk98YayfhL2gcINd8wgqG0bR4QU2/WA7AgrHV1nYAw4zZEfE5o6vNrITo&#10;6oDopgPRi9ONmVZcQib86+pnRSb858yqr5tgRRUkm2DB4qbAZuf95ZzpGSDz7TLTLs62mm1ILxFA&#10;SonnL7GDUJYSKCUq519WBEhkQe0IICcqSCHXJWDh7Y30CLj0yGNRUqxlIwB5HUDfvn23PfG8r/+/&#10;7/FH+/r/wbdGhm8E0G+g0yFPdZG8fi12Y10edUDIXIqkod9FdU9rm9YjKBWh0HX+duQj9s/vrzE3&#10;aAz3+PznPy/zfnLT7b13ym/uDNcStBUkgdU3jZ993O3NH6VqnHj4UtD5MyPNbSzEzXbq+fozW1O1&#10;xSNvNkpfz0fPzHMacFNjCvXHGR9IwFXLceniUtv+qQVozmPkyJHy5/PPP5+C9ZaoTObL7+ZmnzRI&#10;CXM7dkwyT2XVgPj/soLgBz/4QaoVIQ8BCEAggEBOQwBiB1GA/A/HRD5zZLe+SCpAAjtrp0xXvre4&#10;5LaiWm+mf8Likb0ABkyK7DW4tNGoG65WItg6m5c21k4Zb100ryldQ4dHYwBzZjVGPjWM6gG1yRcU&#10;KN8mjy/nSNUAcarlZRbi/4vZKhCQhg8v3rgcKm9fYgGiM5Oxp0z64he/KDOc6rDXAohjKebJBgFy&#10;MVGqQqoEvKbKNkgyTW1+D2tra92+c8dSn6/Q4v93vvCLaTQz8zcC6DQw8+36dWqxm5/G1oAp6fdy&#10;njRq8NE9D5Trkslv1+5N4w/oILuUWkcg2kTn9WOv03yVgE7X/2jGpfJz3d0XH9Btv/Ovdn+t19GQ&#10;VEaiVPJ9/Ve/+lVSyXwLRLdqzbcdYddfwO1qXP3YCYddvGrls+nsDb//2PHD3pysfk68+PXXUndr&#10;TV/9OuPEqBLRc8b5b85LXU98jzWubrqgX/W/m/W94f4XnGE3xJg+7x4tGlvvuX32nd3tgsN+b7wW&#10;HHdw1GIKpzHMZBG+rN6XHH7vVL8KCtTVObYPSqMCvSJig2wlKEkHeuI5k1r12I+/8cdFOasuRxXN&#10;/81Z1zxgvkGsxI6sbKFdYozKrDk5DQGoXQLvueeerVu3yu8yQ10Yze174YhaezbdYZJ8ZZKZeTUX&#10;X6tjqrjpOmIJZEwzkk3fu4sOHT+lUfITmqdOaoyFHFxZBglNyqP/r2xKyQB7jl3tsScL7GW9faqJ&#10;AFJqv/32E/9fhRJSLe5CqUxyriYQtcowFVyQjyTiELAXYEoEvB0pS6zFsxL/X/b/27Np8wHDz66I&#10;39cwbf8/g3EcVzRpA9Pwyb22Ja3FtzmySr955aZtO3YlbWx6+pVaSdcXj11S92U/vweei2wHGJx6&#10;4GuPlBUNyv8XnWloSNrMlx97r3ufA48a1COpZCELqLCtxsaqjlfAaJaQZjsLJXxxjEuzjjHJiZZq&#10;uwxj6z1Prbz42OOvvsCYMjfNOfwovkMmjjrMeH21vtdt1n77a03ie488xNEH+181blj8leQd5JJ4&#10;/q3N53++7zknrJybzreCQ845YeuTbyfPRPjomdemHHLig2fvb9f+hZHDnH8G2y3CKTcs+upyNeHv&#10;OiQoIJPzclFWCqSh2beIJAhEN2qO/VeWDKgdBGTpwYMPPph5XYv++A05tF130893HNrlxFBn0R8/&#10;tirIdFct+ubFKf34gWvOPPPM3+htgCOuvgir46yz7EIfL//AOCK6B7nbZKngrEipgDiBU7O+PQF4&#10;1HNW41Fv6oh7+VaskPml3ZmUG1ed1tPepVnXnsxHLBqyRCD8EIAs0/W11bVBYJbag9pkBKyM+mGO&#10;W7d56lTJrxdXWi0QkO371Lp8/2PBzCes7DVTLDp7H1Rlgll6s7hVn7kvYDQkIc59vaXTTO+PbPNn&#10;Xovql7iBMXPyZOf2gma+gP+6hmQcCvpzcdfFe7fn2yX3XsxNNRFAOe0SQVAr8zMMAajXE6hogjpU&#10;OEDN/8vLiqUiWQ6gXmGQvWNrwxuS/7/psWerPtf9gEvOMaxFlXLsc+xR6c3/Z8/UgtK8csO2MXfN&#10;k53wsm2VeOyyB6EEO2Q/v7TrkrKi4bZrTk9pCwD96j5qXPvmsx+6UgBkub6twXmurzbnkrIiqrau&#10;zjem62NL7HUstfXJ38ci3yKr5VUuET8k+OUrUc3WMrJhid8zqwuoVNtlGGtXP7nqsHNqjMM/f1h/&#10;X++98Q1HhvwbSdz7bvtH9kmOB+tIlY+fXW9snrLqsO86XGi/DjFn2nU7KiK3eu7qw87qZnzh2MMe&#10;e8sV1zC1RVoUuPahunvMsRetsSbEsve3PvumMfYcZ/AizkxHq5NxS6V5d999t4h7VwEoHep9UgE7&#10;4EoSgSzylw1BnEeqawckeVa2IZDXWktdl19+ueam2olbueiV+b2GDOk1/5UUpu97XXbr38zj1st6&#10;zf+dZhBAIg03NAxW5aTk4IbfBwcBJE04Usvf/vbDIfN/941UOsqS/fiBX979vvz3g+U6c/imq3/e&#10;JLXt+H3XHPn0vZGZ/+XL3j+yt99+Zab7P+rZs6Y/q8pMPOLuv/rHGpya//OfSec9NUE3KuHfZHMX&#10;b/N7efKUV7O86erLjl6R5bW19spe+1u+uxLrLWGxp/3shLtsOzVHnvaaUYmUu5ICOSEQfgigXbt2&#10;ObGcStIlIIv+zXfyRVecjTIuFK9bptgNa53+qMU1QVkAtTWLR5klzbX6vov/XVZZbruKGphHdC8A&#10;83Gj9giUV/tFjTEvKp1Dp1lfJU1zjBGxNDvzDQCy7aDaBsA6dJMA0mWVj3Iqgd853y5+tSTYSx6+&#10;fjK/mp+XXQBVHEH24FBX0m6QxBFUJMI+1KaA4v+LqbIvoJzL5oUi5toLMO0afQu272rmme9et3H9&#10;3x6v6nnIAcPPqdirat+TjjngojMzqSiXbwTw7niXieWaZXt37zTturMGHN5FUz4TMWfSvuhJYz//&#10;zDUE2L9jW8uTf3pV/P+996tyiSnPv0j8f5nrkQjAiPHjPXldjvkcv+9nZgpW/HdJe9LInuufM3pY&#10;fd3s2Ltg5eUokT+Clcs/LrProvHbWB5BasOpVNslO8C9vfLdEw4xt+vrdsj5h7rnzM21628dYqfo&#10;P3bB5uvGB3qza7e+6ya7+U5HqvxjkmswORYFeP6tlf0v6Bu4WaAsE5j35HFnpNRfHz2ztOm4Qw6X&#10;MjV9x65e6kzpf37Ga8Y3IysXfn/I0v/nu+nA2uY7XzfDIvbx2PRYtr8j1X/rB6s6HdHN3zTx/2Or&#10;G0YZd4awu4FZkWzFp3LvV6xYIZ6891D/IstaffUKAOchzr+4/ZK9f/bZZ8sKf+eRXj6/vI9AbSLw&#10;5JNPptRBbmEzAjD4y18e7BMDcMzEJ3DzDz15cC/j45Xx8/kqq0AO50T/oj/+bv6QH/7m4kMj9R96&#10;8W9ifyStaOD3JAqQajPn//Xu98+dOOm8iveXLXeWVakB5lT/NQ/Mf+CaaJJ/Ald//rynJQlg+W/s&#10;IpFwghVfOHfi3ZdH3lFuDPnxsz+2bIzpj2QSxGse8mMx6el5kWiBCKfarjmTxy6omz27znClzsYe&#10;xkOmzpk6JPr4TuDqy3NVkgCarMwxOeyHvRVfcD7t5SmuvojH9Ef+IYnXbH5Pt2fwTOFU24V8/gl4&#10;k458r6x/6Wc6P1L2N7/5jY5O8RN0xJBJj4BkjjkLyvRsenpCKCULC2KTRJnqkydONLqp1ixkpFqw&#10;5JNMW5tv7TNnzhw1apTEmJ2w/vWvf8lF+a1JUBbaiLysuFHyH374oWZx18jRrC4sMZ3at8x/beWk&#10;O+Vn7V0Ptqz+RL/qAOWX3zJn2E2PXnzz43tk97m2tu8mOPTrSiQptdgfJapFrmdekVeDb9XpVaTT&#10;TelpDqVUsHnPzXhr1pQG34rGRY8AM1Jqu+hTquyT4AZ6lT/8z8fmvbPZ/nEWl4eh9fgzl245noOz&#10;6xzT/dEPnDLuc+vtLqZiaw2Y9Xw1zxwP2litUqddl6rIVbuImjK2FtcDOlFbir1deuN2y19ue/4v&#10;a6Kyb79+7G1Ny4JKrppwg0N+TdNlzj/b5NMnJrztKG8KPHHZ3C1Olc/97Ylj/7bKuiK1x8t7ql42&#10;9/lkJnnNjWuUaHAZECsg7Y1Y0mZWdMMTsZ/odREWgz2Nev05+UBalxCXoLBk4o8gY/Q6rL7ezkFM&#10;8l1dXv7nVLlmzRrZPkDKyDb+8soAV23Kk5dXBjqvy59y0XchgC2mZESzs6Bc0WtNRGrhHSNvfHRl&#10;W9vKR29UJ/ax8I7o3/GfOf9ylTL/HBlVY/1xx0Klz/wjeu62T0ywq7Yr9bEnpXa1vfjrM8/89Ytt&#10;bctnXH3m1TOWRwubf1rX5ZBz2c8o8kdU3vzAca5koiViH5hnDrW2bU79L/7aknBqjtarFCrh1NoV&#10;faC6HrWxx3V0+W7kkW0/gKUax3lkia9HyPlMdxrm1B/5R8Wp2RK1/6FQwonapb5pax6+SlL6Zzc1&#10;vIUnncvG6j47dPx/kRGYhAAKYUQVUAgg4PtkqqTiXX7P4yhVdaYHXoAhgJSbEWqBXD59vIZr1m5H&#10;ATb+c25bq+m06xwByh987r0v/fyxe55arKMnQxmnK56hqpSKh1ivZjelZF6IwgHmrfpgw/9e/rDz&#10;x1VvUl89q21PIQTg+D7o9cIjjYp58q4dXmzH3OXrR6MKiZ6tPtcThwD84gjJQwDF2S6t0ev2+eM9&#10;fB8V8U6+5eHHec4uv9cUcHvCDq8+aQjAFEjowCdqocszd9tg6vS6+i7n3BGn8IQAzEhHshBAguhA&#10;5iEA5feLey++d6JDhQlkUwAnIeXkJ/Ln0w4BSDRBmeSsK7UQgMPR9vrcMbVxDrzy8+3DGTdwOfrR&#10;8IIoMt38BCEA/48yDAE4HP84D9y8HvH5xSqHlHL17cOWiXf17QKJIgAed19VEqvShBoV8hFO9uhw&#10;PBDjHr/xj1fXY9MRsLJDufGuvl0gUQQgwbM+PjIcFUryZVz/a3Yiyaz+s5usC3L9eS4bG/5CgPwn&#10;NmBBgRGQJFL/NwamYKeVkSQrBdT7CKzDfIuhzlqEFGpBtDgIyGv/Drz0/M4XnH7AJWfZ2wFkYnrm&#10;bwTQqV2WAMjP1073fSmnjgJkMiVwSJ8D1RsB7B+XRsndzbSOnJS3dlOJbItqba4aW24Vy96sttaP&#10;Rg/Hiv2asdWJ9vdLtkur/t4rkjSaOopSbZeQMPPwVcJ85DC3wXNvChj35r/XPK+sdL4RYNibo4zr&#10;xs8OfqPe4d07Gau2LtPuCNea/KTlzKUNq5ZebL+qcPLSdw17gYNsBDDvg/OirzCQzQsTHF8YKW83&#10;SLavYbf9q9N8jULSRvgLvPnmm/KB+PYy635W4mPEiBEiJjv2O5foS9q/XFSJACEesh4hQ7WrFjYs&#10;7zX4ZCs538zpX96w0JHTH0vPv+GhuEz6uFX6PR+6IWBnv+Ur/qvR4l49PqchpS9iJukb1/xM5ej3&#10;6n2kvRvAxy8+61zYb2bon3WaJSWnfevuU6v6Zbn+0zep9QHmMv5zr7ST/UXK2hrQvOy3R6C5auDc&#10;M+JT4D0LDKJCphL/XQYStdRM0jcir+Ey339lr+Cyt9NSJc0M/cg/B+apSuuSw1xRqx711jL+2CJa&#10;8+lsbg1o7evts0eguWrAvduXZ4FBVMhUov8Pg36vpiMpqbIZb5aRTr1FWqYQQwCP/uNR18/GjVnf&#10;xapI+69szDbDCG1tsbWpZdNwGupPYO+j+sgWAKH4/zlDrN4IcOW5vnt4Zd0KqTrrdVBBrgiYu7ZG&#10;d1aRnVnkj0gMYM5oc58W9f0v0dtd5AWr7lWltt3WNzlTwO/FMSKVLERg7lCgvjuaX1hTPkq1XYax&#10;eu7rxrv/nufY7W/2da8bzi39zb0AJq883/nav2B+Ncc/dsH+jz3V7PN+VJ+C+x9xiNG0JvnG+yn1&#10;mblFX8xgy9sfFd0UUPY+NPpd7Vjkn5LmiPDarU2H7t/b/CPwxQGphDk0zXjkkUdEUm34F3B07txZ&#10;zeovWOAOee29996adWmKvf66jJiMIgsSATCWP3SDWrlv+vmOGMCiP97wUM8fRvbuu8xvOzzLzIGn&#10;DDEC/Pyoc2+KJd5wUCdQsOgVTSwiJpsAtDXXX6GW719R39zWHNkNIOrCW6o+fuBec5m/FQGI3/bf&#10;jBqoI95/tz38nr2O8Ntl0M+pd79QwKz1yGu+KWGCOGO0GiebALie84ubrIJRF976w9o1O+LHx2/7&#10;H3sIx/vv9lPa3JDbZ5dBP6fe/UIBs1b19u44Y7TahVCBECjEEICgOf/c8+0f+fPlBS8TBSiQEYMZ&#10;EIAABCCQXwJjHTM9ytmPbcIXtczcRMrXSvP7X2zSJjpNZH2RjEwlyfaw8tqAWKaAZBaYf1ihAXkz&#10;q6V1zmhvJoH5ctnI10L1tpeosC6tUm2X0bj6sUP7PSYectzPGWNjmwLKjvdbLx51xlUJdrzzJZh0&#10;kv+jNZuNiAtt9O6+/7tvrg6OF6QaI3jSMN8FEHfYmwI65+0lu2H6ykSDQDYUfCxqpMjIdoDR1Iat&#10;9/x1qRFNnZBkgep/z/u6Y6s/M2girwzo1ve7J6y8zn53QOMbThm7UhHWHYWGIdv7ySZ/In/GGck3&#10;RzznnHNEcsaMGS79O3bs8NYoyQUqRyDVwy74hS8EbukYqPeh5bFN99X+/ssf+qf3xQCL/unOAohp&#10;ld0EjbhJ/Pm/iyQFrHrs77LRoEoxkFDBl82XB8TyBSTFIPKHFR34e+TtAIv+6JtSINK/03uzn1XZ&#10;0+dOjMznW9v71/WtiLwUIJYRINvwjZLYQGQWPj47wNxHUGUHmP77+8++qHYAnP+bmyLOu2EMOeNc&#10;4/3YGwBEm5k1YEYGonsPyiVzN0CX5t+cNcrOT3CmJ+h1v2zK6khDN2O6kZcCxDIC5JlrxoAjD/T4&#10;7ADznwD1SDf9dztVzNztVTnvKtzr+Lcj8qQ3H97RaK9cMncDdGmWN8bY+QnO9AS9doUlJTfFl6OH&#10;StuRY+XKlZILIMdbb70VVkWlqqdAQwBO3BILuODCCw480NwJnAMCEIAABCBQ7gQcOZ2CwnzXq5q3&#10;j71NpWLSgCmx16nEXsdSURG323/tlNkjZpovg7Fe8xJNtJK0q6bIS2KsjyJrsMwXuKhXx1SI+uiy&#10;LDsdQb1ZKqojJpxCZ5Vou+55yrUKQCHZ/6zjEk/jywR4MnBOD199+43fDN8MK9irDw4/u9/Fq5b+&#10;SRJ//Q/TmKQxAnfRuKUNdqOMJ9+WdINDJo7qNGWy9VJAyW4Y1c+Z/uRMiLj4zcMeG9fXXiIhcZAj&#10;nlKvEjRfT/Bg7C2Gh0ycfMb5b8YyKS5e0+/NkeZrAr8w8oyxq1+LZFhMN+wXHzpr+X/Giclwxj6f&#10;N8+MF8hmfjLJn7SU7NUvMrLPv+2EqLyA3/3ud66yInP88ccnVegSkJcLPPjgg6rgAw880K9fv1Q1&#10;xOSHfNXeol8uHnrxV2Nz9QO/Z72Jzzz+3uMy1/budurAN+L3+TeXCPxwcIOVV2AmEcQ2/Rflv7n1&#10;MiOacmC+H/C6SN0Dvxf74O89olfFnlgt1tsE9ZtpTbLbh8Mx73naWUe+b6UHXLHsyukSGogkASxf&#10;JpkC0bSBM28yJj5r7fRv+u/nXnPWs6OsdIIJH1wz3X4BwJAfT5cXB05QiQamNuuTId+0L45adqX5&#10;ggCXZlGhVMvR8/IrzzWN0W9XxE+PFHA45tbqL+tJXL14ghkaiCQBmBPysefxMGO2ehxbb/GeEnnQ&#10;VwxrnBJ5I5coNh/TEu+NvCdAtFkFVBDYuiiXzBW3Ls2iwn7Sm//8mJXqtyssSbn1/mkd55133v33&#10;36/U7tq16/zzz+/fv7+sCFi1Kv7lFWFVXCp6KiTCpNOWDS//XEesy6Bf3HLLLTfeeGNS4V/84hc/&#10;/7m/TlkFIG7/k3PNF5+cf8758vvJp90vQTnjzDMCggIyFORF5VJw3333/da3vpXUmNITkKEv75K1&#10;26VS2jgKkMCll15agFaVpEmum6Ik20ijipqAd4g+Muvx7v2+aDfq9AEdi7qBLyzeUjJtSakjvj5+&#10;3vnj/Wb4ZXrcTP43PzLfbLe6X8QZNq/Lunrj4lHDJqpceodkpOrGN46bvjJO4K8rZeW/cUHEbZZ5&#10;74v/3en3k4+PzRpbRfpHBSw95or9KYecaPnS8lLA15riPk2plaUjLK9lkeX9DQ0Np556qk6r7r77&#10;7rq6Otka8JprzFe+idN+9dVXi8Mv2wHINnrdunWTK5ImIFckrHDKKadcfPHFsr+g7DBgK5c3Dsrr&#10;A4Prko0JvfsLiJOm+TVepyHIQCB0AuKAaH7RTSSZ6Mvb+++//5R1iM3yAk65Z2XyX5z/I480F3Y4&#10;z72NOvfcc+2Lo0eP1rRQFZGyf/zjH6urs7KvUy6/qeo+OzYu+lXbnpakIyPEEICzLgkBSFDAviJ/&#10;7rXXXoNqB3mjAJIBouKsgwYNEnn58+OPP1bnZXXkcgyVFVgaW7wEuCmKt+/KxHJCAKXa0cfd3uyc&#10;6HY2Uzz/O7tHnHYzCmAu95ZDdv470firuZ2eIwRgBgUch8g4wgoSI/ir8b/jDnlWXPrI1Ndhcf5/&#10;pKTl8zvmxuIjAmYUYOLkJAvgS7Wb7HaJXy3nmzZt0skCEMmlS5ceddRRcmJ74+Lzy1yUM+dfvPex&#10;Y8eK2//SSy8NHjzYFQKQDIJECQISNTjmmGOkoIQSvOQJAZT8aCz2BmYvBKDuL3nHvAoEqBDAscce&#10;KzOgkgvw5JNP2uEAL0PbjZeUn4kTJz799NP6nMsuBLBj9UvbP5b3b+0KZiQhgN/+9rc/+tGPkqLU&#10;zAIQPZII4A0BnHjCie8sfscbBfj73//eo0ePMvT5XcDxdpKOQATKjQA3Rbn1eNG1lxBA0XUZBkMg&#10;gIDsKSCHCMjWgL4OPPQgUPIEshcCkCxv2QpAVgGoWIAKAUjY7vTTT5cEgXfffVeyeLp27epL2OnG&#10;p+rSpyqfUhfn8puq7l4Aex9y6oEnTxAPP/hH2llVVZVSaxMJi+evfmwBWRqgVgfI8drrr+3cuXPe&#10;f+L2d5E5/3Xr1vn6//LRtOjx8ssvKyVyQc7VZdlCRK5I1Nb+dPHixfbaklBahBIIQAACEIAABCAA&#10;gXIgIN6ITEjKgf9fDt1NG3UIyFJx56FTJJGM+P/ipkkg4JBDzD1B7EMCAeL/SwpAIv/fKSwRioMP&#10;Plhl9Tc1NYl7L4es31Eyci4C6qK4ii5LJK9HfaR2D1WHlFUX1ZYiXp2ZNDncsroLAfRrlel9TWGd&#10;vQBElTcLwNYv2QGXfOUS+09x2l999VXfxf8ySmQPFYkOqJUCkpF12GGHSXfK+PjqV79qX5RVA/Lm&#10;VbkiOmfPnn3QQQcVaUJBLsNImt2NGATyS4CbIr/8qT0pAbIAkiJCAAIQgAAEioiANwvA3jBONo9z&#10;NiTVvQAygWDvBSCrbKZMmWJ77+LDSjhALFmyZImswRExJSCe/Pe+9z21BYA3C8C+IkEB8SuloG2b&#10;RARcOoPNzuU3Vd0sAH3Q4thrHsE6E2UBqFwAOx3AqeSAAw5QuwC6DgkNyHXlzIvnL90jrr6SkRVZ&#10;zosiY2tYv359kfr/+p2FJAQgAAEIQAACEIAABCAAgRwQUJ6/y//PvN6tW7eqpQFy/OMf/xCFqzbt&#10;uPBnj6mfB+e734gq/rwc77zzjqpaJu0/+eQT8fPVhL8klavr1157rfwWz19iAfZbP9RHdoKAWdeq&#10;VRImEG1O/z+RzswbG4qG8EMAoZjlq8QOCrgWCNjC4t7LKwDsTP70LJGtBESDHHKSngZKQQACEIAA&#10;BCAAAQhAAAIQgICLQCj+vzj2TrX777+/ZHzLOwLljR5yIhGBq29/qtshn/vTuPN++a1TW3Zs9/aC&#10;OPbyLgA7w19WBMi+gOqwUwMS9Z04/FJQCUvBRGIp6czxOCnQEIBk+Ns/e3fcW0Gx5/8TZQGIjGT7&#10;v/HGGzLtr4rIiTjzAwYMkHMVGlD7BfTsqV7Tabz33ntKzL4o27rKWgA51P6uHBCAAAQgAAEIQAAC&#10;EIAABCBQUATsQID4/HfeeackAshvsXDZ6k3ye+gJ3Q89YO+TqrtdcfbRvmbLGwFlMl/8+TPOOEOy&#10;ALzvUJcXdkpBmc+XGf7jjjvOViLT/pIXoD6SgnIiAQVx+J1bBiTSWSAACzEEIMv7nT82qaRZACIp&#10;qfuyzv+FF15Qm/zJhhAqmV8uSmhArshGALJXpOQLKLXbt2+XiyIvr2NRF9XvffbZx5YpkK7CDAhA&#10;AAIQgAAEIAABCEAAAmVO4LRjDlP+v/ot8/+SqC/vCJQjJTKSCKA2p7vpppvEJXTt8CfuvVyRFwdK&#10;sEDtGqgOce/l3Z/ykSw6sLMAZsyYYa8OUNsB+upMybzsCYe/HWA2bH30H4+ef27s1QB2Fa7tAFOt&#10;Wnpa7QvoKihvFpSdJFXuQJEeudxPokgRFYvZdGVYPeUi+cLiLRlqPn1Axww1FFrx/A62/NZeCH3B&#10;doCF0AvYAAEIQAACYRHI3ksBlYXi/z/xy4vlZPLkydu2bRP/X04WLFgg7wj89h0vH9H78N+MPGbz&#10;Zzs/2bT9uCP8XxAY0NKsvv/Pt95cfhEqxCwAXyjOpQH2eVgD1KlH7R1Y1P5/NrCgEwIQgAAEIAAB&#10;CEAAAhCAQIEQUP6/HOedd55kAchegBIIUFemfO+sD5Z9dNmvZ18z5Zm5b60qEIMLxwytLAD73Qli&#10;t3ojQuE0IBNLvFkAMv8vmwL4pgZkUlHuy+YyjJT71pVVjXRlWN1NFkBSkvkdbPmtPSmcHAiQBZAD&#10;yFQBAQhAAAI5I5DtLICsNoQsABOveP6y56EshFDrJXQOASf7K+hI5ktGmuNaBfDVr37VezFf5lEv&#10;BHQItLa2bd+5e93m7cvWbF7y8calKzZ+/MmWTVt37ty1p62tTUeDvoz9qhX9IkiWDIHln2yRjLtP&#10;PvXZVjeXbZTQ7fXW4dx0J5cGUBcEIAABCEAAAiVPQDzfkpn29nZWagsBZMsE2RehwB37kh+RNBAC&#10;TgK797Ru3bFr+dot02Y3Xn/3Cz+sf0FO1m/Zsb1FPgk5BOBLXjbafOyxxzZs2EC/lDAB8f9v/Mt8&#10;aeD4P72Y3yhAc3Pz//t//++qq66SRVvr168PkbmEFUSbzu8QK0UVBCAAAQhAoFQJVFRUSIa1ziGS&#10;pQqhMNuluxDAzv+3kyLGjh0rL0iQVn3hC1+YMGGCnNhXZCLdnp9Rn0rU4Hvf+57IyK6Jsl9iYbIo&#10;JatIqS2K3lS7mH7t9Oorz+2fyODgrpR5fvH/V2/47MHnl/Y4eP+rzjX3sBxz17za/ocMHnDowZ33&#10;2aeqfdoo3n//fXm3ivyWt63Ke1ZknZVkARx55JFr1qwRnerKU0899eSTT8qfJ5100siRI9Ouy1Vw&#10;/PjxEm382te+duGFF4alk4UASUkGDLZv/vbJ9u0qxfk/cP+95OTe689Nqi1VAc2n1k9/+lPx0mWn&#10;H9mMt0uXLvIG4IBX8qZqQ37lWQiQX/7UDgEIQAAC4RKQhQBf+cpXdHTK1voy0+yV1PxuoFNF4cvk&#10;srGphQDUa/amTJnihKiCArIHw5IlS1QsQB3OFRTiG/ziF7+QbAoZCi6xwu+PYrRQZwyJO2c3rXv3&#10;7vKuxMsuu6x9+5Q9RqceUSiv5dAnpspKdLCy0kxI+cY3viF7MaakQb+ugpW0tzP1tTC4K2Wif8OW&#10;nR+u/nTqo2/88lun9j3sAFHyyAvNL7+3+ltnH92rW8dO+1RVVqYZWBVXX96zKj6/bK/61ltv3X//&#10;/dJftbW14p/LlfPPP3/16tXK/5fj61//+sknnxwK5IULF95xxx2iSlw7qSgUnaIkIAQw6883a9Yy&#10;/H9iks43AqipY53jtttu8xUrBA0Bg+3K256efPVp8nvadWdJOsBff3S+iup6D/nnQIeDV0bnqSWl&#10;fvzjH3fu3FkeVv/3f/937bXX/vWvfw0rCiBd4OodnSvpNVbzZn9k1uPd+33RFvZ9CYVE2CdNmmTL&#10;yHK2iy+ObI8kF0eNGnXiiSeOGTPGFpAr8i91lpIbg5U7X8PhakuWWiEJSvLvi2r79OnTQ+ys9FR5&#10;+aTdHaqgmCG9n0mHKkQZwim0dsmu4B9++KHAOeuss8S29DorpVJ2jXYpqVr+ufTtnbQ7PSWTUhXW&#10;vFmCjVc3sndAZq/JoZitHpVJ7yPnWHI9aVOlnYZ8WLXrtNRlXqJu1WlFUe8FoNPAcGU0vwiFU6nM&#10;IiY9zokel19+uS388MMP29eff/75pUuXyp8yM2MLyJ9yUf6UT21JOZHvIklrRCBDAh999FFSDcOt&#10;Q7JqxYuTGI2cP/TQQ0lL+QrIey+luDiEqRZXNtillBmpKtGUl+QUaammcM7Eht30aHBdwV352c5d&#10;76/adO/Ti6+783nR0/TfjfJ71YZtX530xHNvrfjv+q0t1o4A6R3z58//pnUIOtUv8lu+LMrJypUr&#10;Bea46PHvf/87vSp8S4lrJ/9EybYj8ruxsTEszS6S897ZnOFPWIYVjp6AwbZ202dipxqustlENmzW&#10;eWpJ5v8PfvCD//73v9u3b5fRJ2ZIlsrPb/7Ft/931i/+9vJrzWuzYVjOdHoJPPzPx5yj1NeSe++9&#10;94orrpDQvHyqfjsP+UiOF1980b4of6p/mrNxBCsPaEs2WiHNtO2RcyeEbLRdR6eXT9rdkXZBp53X&#10;XXedjBlRpWN8gExBtUv6+tFHI/+whkIpJTiJanRez71VSZugf7P4Gp/0YpaaHKLZOhbqyCRFnbZA&#10;WLWHpUezIeItZiip891As4rCF8tlY3X3AlDbAdo5/BIQkowAuSKHSsKUKQU5lxOZ/J83b54rPiEy&#10;SlgOVxJBOJEMtKRLQOZ4JZ37+OOPFwXyrToNNS0tLe+99550saQSpFG8wIv8+c9/ltyEH/7wh2Kn&#10;vGikrq5O/nz22Wf1zQ7QoBYCqN9pHLIRoOz5t3lbS+Oy9acfc5hoeOGdlW+8/8khB+57Ut9ui5au&#10;2fJZi2wIkPaegJLkv99++8nkvwwS2zzxuOT87bfftuf/ZfxIRkAa9icqImu8ZTh98YtfFAE5D1Ez&#10;qtImIItK7LI9uu6ftp5MCsp+E/X19TfeeKNs47q3dYi2I4444opvffOADQtffeeDCdMbHnp+adpV&#10;eBMxdK6kXV1YBWWmMViVzFbNnDkzrOqypCcbrZClIgcccIDKd5DfQ4YMyZLxxat26tSpzgyR4m2I&#10;03LpazsRpk+fPjIMSqNdWW1Fkd4sRWp2VrsS5RDQJKAbAnCpW7Vq1THHHCMXxduXJbv2pzJbKAs5&#10;ZLGAuiJi8vuMM84QGUkF0bQJsVwSEI/uueeeW7Ro0eGHH37JJZekUbVokChA//4JV7OnoTPzIpLB&#10;LovVJXFdDnFllUIxVV2UnD35U1avfOc731EyiWr8n//5n27dusk/Mw8++ODjjz8uUYBBgwZJgp++&#10;hQEa5HWm6kdfm1NSdvv7bMfuDVt3frhm82k1h23dvuvfiz6SKIDInF5z2JIVGzdtM98L0JpuDEC+&#10;lEt7hZha/K+OYcOG2ev/5c/Q/X8ZjVKp+P+yrEACEK+88kp6cFIqJQsBAn70Vamd6hMd2dYTXLvz&#10;U31LAiRlIYD3CEWzrxLl/8v0hf0al1/96ldKUqIAF1849JBPX6ls2/XoSx+kbYN3jYbOlbSrC6ug&#10;ODzBWdzycBZEXhkJ5UuijTokmVbZI+fiFqqMU/ktqUC2gMioc1uVPEjVFSmSYXPCbYUyRnz+TZs2&#10;uWxTjdVpiPjGSkwgZNg6neJ2d9g+uRevLePsTbFQbdLs2zS7B6WILaljT1gy+W2XLAeQf8HDaksa&#10;ehRzdUNJhrxrNHrhpFFFKEUS3Sz2/t/OwSNf8p13kKt1uWxyiGbbGFPqlKQPyVB6J5GSpLX7PhNE&#10;m6sH5Yr3aWNfUf862APAdT2rDUR5dgnoJEXYKf1OYVkUoLL65URS/Z3rApTYxIkTRUB+y7lzLYC6&#10;wpFVAjqZJCoJXx2yV4dkZ6xbty4Nq6TrRUN6OfaqartSzYUAsh+48wi2WQyTVHaRkfiUeEFbtmyR&#10;BQtyRR5q8lultQcfL730khh2jXXInpcSXEhWwv15JhoSdaWkAGzd3vLu8g3/O3PRrx9cKFW+0Phf&#10;ydOWH5n8l58Rv579z/nN8qbAHS27XQalBNBVNqX8/zQq+u1vfyv/0sj3NqlXrQiQKEAwcM1aWAiQ&#10;dNzqPDeSKkl7sAXXLl87Xn/9dd/aZV3Az37+86/c+BcZ/F+d+IRXRnOEqJUFOr99zdCsJQBgegsB&#10;lMKAhQAq7d9O/rRPJAlc5Us7k2nlU8nJVzrlXNbjyImk0NtrDdS5qxVe5b7NTLqoIaxWOGuXZjqX&#10;QtiNcrbalrcbIg33rqpIdfB75UW/91AdJHaqE+kUV9XeLlPrJrw96+wvVbvdy84i3u7LsGmF2S7B&#10;aA/mDBuoX9yVZe17azg7NFGn69cYoqT3ZrEXDTkbooaZ67nhK+m9GDDO025IuGYH34n2ULfvPs2H&#10;ZNqtcz6dUq3d93HnerD7PswTPYW815O2KzcLAX70ox/JrF5SYwpfIBtfwxK1WisLwPe9iLIoQGX1&#10;y4nM88vkv53qr4IWsq+GXFHb1YiA/alzy8C0wxt79uy5++679TfQSruiki8oe+/JDg6nnHKKzL6m&#10;t/WarNYWSp///OfTYKV2H2xtbVVl5URnP8JbbrnFrst57jRAHHXZzV5msOW3nKuPZFpbNreXBQvH&#10;HnusuOVyRWefUpn2l2RCmZqWo6amRqamU21p5hq8Ncrcvrz2b+PWne98tGHowMNF4IVGc/5fjhff&#10;Wbn/Ph0uGHj4wqVrNm/bqbYDcGrQAejbxp07d8rjSX2kM/+fakWSLiTvGZFVAL1795YqVKqRevNI&#10;wJFqLal2H/KZEAird77//e9L+onE71zGyLYU8m/ByG9esaPDQfLRSdU+M36aNqg5f53fvkA0a8kE&#10;ZiZlZTnA3/72N1uDTA7LDLnKl5YZeHnE2el7zpx8WdknAiqFXjKA7HM1N2hPp8t5btKt9Vtht1Tm&#10;XWUBl6SQ2JP5spjL1WpXQ6R1EoXMUoa8fAWSCXn7UHaq7pBZYgl6SmB648aNXrzKftVlat7Ve6im&#10;qf6SVugUyWRQOcsWWrskaCjLQBKBCqvVmejx7fRMFGZe1nuzBAwz13NDp/YsNTlEs5NaaI9ze0fV&#10;4IekDhZ9mTRq9z7upDrXg8L7tJHcsddee82bO5boumYTZB2f99AsGyy2e/fuJ554QjauDkVbmSjR&#10;CgEUGgvx///yl7/ImwXEMKIAmfeOuMTqu93HH3+cqjZx2uWL40EHHXTooYemWlbk9913X9GgfDxZ&#10;NrJjxw61vjfpob5tJ/L/5SNx/sVhsJ1/SfWXbHa1p70cCxYskEXm8qn6M2AhgKh6+eWX5eug8vzl&#10;PI1vuplr8AKRdwFI5r9M8rdvV3H8keZ+HD++bKBaViDOv/wpuwO8v3rzxm07P9spsnEhABtdAEBv&#10;jXPmzBFfS7J+jj76aB3/X2lI2lPOilTavwQCrrQOmcCRP+UFAZmPh2ANwQsBnJ8m0pN5En4haEjK&#10;2blvhe9CAN/XBKQ0BhLZIA+Zq6+++r777nMuSxH/X1y7q666qkePnlKw4z5VV19gho28h44NOiv/&#10;g//F0aklKeQsCSjX0U7416wlIIlaPEy1k7wc4mtpKsxQLL1WiEssq7dkvZtv7XlpiNcSYWjHBcR9&#10;LRCrMuwvKZ6XdglAccwK2f9XYF1wMqeduYbgmyVz/Vlqcohmp2phfleahFK792ljr8xyrYRKdF1z&#10;YMg/kd5Ds2xSMUn1leW6slNVUkkEFIHiCAHYc/633nqrGC2uiPL/5fjc5z5HX2ZCQPxkOcQ3FiXy&#10;7qhUVcmDQzYCULO1aRw9e5pf3GXq44YbbpDQoJzLlgSaeoLdV/FRjzvuOMlxkBNRKCcS6ZBt7aSl&#10;ahSpGR55nZh8FPAaQpn5l10ARPKiiy6SyXz5U7b3UxaKOyQ/9z4d2fkikdkBGjRb6ismbv2Olj3v&#10;rdgouwCIgOwCoOxRP6s3fiYvCDzy0M5LV2zaIdsBeEIAUiRV/3/u3LkSChG3XJzzlPb/069Iefvy&#10;7U1qUYdsCiAAJUUlKSv9Wryq5FV/mj+JzJCpY82jkDUkhewUkD1ifQ9fJZn0jq2wS5cuEgUQN0lF&#10;AdT8/7e//e1evXrJn1Ud2v308pOd2xa6LElqg87K/0TvdLTrSlpLSpDDFZaZH/sNeWqiWEUE1KR3&#10;qvu5SDBUcgekuJo3C9fUAG36rZDW2TP/0kA7TiEhYGW2arW3IfI1V7kBthn2cm77RIqHmCagljQ7&#10;AzReq5SMapFmKCeNIuH2Y17aJXAOPPDAAtz90TV/4IUTLvyUtPneLHIXqOQg13hz3UGqIt/ZkWw3&#10;OXSzw+2UbD83dLrYt7NcBRM9zMX/l+CpvDjMJZ/ouo492ZORbwgSBZAhQRRAE3JxhADEbVM+v0wU&#10;y7/KX/jCF1SesPj/sp2bs6kS97UPeWeBJoVQxJxV2xuouDTLdRFL9GkoZqSqRPLk5ZAvFpIIIP5w&#10;SsVl8lz57bIrZPBEeiK18lrvU089VXIBZKO+yspKWY8gV1KyIZGweP5qkt85ZyirACQ7QMIN8qn4&#10;ltJeabvIyMVEesThVw9HCQHIIWKy8EG9EUBNuT/8gpkQG3AEaMikpeLVSxRA9vwbOtC8F2QXwMH9&#10;D/2f848ZdU7/Pod0etFaFCCJAE0rN0kAIP23AlgmivMvh7JWUgA6dOiQieWJyi6zDnsVgBJT0SWd&#10;RIBsmIROm8Ann8ZeF7L8ky35IqOiABIbkn0BxP+X+X/l/1dWVoy55LjP9zbXAqR9ZJ4FkHbVuSko&#10;nq1zK1PJKZWIgHyZkyCspMrbea2axsh3ZclXl+Kyyi9nWQBim34rJGVAXoWg9i2TgvacsPx7J+eS&#10;PyLLCtSbArwNkdRiec6rsrnZDlC6QHWHHFK7r1VisJitdkvR7KY0imhq1hTLfbukNyWHWZFUMDVN&#10;zaqYTLFI37mMccHJqgHByn1vlrPPPluNSdd4c91Botm3dTlocjbMDu4UtVpHjuBNWLPUlWnU7u0s&#10;r23ep429Nko9Bu0iia7rt9e1EEC/oI5k165dZdMunSiAbFFve22JNBeav6ZDICWZCtci4ZQK50B4&#10;1+aP2+/b9aln5tmbukul4o/JiJRXkV944YXiPTrNkA6TialUv8qk2hDfWuyLMrD+8Y9/2C9QTEl5&#10;WPYvX75cfTPmyCoBmW9Pez9/TcMSdaVs+PfcW/996b3Vvxo1WOb8x9z1/Hcv/HyXjnvLSwAbP1r/&#10;atPaqd85Q1YKjLrtqdvrzuh2wD77VJnbLqR4VKQo715uoFW8IsVa0n3BgYvkC4tjfqyk+geYKgkC&#10;vp+ePqCj63pwlnjSCWRbW3p69FdFJbIk4Llx5W1PT776NPl95w/O/Mk9C/76o/N9c/7l8avV6X5C&#10;iWpP9ZuW8/tK2sbkpaCXwCOzHu/e74u2Md4hlxc7067UedPlqy0yPCT2ke0vCWkjyl5BmXsQ/yHV&#10;uyl79oSluVTbFRYf9JQzgUJ43IlPJLvFOXtBzR3K4Uqa80oqMR2PRr7/2F9sZN5Owm3yjrNEm5TJ&#10;Q0O+wChvUc5ldll2rPOOk5Q8spSEA8akTmPDGtKFGwIQ53/bsv/s+vSjdvsefEDN5U8/95IzCiD9&#10;KtnIGXZY2hCDQwCiNu2hkHZBV1tyOYbSxujrQihtmTgSaduTakF7XXRWowCJunL7TnMvwD8/+c5L&#10;S1YfsP9etf0PvWTwEbIWWrYJ3LR15/S578pegOL2Dznm0G+edXTn/faqap9Gyk+KzrlRrCGAVLte&#10;yefLh0nPWp1SAc+Nb/72yfbtKiUX4MD995KTe683d4kL9wgIAeh79erNZ+kZphlD0Q/lpGoGIYBU&#10;iaUhXwjfidMwO/MiMv8s0+PqhbildJRqu0qpj2hLvggUwuPO17GXKIB30VxYIQChLfm/kgkuSb6+&#10;UQDJXJZ90JPO1KbkkaUkHDAecum+FWIIYGvz7O2rXnUCqqzav/OAy55Z8LYrF0D2iHZx9PaBCvYo&#10;MVklomJRIiarCeRVhZLBKOc33XSTvKpQCchvtYJAJNWf8h44tV+dFJHZA7X5p/2nbYCzavvcVVZV&#10;rSJPciL6nXW5NNuWS2q0GqlOs4MfKLkcQ/l6tJVJvYm6smW37AWwWwIBstRf5tH37tB+n73a7dWh&#10;veT1yJsC5LoIVFYY++zVXgIBe3VoJ25b6sQIAQQxK6sQwIp1W2/8y3yJOslie0kHCFhyn/owi5TI&#10;ewggbcvDKkgIICySAXoK4TtxDpppVyEbFtg7NZRSCkCptiuXY4O6Sp5AITzuEjn2XvghhgBEuczt&#10;y2pBWQnlu1uZ8qecr6jz9bnsTAHlSNrumJzLy8Jl72o5sV1Il2NoJzuolmruE5RL960QQwBGW9un&#10;785sWb/UOT4qKtt3PGr4c68ut6MAshGAvMDZNYZsL1r1iqR2SCfJi9/En3cmfoiY7eHLuYwPebuh&#10;hIUkEKDGhDqXAIFTv9N79y43sD8Vr142UBGFwWVd9aq6nHEEsfwXv/iFBAvkrpCtEFT0wTY7+MmV&#10;yzFU8s/Q/DYwUVfKXgCyz/9ueaFCa1tFRUW7ysiPpMnLdeun1XldzlNvSKpFyAJInXEhlQh+bkgU&#10;YPTvn5X5/2z4/4KBhQBJQwCFNFgytaX0ImiZEqE8BCAAgZIjkOMQgHwnlp3FfvnLX3766afCUl40&#10;/r//+7++UJUPr1xF5dJ7fS7l63k/kvld2XfAGUHwzQJItOQhoJNz6b6lMTGY/eFZUdHp6K+272ju&#10;c24fba27N7/7yOkD9lcbvHs3ArQlpcPEnZZDOlU8eelgNfMvvSiu/ptvvqkknbsiqZfDq0Fw2WWX&#10;2edq3z570wg5l6hSQPslSiSDQJILbP8/uKza+k7V69ojUFmuFEpMYd26dV6zs98T1FC4BGT/sw7t&#10;K2WGf7+9O+y7V2SeX/x8dX3vqnau62m1RFz6lH7Sq6RNon4p/KRVCYUyJ9Cj6/6y5iVL/n+Aefa2&#10;XponmbcUDRCAAAQgAAEIFBcBWev05JNPis2yZ9wPf/hDWbWXyP8XGUmvVhP44nAl8rlEzPuR+GuS&#10;G+70/xNRKuT3BIvNBRkCMAyZ8+98zOXt9uniwrpt2bO1fXbedutvZf7ftRFgJsM04J320tPigauY&#10;gmSABNeiog/28pKUyno1S3WqXjlcOQWZNJayEIAABCAAAQhAAAIQgAAESoOAzJXKS75eeOGFzz77&#10;bODAgfL++KTtkilYmSQWJ18kA3yuTNwxzfz/pKZmQyCEEECWXvBQ2WFfiQLIb1ezK/fqbFS002Sh&#10;JthlKl5+q7CNvCtes6wSk2l/tYxExYHsssHpAMFlgw1QmsVyqU5ZzgEBCEAAAhCAAAQgAAEIQAAC&#10;XgIyC3vBBReIyyb+Wv/+/ffs2ZPofdLiWym3Xw5ZuC0efoDP5f1IksqliPfF8zqOYUF1XAghAGeE&#10;I9xoh2QBSBRAMgJsZPv2OmO/w7+QEkEZE9JPkk4vSfWS8pHqq4Ck7+X1ElJc3vNnZwHIfgGSOiLv&#10;1wm2xLdscBGnZrFWWS5H0rpSYoJwERHg5Y5F1FnFbmp+B1t+ay/YvpM18yX5U7DAMQwCEIAABIqL&#10;QIcOHb72ta+deOKJX/rSl1555ZUdO3bIyaOPPurbCpn5lzcCKPdKBNTW7wE+l/cjSfe2F3qraIKm&#10;Y1hQVEPbDtD3BQ+hNFX2BZTdAWWpcBr+fygGFKOSXO4nUYx8sLkMCXBTlGGnF1eTfbcDLK4mYC0E&#10;IAABCEDAJtCubbc+DXmNn1c41S9vzz77bEtLyxe/+EWZrP3Vr36lX3shSKba2ExsDi0EkIkRSctu&#10;/+9Lrbt3pjr/n1RtCQvkcgyVMEaaVkoEuClKqTdLsi0M0ZLsVhoFAQhAAAJpE0j1X8Zdu3b95je/&#10;kUSA73znO0WXXZhqY9OmKgWLIwSQSQvLs2wux1B5EqbVRUeAm6LouqzcDGaIlluP014IQAACEAgm&#10;UFb/MuaysSHsBcDYhQAEIAABCEAAAhCAAAQgAAEIQKDwCRACKPw+wkIIQAACEIAABCAAAQhAAAIQ&#10;gEAIBAgBhAARFRCAAAQgAAEIQAACEIAABCAAgcInQAig8PsICyEAAQhAAAIQgAAEIAABCEAAAiEQ&#10;IAQQAkRUQAACEIAABCAAAQhAAAIQgAAECp8AIYDC7yMshAAEIAABCEAAAhCAAAQgAAEIhECg3c03&#10;3xyCGlQUGIFPP/20c+fOBWYU5uSCQFtbWy6qKcI6uCmKsNPKy2SGaHn1N62FQLERqKioKDaTsbfo&#10;CZTVv4y5bGwFDkPR3xx+DcjliyVLEmAxNkrdy847mrvb2Y/cFMU4qsvKZoZoWXU3jYVAURBwuv3q&#10;nEBAUXRcyRhZVv8y5rKxhABK5h6Ja0gux1BpEiy2Vom3rxz+VutQfxICcHbjxx9/3LNnz2LrWOwt&#10;IwIM0TLqbJoKgSIhIA6/OiqtQ4UAiAIUSe+Vgpll5dHksrGEAErh9vC2IZdjqDQJFlWrbId/z549&#10;u3fv3rVrl/xWgYCiakd2jV2xYkWPHj2yWwfaIZABAYZoBvAoCgEIZIWAcv7bt2/foUMH+d2uXTs7&#10;KJCV+lAKgXgCZeXR5LKxhABK81bL5RgqTYLF1ioVBRDP/8vf/mOx2Y69EIAABCAAAQgUOoF//uV7&#10;EgUgC6DQ+6m07CsrjyaXjSUEUFo3SrQ1uRxDpUmwqFql/H+Z9m9paflaXX33HjVFZT7GQgACEIAA&#10;BCBgEqh7745CAFF/1LUuM9asaHy4vq6qqkqSAogCFEIflYkNZeXR5LKxhfVSwAULFoyOHn/9619l&#10;cMtfzc3N6iRgrNtiId4P2dAZonmoyjEBe2TKiRqc+kduxpKEAGQJgL5VSEIAAhCAAAQgAAFNAvId&#10;gwWGmqwQKxwCzi/w4mm6DPN6ms4v7cHuZ+G0MQ1LCigE8K9//Wv69OnTosc3v/lNZ3vkchrNK9Ui&#10;N3qOUm1pQbVr/Pjxani6BmeBGKkWAhSIMZgBAQhAAAIQgEApEZD9hmSyoZRaRFvyTiA3Ho39Bb62&#10;tjZRk309zeJyPwWmfoe2u/nmm/Wlsyr5pz/96brrruvSpYuzFokLDBkyRC5KGKZ///7qRBKQbrvt&#10;NvlITvr16yfycn7QQQepi3Ji7/stwnLFefHXv/61TOHKFcm1OOWUU6SsyMj5I488cu6556o/1adr&#10;1qxRVWe11ekpnzt37i233HKO43DpyeWLJdNrQtGVsoei03LvAHOOT+mFY489VkUQJe6o/sxew+Xf&#10;5p07d8568u39O3XLXi1ohgAEIAABCEAgSwROWr8wS5pTUvtqV/MbsvPYtnntJefVyEIAe0fAlBQi&#10;DAFfAjnwaAK+wDvdPeVp/vjHP3Z+afd1P53f52238c9//rNyVDPp6EzcN+X/C0/xDnVsKJQsAJXt&#10;37dvXx2j33rrLYnKXHTRRfPmzbPl7YuzZs1SF8XbP/3005WkffEnP/mJXJFokMjbZTt37vzb3/7W&#10;WeTwww/XsQSZsiIwefJklU2k8oh8B5hcV0Nx1KhRL7zwgvypIogy5LKaO8BbAMtqKNJYCEAAAhCA&#10;QI4J8E0jx8CpLiwC9hd45W/aX+C97l7Al3bX1/uCchud8/+auQCFEgJIqY9HjBgh8l/60pckWKL6&#10;Ug7vxY8++ujUU091SUooSFw4GQpy3S6rxORwFknJpHwJ292s2d/5srM06nXlEfkOMHsoqlwje4yV&#10;BgFaAQEIQAACEIAABCAAgXAJZNWjsb/Aq8nm9Nw95Wk6v96npydcbqLNRicZ4kq5jldYKCEA6RKn&#10;Px86HaVQJm8lcUAt585SFTlWK52tVtHkuF6qgwAEIAABCEAAAhBIRODjJbMDfuAGAQg4CeDRpDce&#10;XP6/fhSgUEIA0mxJ2q+vr9dp/0svvSRiMp8vCfz22gHvRcnucF3csGHDAQccoMr6VuQsomMJMuVM&#10;wDvAip3GAXtVfa5ln2JvBfZDAAIQgAAEyo3Aqf/8p/w4W+29Um5MaC8EsuruFYLbqHx+2/O3z51X&#10;fCEUUAhAVkqrvdPUEfDeNckXEIHHH3+8rq7ObpX3oiz7l8XYTklZO7Bp0ya5Ipkbvjgkx0MVSSRQ&#10;IPeSfoynQAwuSTO8AyxRM2Vgy9qTVF8lmGNoFRXGl4/s+/3jjjtz/WF7VbbLce1UBwEIQAACECgx&#10;Aj2PHub7k41mvvTlL4taOwqgTtRFDggULIHceDT2XgDqq3iwu6f/pb1A3Eavt5/U/xcIFUX3hk/x&#10;z2VFh+bGgQU74jEMAiESkLtY3tPT0tKyZcuWq8bN6N6jRkd534M3d9v7k53bt+3cum7VtiM3VfX5&#10;Zrt+J/U7bIux6+/3LX130Lrtu/bo6EEGAhDQIbDxtR8s+Tgq2OmS4888J42UG0vJKUdf8q0Ddaq0&#10;ZNIo4tK9vem3byy2TTc/3G/ATcdWJ3zzSOY1ajcOQQgULgFZBSD+v699AR/VvXdHJk1yJgJk4v/X&#10;H3Wty4w1KxrvuX1kx44d5aUAlZWV8k6uTOykLARKiYBkl8tKc7W1fLEchACKpaewEwIJCeiHADpU&#10;tP3P/En79Tl857//0emk/r0f/Zvx2foV8/7w2L/2eaPL5ZVtFce169r/k26vrly99PPr29pgDgEI&#10;hEKgsenRaescbn8KTvKq+xuWHJpevCAU00WJGQLYMmzwiXZs0WqOkVokIixj0AOBYiGQlxCAwAll&#10;/p8QQLEMM+zMI4E77rjDfsFc0c1PF9BCAM0ulJ38SAHQZIUYBLwEun3lq/2vv+GYblX7r19h7Nm4&#10;p2XNXnvWVB++9qBzFrbu/9Hrez55tMt7y4/dhP/P4IFAWAQ2vhbn/4vaA0/8w9E9X1nyWmNYVeRW&#10;T031JTf16lS89ueWFrVBIIcEXAsBclgzVUGg7Ahce+21ao/5YnRO2918881l12M0GAIlR0ASAfbs&#10;2SNrAR598u39OyVM0JXEvdOrVh7QtcujTc8/2Xfv5ftu2rzl/S3L39m8p3X/yy7/rOsbaz78sHL3&#10;YbtaSfAruSFCg/JGoHHFK6/ue9z3u3eMs2CfjlUb35i3u8eQTlVmrn7T1oGdNtyx6MUHV7w3Z8Wq&#10;qq59juhg5fC/8e5/jZ3vrZaLn/XqeWg3Jdn9oP1El3Xea/dbE995a46U2tF52EEVc9+a87sPRPi9&#10;9fsffZxaaOAsYkhOwbN/Mqt4r7HSqloOmeSP1Ou46LR194b5q1uqpXbHxf067b1+xburrVrW/vc/&#10;N67Zu9eGZycuterdETXStH+VabYqaFb01nbVNP9K/czLW79RcfkRaHj0B9bd4f5JlM8fTGjzuqbO&#10;Xat9ZQI+Omn9wrTB2/P/Kx56qMfXvy4/cpKetle7nuIquG3z2uHnf36vvfZq166drAJgIUB6YCkF&#10;gQIhUPHOO+8UiCmYAQEIpEdALQTYvXv31q1bb5n2asBeABVG20/2e+WI447959rX9rrggt17ty7/&#10;77IHn60/9pO9dnzj5M8O2rn+w5WfPP7xqe1/squFHQHT6w1KQSCegLi1rxh+q/fNdHrjlD9UH6qW&#10;69sL7MWjnri88+hI4n38QgCR/LhjZB2+Vapnr7N/9Ln9rVx9Wa4fWWsQpyFWZOvct5557SBL3lg1&#10;978dz4kUXHFiZKFBAlM9CwGsBsa0mdWtN0456ORvmZqtoEPEyDjjTbHPjjbbayr0VupnHoMJArkk&#10;ICEA3+oGX/KHNMyQhQABpRKFFdLeC8Cb/5/JigDfhQA//s7A/fbbr0OHDoQA0hgPFIFAQREovr0A&#10;CgofxkCgoaFh8ODB+eWgvxeA2HnD1sePHjTonv8+tv+3v7m5/c6tn+z4+8J7erzSq9cBV+78dNHG&#10;/VZvqdh2SMulO9uxF2B+e5XaS4WAZgjAiPr8cd61+OpxewG4QwCxUrGAggnOUSo+BLCqZ9xWglJq&#10;9r4qKGAeMS/dSd8/BGDYZa0QQI/YBoEOIx36TQ9f1Z6g0o62QKl0Pe2AQOoE0g4BpF5VUIlc7gVQ&#10;CN+jwqWHNggUPoFKcR44IACBtAkU/k3usnD39u2tn274ZF7Vw/e+NHP23EcXPv7xmjWVLe36tHa9&#10;5fLrJvX5af+7Lt2z9L2iaxcGQ6CoCezX0ZFmv/8hmi8LiCtl9Nw3fq2BG8j+xx4kC/gf/UHTqugn&#10;q15fZ3y8/JkfyOSn9TNx+WZtiltXb3fI7rO/7/qjmq49P16/aq0Ibl/12raeJ5gvMkhUqdc8bVsQ&#10;hAAEippA2t/BKAgBCKRHoPi2AyzqZxzGQyDvBCQEYGxY36VL/3N6j7um+/+NMKZ1f/wP7U+54on9&#10;1vy//11gLKuq3Fm5b4fWyuqDtu+9d96txQAIFD2BjofuZ6z6bKunHaYLncxpD7nx3T535h8Gn33J&#10;9lfE279/Y0S5bOz/B8lztn8kUV/r2LJqW6cTu0TSBxKWOPDQU7ateGu7sXbDio+7Hmq/U8C3Ul/z&#10;tGxBCAIQgAAEIAABfQKEAPRZIQmBUiCwfftnezZvWdb4/jPPr3r8KaOhYb/167ucevpJRx113Iv7&#10;7W79eGdrxe72e3dYckKPVft3LoUG0wYI5JfA/uf07Pnx8qXuzf83Ln10W89h0Qx8Y9sWc6o8cpjz&#10;5Ifum8y7TrNZ+59zrLWf/8dNa41E4YnkqhubXnml69HnJM9WOPSErptf27DqrfWbT+mqggvBlTrN&#10;S24GEhCAAAQgAAEIpEyAEEDKyCgAgaImsHvHzl3t9/pp3Sk/7/rvUz/47e6X7t69dlHjh5uXb+vQ&#10;Urlj1crFFVV7drV2PGLGK0d8srqoW4rxECgQAgeeOLrrx9MaHK8AtHbyO+XoE+1ZccP4eFo0P9/0&#10;rvcbcL6ZM6+Ozat2hNKSVffHlgAYhpm6r8ITz9gZAWv/+9pcZ3q/f7Wyqv/Raet6jtbLF7DWAix5&#10;zbBblKhSr3mhtBolEIAABCAAAQjEEyAEwIiAQHkR+LjigE/nv9j2zFPVaz+8omb376/Y9cyNn57+&#10;zB86P3D9Uc/d9O/Vv21t22e3sXXXzm2tbewIWF5jg9ZmjUBNtUy8fzotuuT+B0tkG7+4bfnkdQCj&#10;912iFuSb3vWx1dGl9YeeLzP2soDfGUFI086Oh1pLAMw1/7J7n3LgDzzxD0f3tPSr6x2P9Z/YlxBG&#10;ROYHDeaufn+IvLBAwxRzLcBm4yDHOwX9K/UzT0M9IhCAAAQgAAEIpEagQt4llloJpCEAAQeBl156&#10;qbjeCNCuou3giu2HrWg88pPFe69t3tWyvXK//XYcdNC7TUvf/2StccgpVd2/+0m/tW1VB+yzb+eK&#10;Sl4NyHCHQNYJOPf5z3plVAABCEAgdQJrVjTec/vIjh07VlVVVVZWynsBU9fhX0LeCHDqqaeGpQ09&#10;EICADgGyAHQoIQOB0iGwp61ideu+rx12ysPHXfnwuT//9xfGzD30lJc2tSzb9OnOjgfuOHnIiur1&#10;bR067bPfAfj/pdPrtAQCEIAABCAAAQhAAAIWAUIADAQIlC+BHUaHTfv3WnvUl1aePn77t/9aMbK+&#10;8rDaAw46fN+OXSsqeDiU78Cg5RCAAAQgAAEIQAACpUqAb/ml2rO0CwIQgAAEioOArI2PLf4vDpOx&#10;EgIQgAAEIACBYiVACKBYew67IQABCEAAAhCAAAQgAAEIQAACKREgBJASLoQhAAEIQAACEIAABCAA&#10;AQhAAALFSoAQQLH2HHZDAAIQgAAEIAABCEAAAhCAAARSIkAIICVcCEMAAhCAAAQgAAEIQAACEIAA&#10;BIqVACGAYu057IYABCAAAQhAAAIQgAAEIAABCKREoKK1tTWlAghDAAJOAi+99NLgwYPzy6StrU1u&#10;5JaWli1btlw1bkb3HjUuezZvWJFfC6kdAhCAAAQgAIFiIdCpSw+XqWtWNN5z+8iOHTtWVVVVVlZW&#10;VFSE1ZaGhoZTTz01LG3ogQAEdAgQAtChhAwEEhIolhDAI/VX0osQgAAEIAABCEAgmMCldfcSAmCQ&#10;QKC0CbAQoLT7l9ZBAAIQgAAEIAABCEAAAhCAAAQiBAgBMBQgAAEIQAACEIAABCAAAQhAAAJlQYAQ&#10;QFl0M42EAAQgAAEIQAACEIAABCAAAQgQAmAMQAACEIAABCAAAQhAAAIQgAAEyoIAIYCy6GYaCQEI&#10;QAACEIAABCAAAQhAAAIQIATAGIAABCAAAQhAAAIQgAAEIAABCJQFAUIAZdHNNBICEIAABCAAAQhA&#10;AAIQgAAEIEAIgDEAAQhAAAIQgAAEIAABCEAAAhAoCwKEAMqim2kkBCAAAQhAAAIQgAAEIAABCECA&#10;EABjAAIQgAAEIAABCEAAAhCAAAQgUBYECAGURTfTSAhAAAIQgAAEIAABCEAAAhCAACEAxgAEIAAB&#10;CEAAAhCAAAQgAAEIQKAsCBACKItuppEQgAAEIAABCEAAAhCAAAQgAAFCAIwBCEAAAhCAAAQgAAEI&#10;QAACEIBAWRAgBFAW3UwjIQABCEAAAhCAAAQgAAEIQAAChAAYAxCAQITAnNEVQ6Y2x3DI36PnFBOd&#10;5qlD4luQ0Hh9yRy1383erDbXRvrZ4NN8TbEcgaOajAhIZ8qhbnv7PGDgZTQmC2TkhG5G6ApT6VKd&#10;XnPrC9tg56hwjqjCfXpkQiCTsqn0LLIQgAAEskmAEEA26aIbAkVFYOj4KcbYyVGnv3nqpMYp44cW&#10;fAscX8j6jpnfNn9MXw2T9SU1lGVLJBwj+cKadv+UPLo5o4fV181us24ax3nAwEt5TJYqw6y2S1+5&#10;Xq+lfQdo+vCxUeEcUXZh/eaEaWiKuorCyBTbhDgEIACBxAQIATA6IACBKIG+YybU1U9SiQBzJo+t&#10;maDlTsMPAhAoVgK1A6pt053nxdqe8rO70Hqt0OwpvxFBiyEAAQhoECAEoAEJEQiUDQEzEWDmE82S&#10;gz6pvm54NAXAzPOMHNGVAc45E9/5k1gZVUTlh5pHRIVVamrkatwCBEU7UaVzIsZYRUTJsHpjwdhq&#10;pda2xDqJSsontrJoRbak205Hvc5VEKZY7G+f0vanvmTMi6NHC8X4lRXRyodMXRodYk5JpSpp1Uqn&#10;pyER6k4+vlTjB3eTE6+rI1zLQuIgx/dgUpvTwuVtY7JBkrDr40aRGp52C9S5a2h5Afv2qbf7FN74&#10;kZlw2Ccdtwnvi9jo8h0I7ntKwMQaaN2HkXESva1sGi51DlA+t7jrjvYwjA5Un1vJHoYJ+tR7+2g+&#10;UjxiMRYeMzSfBn7tSn7jaHRuavesswfVw9Be0eH3aPV52jjufa2HvG+H2sPbZY898uMfQXI5CasE&#10;T4+IsQn+4fAO+8RXHM/bBEb60Ej7OVk23x5oKAQgUFQECAEUVXdhLASyTUASAWrGTp76xEzDXgQw&#10;Z3T12BrJFpajaUrjMB9v3WOUfIGqnjmiySrTNs2KJAydpv6abecZGOK6Lx6uri2ILUCIfifzr3TB&#10;2EnGdMsSY+yoqc2idXadUTtFqlLVxI6opFQ4rGKUVcinIjPZQbVNKZDGRg2fbUQSIkydVoLErMgi&#10;iTmz6uvMDImUyCxoHCA2OK2MFZ9uzKx3WB4vmajqeDvdDVHqXHySGhyDFu2RRECUfld32G3IBi7v&#10;oErUnKRdn8hs5/jxovMODG+fmkw8He26PwKGvQOp/7hN2ORopQH95fqo2r535o8Z4zh3LqTxuZGj&#10;jfGtyNU039vTd2zYiJI2MAZT85HiJ5bgjtZ9GnjbpXnjJB2ZKd2zMTM8y5+8YyzR0yb4eesaugHP&#10;2zjLHfakwcrwe9jGP9vd/3B4R6PvlcjDPv55mxLzRM+94OekCyN/QgACEMg/AUIA+e8DLIBAQREY&#10;OryufqxjEUDz0kYjmhBgfntfsLgpmb3NT8xcYPnIziMyGSczQvZRGwkzSJVG41LHRoRGwkprp0y3&#10;9Ca3JCppKq8dcaFljLei6gG19Y6ohlmvlVMgx7D6uKaaXFQMYM4stUlCamSiNtitl+JRAGZrHFgi&#10;1tpX/KuOt9PVEN8uSm6wE5rVIwFAzCoSd0f4uDyDKukgSdj1+qMoytGfg6dPLSbu7nP3ReJh70Tq&#10;a3ziJkcqDeivJF3pN2J8b2QlmABIwjvaqd47Npw3hf/Txo+q5iPFR8yqz2uG/tPA26fquWQ/YRLx&#10;iYklfig5lSe/Z31vdc8YS/i0sXszxYe8b7VaFzUeMgEjRN0japOaANpe/sEEUmPueYCkcXNpsUII&#10;AhCAQLYIVKrpLw4IQCA9Atm6NfOo1/I9HCuEwzBFZhOHGdZse9OU2jAUWi5ICIe5kVXbdGNUbIGC&#10;Ye6PFjniMgtkkUSj5AWY2yQmc/JCMCxOhW/V8Xb6NCQsKxIBcX9rjq8vj7j0G57SKNLhoF919iQD&#10;7Ay3CWlrC2NsaD5SgsQ8ZqTwNNDpvrT56CgvMRkXqzRGiJd2Dvg7HyA5qK7EOj2uOel9AaMUBCCQ&#10;NgGyAEr5kUrbIBACgb79aoxoCnxsiwCZL4vOkUtavKuavheOqI1uK6g+alq8QEUVzHlFDaP8K5WC&#10;C8ydCiJ6YpsVaGgMEpFv/hKZMGe9rXod+f9xpaRZxszJk2cakQhAGmSc+qR4NNve5BrYhmjV0R0a&#10;E9gZa4ivtoRUE9cdCCS4O8LG5RlUaTQn0lDvKAocz1IqCQdfgMl0pjFqkzY5wM40muC9kW2b09Dm&#10;aK97bMSrjSy4id+QxE1L85ESKOZrhubTIEnvZcYnpjxpj2uOouCnTYaPMk0bEon5sUo4QhI/2eKe&#10;216d+s/b5Mw9D5CwujtDkhSHAAQgoE2AEIA2KgQhUKYEhk4ztwCwcuPNdfJqZtxa0KsuzjIcSeyK&#10;kXyLnl0Tyae3Nn6z3jdo5tePWlyjlQXgW6lorq1ZbM7YV5g7BUQ2GRguOwlEtgNMvYeie4WJPmvl&#10;glmvstSxc2FUrblRQn197EUJaZBxWjh0mrXe26RijPAwjG+L+Y1YqrZ3aPTY6W6IXVySOmw+iagG&#10;cAsE4tMdTj8vXFyeQWV1lmdk6owB7yjyHc9udAkHhn+dwfeIjp1emaRNDuiv4K70d63cN3JMSlOb&#10;k2HA2IgNV90+1XykBIu57ugUngYJ2pUyH1/sGd6z/joDnzb6j7KkDfcZtMke0X5jyf2wDb5fvBr8&#10;rgQ9b1Ni7vPPUNA/HOnd65SCAAQgkE0CFXv27MmmfnRDoMQJvPzyy4MHD85vIyULqLW1taWlZcuW&#10;LVeNm9G9R43Lns0bVjxSf2V+jQyjdvmGPmlAk2frqzBUa+oQC2YN9+w8qFm41MSSd0dB4kpudql1&#10;VEG2p0DGRoGYUZBdlGej6Jo8dsCldfd26tLDZcCaFY333D6yY8eOVVVVlZWVErwOy8KGhoZBgwaF&#10;pQ09EICADgGyAHQoIQMBCEDAfB/bJLURIIcOAXDpUCpPmQIZGwViRnmOgeBW0zWMCghAAALZJEAI&#10;IJt00Q0BCJQIAes90bIOQm3ozZGEALgYIokIFMjYKBAzGCdeAnQNowICEIBA1gmwECDriKmgtAmw&#10;EKC0+5fWQQACEIAABMqKAAsByqq7aWx5EiALoDz7nVZDAAIQgAAEIAABCEAAAhCAQNkRIARQdl1O&#10;gyEAAQhAAAIQgAAEIAABCECgPAkQAijPfqfVEAiPgLlyc8jUZg2F+pJxymRn6ED90Vd5yQbFyexI&#10;psrdCD/5NFuhwadcRFLthXLhkv12Qj77jKkBAhCAAAQgUPAECAEUfBdhIAQKkYDDl5D3tbfpvahP&#10;X1K/yWLIsMYpTfJiRDmaRsysThYF0FedQDIbrcjYqAJQkIl7mUnZAmh6aiaUVWNTQ4M0BCAAAQhA&#10;AAI5IEAIIAeQqQICEMgSAXlzVH3dbDsA0XfM9CnG2MlzslQbaiEAAQhAAAIQgAAEIFDkBAgBFHkH&#10;Yj4EwiVgvY9JHaMjnrQ1aTknct2aYzdn3uuNBWOrlZA9qxknKZ/YyqIz87ZkrJpILZ4LduEhU5cm&#10;bGLzEzMX1A0f6vi874UjahuXmqsSrLqmjlZtiU8NMCuLts5hvq0maoyjalPb6NHCRsqpViRQ4m6I&#10;t2HRahKh9rfZKpWgSNQwJ6cAwvE9664uATefdjgvuYaE09QoaR+qyuCAso5uirbfp+MSkYwsTokb&#10;nxmxit4FCcd23G0SHYRxZiQF5RxpsQ6NLXaJtD9eLOEo8/ugyXkv+48r0R53+6smiDL7fg8YpeE+&#10;kdAGAQhAAAIQgEDYBAgBhE0UfRAoYgJzRlePrZmtcuqnNA6zHecFYycZ062LxthRU5uHTmubXWfU&#10;mun305z+t7Q8Kjm7rn5YxSirkMgucM3Mz5kcrUYpkHpnjlDJ/LONSSrKELVkujGzPgBp7YBq96cL&#10;FjepSwvGLh7uZ0DfMRPq6mdFIxyz6usmjOnr9Lb8q17QOECaYzfYV4mnIe6W2tUkRu1vs6Lk3zvx&#10;hilfzQZqE07Qsz7Vebl5O8hVhWtIpNSh3rK+pkq7EjFPJO8dN65OTJGVugsSjm3XbeI7apOCMset&#10;p0MNKaZuj7p66/6whndUzEs7WrXP8IvdodG70mdcDR0evUHmzGqsNWY+YVYpATcjcrclurOK+NmH&#10;6RCAAAQgAIHyIUAIoHz6mpZCIBmB5qWNRnRS3fS2bF+6dsp0y0mOu+irLSopPoRRO+JCy7M2z9XM&#10;fPSoHlBbHwswGGa9Vk6BHMPqzVrlSu2U8VZ4wawzwHDbxpiMHRWIqvAaEOfiRCqKKEhYdbQ5dkVe&#10;Jd6GuFpqlw1ArZrttTlxkQjnmHIzOSIurJFadR5uPh3kqcLZR5l0aEJTrQr8mfsOWv/xmRErdRck&#10;HNv6t0nUNi8o8xPPSJNrkTQAyb6xj6iYvxJLzGf4Oe9Q6670BS4FrQ8lAjBiwggrBmBGAKL0Et9Z&#10;AbcqH0EAAhCAAAQgUBgECAEURj9gBQSKg4DpLoRwmDvqtU03RjmWG9Sp5APzcGcWJK7QTPu3p/Mt&#10;MXNpQE0/x5x+gsJDx09plOlU2Uug0e0U6rfPV0l8Q3xaqq+/oCRT7aBU5TUbG0rHadaVtlhKt4kG&#10;KEm5GGZYN0jTlFpfqxIoSXv4yZ1l+v1mBODCoXK+uMkZAUgbDAUhAAEIQAACECgAAoQACqATMAEC&#10;BUKgb78aI+pRWxvtRZfZL1CZwJaDHb/2PgPLxT0Rh8aca7TqtfObTZVyJZqmbBoSqcW7lbqVGT7M&#10;Xh5upjQb8ZP6iQy0fJzJk2MTm1FB/6r91USV1ESm3L0NscrFWmqrSYg6MVD9IlZkxM3Tv2f1+s+n&#10;gzxVODXpdqhf7cma6e44f3mZxY7mh8yZFbSQJExW3tskmRkJBoybS9PiBSq1xbwBPdCSKfEZfp7O&#10;iiyLid31FuZRKkAm542zJi+2cwD8uo3XHOjdSkhBAAIQgAAECoAAIYAC6ARMgEChEBg6zdwCwErI&#10;N9eS29PxtTWLzRn7CnMturooydD2doCpWx/d3Ez0Wc6zWa8RWQmgthgcOs1acS3HKGNE0EIAc221&#10;oUyWVQQyVar3fkJrgUFNfX3UeXe0Qbtq07kXR0mU2DsSehribqldTyLUATD1i4jTN7smytMKkOiX&#10;9TXA20E+VTiGRKod6hxOyUx1d5yvvIoNWYNilhE0fsz4TFisvLeJrxnuxsaPfD/+kvqghEYtrvHJ&#10;AvDSjipJOPyctfgDN4f2gojXb8YA6jNIl0n9CUEJCEAAAhCAAASyR6Biz5492dOOZgiUPIGXX355&#10;8ODB+W2m5Ae3tra2tLRs2bLlqnEzuveocdmzecOKR+qvTNdIcSMmDWjS9azTrSUP5aRhs4ansOwg&#10;DyZSpR+Bguy4kr1NGIMQgEC5Ebi07t5OXXq4Wr1mReM9t4/s2LFjVVVVZWWlxCTDwtLQ0DBo0KCw&#10;tKEHAhDQIUAWgA4lZCAAgZIjYG4DoLdmoOSaXtwNouOKu/+wHgIQgAAEIACBPBMgBJDnDqB6CEAg&#10;5wSsl6XLSge1wTtH0RCg44qmqzAUAhCAAAQgAIGCJUAIoGC7BsMgUCAEZLV9ia0CsPZJL7VGFcho&#10;yaoZhdxxpXebZLUrUQ4BCEAAAhCAQN4IEALIG3oqhgAEIAABCEAAAhCAAAQgAAEI5JIAIYBc0qYu&#10;CEAAAhCAAAQgAAEIQAACEIBA3ggQAsgbeiqGAAQgAAEIQAACEIAABCAAAQjkkgAhgFzSpi4IQAAC&#10;EIAABCAAAQhAAAIQgEDeCBACyBt6KoYABCAAAQhAAAIQgAAEIAABCOSSACGAXNKmLghAAAIQgAAE&#10;IAABCEAAAhCAQN4IEALIG3oqhgAEIAABCEAAAhCAAAQgAAEI5JIAIYBc0qYuCEAAAhCAAAQgAAEI&#10;QAACEIBA3ggQAsgbeiqGAAQgAAEIQAACEIAABCAAAQjkkgAhgFzSpi4IQAACEIAABCAAAQhAAAIQ&#10;gEDeCBACyBt6KoYABCAAAQhAAAIQgAAEIAABCOSSACGAXNKmLghAAAIQgAAEIAABCEAAAhCAQN4I&#10;EALIG3oqhgAEIAABCEAAAhCAAAQgAAEI5JIAIYBc0qYuCEAAAhCAAAQgAAEIQAACEIBA3ggQAsgb&#10;eiqGAAQgAAEIQAACEIAABCAAAQjkkgAhgFzSpi4IQAACEIAABCAAAQhAAAIQgEDeCFS2cUAAAhkQ&#10;yNu9S8UQgAAEIAABCECg+Alk8C2MohCAQDoEyAIo/gcnLYAABCAAAQhAAAIQgAAEIAABCGgQIASg&#10;AQkRCEAAAhCAAAQgAAEIQAACEIBA8RMgBFD8fUgLIAABCEAAAhCAAAQgAAEIQAACGgQIAWhAQgQC&#10;EIAABCAAAQhAAAIQgAAEIFD8BAgBFH8f0gIIQAACEIAABCAAAQhAAAIQgIAGgYrdu3driCECAQj4&#10;E3jllVfyjkbtBLpr167PPvvsjhlLu/eocZm0ecOKR+qvzLudGAABCEAAAhCAQIETuLTu3k5deriM&#10;XLOi8dqR/fbdd98OHTpUWEeIrTjllFNC1IYqCEAgKQFCAEkRIQCBQicg/n9ra2tLS8uWLVuuHv8Q&#10;IYBC7zDsgwAEIAABCBQqgUQhgD9Nvqxjx45VVVWVlZXhhgAKlQR2QaBkCbAQoGS7loZBAAIQgAAE&#10;IAABCEAAAhCAAAScBAgBMB4gAAEHgTmjVYJfRcXoOYCBAAQgAAEIQAACEIAABEqLACGA0upPWgOB&#10;TAg0Tx0yzJitthZoGrDUjAFISGDI1OZESoM/zcQUykIAAhCAAAQgAAEIQAAC4RMgBBA+UzRCoFgJ&#10;NC1eUDugWlnfd8yYocXaDuyGAAQgAAEIQAACEIAABHwJEAJgYEAAAlECQ4fXLRg7KjbpL5P8w+qN&#10;BWOrI8sC4lcJuD51ZgTY55JXwLoCBhgEIAABCEAAAhCAAAQKhQAhgELpCeyAQAEQGDqtrWnETPH4&#10;1U4A8ufsOqN2SlNb2zQzJUD+to7ZdfWTpja7P/Wxf87ksTWRhQWWAg4IQAACEIAABCAAAQhAIJ8E&#10;CAHkkz51Q6DwCPQdM182ApjSOMxvP8BIGoCkBugd1QNq64cF7CWgpwUpCEAAAhCAAAQgAAEIQCAc&#10;AhW7d+8ORxNaIACBPBGQefnW1taWlpYtW7ZcPf6h7j1qXIZs3rDikforU7JOMvirF09om2aMrpg0&#10;oGn+mL6GEb001DwbZUyXixISiH5qbhzoe26VG7ugbrbKJCji4+WXXy5i6zEdAhCAAAQgYBEYNGhQ&#10;AIlL6+7t1KWHS2DNisY/Tb6sY8eOVVVVlZWVki0ISwhAoHgJEAIo3r7DcghECIQWApgzdWr1GNPb&#10;t9z2mSPE9W+KOfa2j29/GBcCiEUIzGjAsMYpKnBgHXbMgD6DAAQgAAEIQKCQCRACKOTewTYIhEKA&#10;hQChYEQJBEqCwNB+i819AOSoljX8lgdv7RCotgMcOn6KYZ5WjFpcU6va6/hUXiEwoa5+mFV6llGn&#10;Po/uHyjqJtjxgJJARSMgAAEIQAACEIAABCBQjATIAijGXsNmCMQRCC0LAK4QgAAEIAABCJQ3AbIA&#10;yrv/aX1ZECALoCy6mUZCAAIQgAAEIAABCEAAAhCAAAQIATAGIAABCEAAAhCAAAQgAAEIQAACZUGA&#10;hQBl0c00MnsEXnnllewp19QsCwHk2LVr12effXbHjKWhvBFAs2rEIAABCEAAAhAoJQKJFgJcO7Lf&#10;vvvu26FDB7VpUIhNPuWUU0LUhioIQCApAUIASREhAIEgAhICGDx4cH4ZOfcCuGrcDEIA+e0OaocA&#10;BCAAAQgUL4FEIYB7bh+ZjZcCNjQ0EAIo3tGC5UVKgIUARdpxmA0BCEAAAhCAAAQgAAEIQAACEEiN&#10;ACGA1HghDQEIQAACEIAABCAAAQhAAAIQKFIChACKtOMwGwIQgAAEIAABCEAAAhCAAAQgkBoBQgCp&#10;8UIaAhCAAAQgAAEIQAACEIAABCBQpAQIARRpx2E2BCAAAQhAAAIQgAAEIAABCEAgNQKEAFLjhTQE&#10;IAABCEAAAhCAAAQgAAEIQKBICRACKNKOw2wIQAACEIAABCAAAQhAAAIQgEBqBAgBpMYLaQhAAAIQ&#10;gAAEIAABCEAAAhCAQJESIARQpB2H2RCAAAQgAAEIQAACEIAABCAAgdQIEAJIjRfSEIAABCAAAQhA&#10;AAIQgAAEIACBIiVACKBIOw6zIQABCEAAAhCAAAQgAAEIQAACqRGo2L17d2olkIYABBwEXnnllcGD&#10;B+cXSVtbW2tra0tLy5YtW64aN6N7jxqXPZs3rHik/sqkRk68ZWpSGQQgAAEIQAACECheAjfdOCbY&#10;+Evr7u3UpYdLZs2KxntuH9mxY8eqqqrKysqKioqwCDQ0NJxyyilhaUMPBCCgQ4AQgA4lZCCQkECJ&#10;hQCSfjNgKEAAAhCAAAQgUKQEJNaf9B96QgBF2rmYDQF9AoQA9FkhCQEfAqUXAtizZw89XTgE1m1r&#10;67pfaJMthdOukreEjstNF8M5N5ypJWcEsjqk27VrRwggZ11JRRAoZAKVkkLMAQEIpE2gkG9vbIMA&#10;BCAAAQhAAAIFTiDt72AUhAAE0iPAdoAF/lTEPAhAAAIQgAAEIAABCEAAAhCAQDgECAGEwxEtEIAA&#10;BCAAAQhAAAIQgAAEIACBAidACKDAOwjzIAABCEAAAhCAAAQgAAEIQAAC4RAgBBAOR7RAAAIQgAAE&#10;IAABCEAAAhCAAAQKnAAhgALvIMyDAAQgAAEIQAACEIAABCAAAQiEQ4AQQDgc0QKBkiYw57vtY8fp&#10;v2/2aWzz709v7/9JSZPJV+OsHvnuHFf1Zido9YIUtzqLXst1B0bJ57re8qzPuiHUwcOpPIcArYYA&#10;BCAAAT8ChAAYFxCAgA6Bwbcv2W0dj9eMO9rrfBp9r3th9wvX9dVRhUwoBAYPbvx1fDRmzm3jGlJT&#10;rdVreK2pQQ1bGv5pETXd/6Pf/Yl6au3efY8x2x0xS0utTyGdDgqW0dEQlrXogQAEIAABCBiEABgE&#10;EIBASgSG3rnk9sF3P5atr9Mp2VLewjU1xsOzHRkZcx67+5prrilvJrQeAhaB5t9fNa7m8d13Do3y&#10;6HvddfY5jCAAAQhAAALlTYAQQHn3P62HQBoE+g77WiQGYE5effe7kmsrKelqIsuceovlp9uTW7GE&#10;XE/yehoGUMQi0P/6n9SMuy0ai2n+/a8bb7/+4hgbL/PoldN/3xQVi00/xhZ7xHWRXL7obqNBMj/a&#10;f/f3fp1raZgTSbiOZVvT49qj1EPeyc7J3xl28956qj67Q62T30dW8JRdFnzz7IcbrrnYx+d3zrfH&#10;sXI+x6LnaqWMOtRd4aWaqIOCOjG+x10afC3kdtK+nRCEAAQgAAENAoQANCAhAgEIJCTQ0Nj/nt2x&#10;yba+1/3kGjtFwJyW/oksDpjz3aMf/ppaR/C44UpeB20GBIZebMMWn8f42rDYQgwvc7lizotaOdEP&#10;3+2pdeidkYUe19zt7CK5/Pg1hrUM5M7r/DpXFDWM+7Uhg2D3ktuNcVdZaxPo8RR61U1e1nOofjLv&#10;Kyd/l0fruvW8NTaMe/di66a7piEWKkrBsOIWHdy/OoUGOGHa577D2EU1QQcFdmJ8jwd0sR2pcw6J&#10;FFqFKAQgAAEIQMCXACEABgYEIJAGAfv79WCn32kqirmlcx6TaWlxW5qbGtU0shwX3d3wrj0FnUa9&#10;FIkjMPT629WGAKbHYUZbooeXuVwZbHWHIfs2/MRnvUBkalLm/BMf3s41ZQfffo9VtanX6l56PKVx&#10;6iJf3X/w3RdpzNt7bj13pdH+ll4zGpv8NvFMycwiE07tQeOEGT33H8Z6VIM7Uedec+LWHRJF1kWY&#10;CwEIQAAC+SJACCBf5KkXAkVLwEyyralOuPNfxC01E9Nj4YFrItOa1sxm0ba88AyXRRmyIcAcaxGA&#10;m2sqzCXR+CLD6iPZ6SEoBqBiDvGdGxd4iP6RSu2FxzV3FnnJm3s0SqbGVX7vfMidXcVdU2yxUobt&#10;SHcYB3Si7r3msJwhkWE3UhwCEIAABOIJEAJgREAAAikRUPnkQX685ZbedtvD0WnpvtU1RlxyeUr1&#10;IRxIQGbea8ZdNC5uEYAU8DKXK9F0cHHg3VP9Te82qMQOM74TVGG0c50VNkR2JbQXYNPj+qM2AXlx&#10;+iQYozd3L3PE0SlvWXujX3UpS1orki5y7EvS/Pvfm6v5U2GV8TD278Qk91pCC1MZEqXctbQNAhCA&#10;AAQyJ0AIIHOGaIBAORCIZvK3/3X/Jckm8k038e67a+zduMyXCBiRlQA+b7MvB3xZbKNkXQy2tlyI&#10;O7zMh975uOkUyXGV8TX3QgBRonroqndr3FkAkkeutgO0NkQzYw7Suc4KB9e8a05Zt4/FhujxgA63&#10;byXrXfVe8tHN4gSnRTmev4/iiLtrdsFjBq+EiBCSJfZLbm+0Brwa9MPMNJmUWGkOY78OCuhEn3vN&#10;qcHPQre2LD5OUA0BCEAAAuVAoGLXrl3l0E7aCIEsEVi4cOHgwUGZ01mq16m2ra2ttbW1paVly5Yt&#10;V42b0b1HjavSzRtWPFJ/ZVJLJt4y9aYbx+zZsyepJAI5I7BuW1vX/SpyVp1OReKPPHaxHQaSvyQq&#10;9II7BKGjqKRlCrDjSpI3nEuyW8u5UVkd0u3atVP/0AcTvrTu3k5derhk1qxovOf2kR07dqyqqqqs&#10;rKyoCO0fpoaGhpNPPrmcO522QyD3BMgCyD1zaoQABCBQtATUywfZz6FoOxDDIQABCEAAAhAocwKE&#10;AMp8ANB8CEAAApoErJeTy/sd1f7/HBCAAAQgAAEIQAACRUiAEEARdhomQwACEMgDAWtf8t2unH9Z&#10;cs0qgDx0BlVCAAIQgAAEIACB9AgQAkiPG6UgAAEIQAACEIAABCAAAQhAAAJFRoAQQJF1GOZCAAIQ&#10;gAAEIAABCEAAAhCAAATSI0AIID1ulIIABCAAAQhAAAIQgAAEIAABCBQZAV4KWGQdhrmFRqD0Xgq4&#10;ZvPuQoOMPRCAAAQgAAEIZEige6f2vBQwQ4YUh0BpECAEUBr9SCvyRqD0QgCZoBxYn0lpykIAAhCA&#10;AATKncCiuiwSIASQRbiohkDxEGAhQPH0FZZCIB8EFn1m/OtTo36dWffPPz2xbnm/i98+bPCCzvmw&#10;hTohAAEIQAACEIAABCAAgYwIEALICB+FIVDyBC5+xqibZ9zcYDb07nmv/evNpYuWrfxo/acl33Aa&#10;CAEIQAACEIAABCAAgdIjQAig9PqUFkEAAhCAAAQgAAEIQAACEIAABHwIEAJgWEAAAhCAAAQgAAEI&#10;QAACEIAABMqCACGAsuhmGgmBtAmsvMhQP3LY5+rPRMeXzjVuPzL24e11xg+6RP880lh0rmF0Mf7h&#10;vBhoXFzxtJsRX/Coky0zoscPvmbI9kvmz9eMoxyS0pB/nBxSlWGr8WJJA1RwkciniTtLs0YfsVQG&#10;QNjkCkCf3AV1xpeihsgwU8PPPdjUzSKHJe8VMIdx/Ig1Ja0iPjp9lcRbYipUN4LDvBgvh7BT0kfe&#10;W1eCJmS3M6KVutA5B6R57zseBcqe2PPBY7bdcPsR53rcRVqkCrp6J7utzUi7YlLIT7yMmkdhCEAA&#10;AhCIJ0AIgBEBAQgEETjscUP9yGGfqz8THf/6wDjjiOiHXYzehnFmNCJwVBdj+SbD2GB8pd74w4Y8&#10;ke9i/Ka38Y2nrdotX7TPa4a8y8D8ecY4zxG8+NfTxn96O+IXebI3z9Vmo7OyoTPPmHSrN33OI4x5&#10;tngXo88HkeG37IS4wfaDE43pr5pyt59t3GyNT5fA6BPclUaK+On0KnFbYhjVBxjznokY86943S7h&#10;9xZGb5l64xuvG8tfN5zy7rrkLkvQBF1qaciJE362Mf2RiJ1yI3vDeeLxnrnMGKgeBY4esZ8PXmij&#10;5dFh9YVxohUu7GJ82zDGve+2TwqaJB823kvD8vCKaAbp7Ap54oXHHk0QgAAECpoAIYCC7h6Mg0BR&#10;EthoLD8gMp1+1JHGstcN44BIO87rbfzH83U5x20Uk4xlka/mPzjbWPaM4xv8BuMP8eb94TVj1Ek5&#10;NpDqSpnAHx6O9zkdQ+7DjXGO6JmbrDDZkcYZH0Yc7GmvO6Jpkp8ivne87xop4tXpp8RtiaUqzgaH&#10;cl9h9blEIv6y0CHqqcu846IxAmcTstrNEg0RJ9yOM/7hGcM4IZZ5IVXLfP7NhvEVp+WWQbHnQwLy&#10;TrPlAfIXVwQh+nEiklltdebKeeJlzhANEIAABAqfACGAwu8jLIRAQRCY80kvpx1/WLDrb+/tLxfb&#10;2trc9m0w/mMY51nJ/+Lzf/i+saxP5Mt3nwOND63Jf3t6yjyJph/HpumsyXl35nP0olxXWbjOFNzY&#10;fJeIWZm9dnq/c1WCMikShuhinHmg8aw3JCHzh3YGryOcURDdoGGEnQRuZzgLnNutbHMz+dyXra3W&#10;71ObbSKkIuDOpk6gxzZD6RSFsd6xsTs62s6W12h30YvYd4dyRJd9YLYokjhjNe69DUavA6wzyWQ5&#10;wD35bBdxglA6/ZV4gPU5wBh1qd+ShAC0Rxq9lXsf7T7NurLbW95bWx5KG40+jhVJf7NTgeJNsZ8P&#10;vg2Ztsz4m/VoMl4zjJPNBCJXuoR6uJ1hmCTVA81593nvTef9GPdUPDLyDJQbxF594H1C2ks2vA9S&#10;24zIvem9rXwfBUX4xMvuWEI7BCAAgVIkQAigFHuVNkEgPAJ/PPf4q3vtd4axufGtt4+r2t23w55D&#10;27d2rmxra929bu3at99865dPrH3o/QNXrlztrPPDTYb4HnL0MYynNhjPfmh9+XbMqjmFRx0QScLv&#10;FZ2mu/1Sc3Jesm1/bJhfptVhXxz4iNH7bNOBjK04ED9kY2SC1JzE22TWNWpTJAfYlabrdLSMjUZT&#10;MKsNxrIDjerweIaoSXlr9o8NSrJ51bqGeX1iieW9LRrirviyta0K+jQBUnHjDems+LnQRHpsM1SN&#10;MuVorxn5kqTHv2ZmZ0jZ/6j87WeMbxfqXgwh9qNSJc5hxJe2/pSpdZ/gVLRWmXz+j7VGwHl4i7h0&#10;JrXZnOr3W3EQUFAm25Pm9ZiRi+itLQ52jg6/W1s9lOQYdUJksHmNiXs+eD62V0DIU0UWBUzzy2ka&#10;J7eeYa5BsFMM7GHvvTcT3SmjTjR+bN0CZ5xt/MbweUJ67xHXg9Q2Q92b3tvKv+oCfuLlaORQDQQg&#10;AIEyIEAIoAw6mSZCIF0CCxe+9uyDD6xqeKHTyvc/+PCj3h8vPmbFO6f8t/GctYuXffTxR8tXrF6z&#10;dvOnm19+6eU/vd5OhO16Is65+PybTKeuaZPpnztn1ZwWqQXPxvvm92YzUiDbB2yMfLeWL9yRVdPW&#10;ngIRp2iD8ReJKci3+eiElXiP/5HKe5urDyKTePJRH43N/Hzd+/fjFvFKQm9s8jBdktkoZ69zjjj8&#10;dh3RPczsoIB8Yic++LC1C/qStz/1Q3rm2eZqavda6MR63O6idHo0Q+SsA6xOtzo6Et04OzrpnQ18&#10;haRTwijf3uRISren1v2MlDlhYe7eSsNTxK0zlfZKzM7evyOonEy2q9UK1v2bcOn7++Z+ATdb4ao+&#10;m1KxIxNZv1vbTs6f/kwkjJh2DRJe+VAWF0QzmFypRi61sWHvujcT3yliobmPgPVUjBR3PiH97hH3&#10;g9RphPe2Slx1wT7x0u4sCkIAAhCAgIsAIQCGBAQgkJDALU9v3NWu6oBuh3Tv2avr5z53cI8eB/fs&#10;2a1Xr4N6fK6lfbuW9pU72xmbKrZt2rVj06YNIhxTZDnnX+pizLOSmd8T1+4ARwZ+WMijKw7Ee3zq&#10;fXP1QbX4JFbegdpxUJII7FUDPnVaucFnOfb/87UreFYwrKaEpsex9dp059ryzCtIgDSSmp6uflkc&#10;LlP94tb2jm7QIJrU7nfmT4KF1unWVojlVBqFc1G6c2o9lvwfXRQgs/0yqW5mf1xq9DrQ+Ju1aMU1&#10;G+/S6VWSFMQyjd06fZce+NZlT54/KxtxaGhOal4SAe+tbS0NUKuQzGOj8ZVnzEhTwEqTIGjWLoAS&#10;+3DvDhhsVqj3Zhr3iGaRInviZTpWKA8BCECgHAkQAijHXqfNENAnsPdeHf7z1gf/fmXJU68uffqN&#10;5mff+eA/S5Y9t/Sjt9d9+sa6DWs+XL5qr5fWfLjsk21b4nRazvnNJ0R3F5Pk0j7GKOdX8AALrEzU&#10;0ZZnLp5hZCpbLhpRd12+f/eJZAQ8tcyQiWjlPcr5WbJ1n8OTFMdDph972wuArUqdc1xmIvrZjuXo&#10;sjpd6nXuBWDNlSVZLKBPMweSBxq9lMGWz+M+fNnaQsGfWmIupP95xtxTzb3XuoYeu04zPNTbdKUi&#10;W8pZHV0++f9qxUrclL5zat1yViWfRXmq4vzLhLAkeEfiI48Yyzca35Bt511FvDo9SoJGonV/6exm&#10;Z+70YYeZ7LsmoK4jjZtVrkf2D3Vr2x6+JL3bWxJGKle5CZ739sWeD4kbErALYFDLvPdmKndKTHMa&#10;94i3SKKqi+6Jl/2xRA0QgAAESo8AIYDS61NaBIEwCbS1tgao29Nxa8vB67d/tsMrIw65eC/mhLx1&#10;SGqxEd3YPKl946wVsDLPKYtg7denjbO2AFCTn7IOVu3CZTqQB0YSZeW8d59o0mw04fZvru3KrUhB&#10;LMlZspdttaL5bDObIO6Qb+3WWoaiOd43phvWjmXysgO/LABftnbrgj5NgFS9SMz1CvTgWuJgWtEi&#10;WTBib6smHS2bt0f2OPC8s71oOkLPUFkdIxtm2Bs6SDDFPbUuyRcSZ1Fb0Dm2uHeqdxXx6jSTYpIp&#10;EYXmto7W/SU7cei8s9N/utivrohmeTVgzt6TJ7d2tMkKnXfzf4ln3bwpkkZh84w9HxJAUwsx1HB1&#10;7g6Y/Cnhd2+mcKc4ulzzHpGnrrmmxrqJvEX8qy66J57ejYYUBCAAAQg4CVTs2rULIhCAQNoEFi5c&#10;OHjw4LSLh1JQ9uRvbW1taWnZsmXLVeNmdO9R41K7ecOKR+qvTFrXxFum3nTjGKfYV3/9TLcePRZ+&#10;8EmFUVHZvrKyfbt2Ve3kd2W7ijZjzx5j9yGbN28/fPmedw48+PCen6379KOuZyetJf8CVjruj/Vc&#10;EZVQreMO5b9dWFASBG7/mjFNb3DazU2jSEmgyk4jUnk+hGmB1Hup8Rdrz848Hjzx8gjfrtoMWmXt&#10;8P5D763q0rp7O3Xp4bq+ZkXjPbeP7NixY1VVVWVlZUVFRVg2NjQ0nHxy2Wz9GhY19EAgMwKyrzcH&#10;BCCQPoHMbsBCL92nT5+PV/z36IP3Oergvau77NW3c/s++1b23ts4vEPb4R0qj+jQfp+DDuy8o3/X&#10;Xj02btoowoXeHmXfBuPH8mYvjell2fHLnaRdHC3EyiImMC5F/1+amkaRIgaUbdO1nw/hGvKlk6JL&#10;eMLVm4o2nnip0EI2TALpfwmjJAQgkBYBFgKE+QhDFwRKjMBlfTfVVFdv/3ST+bNp42cbN362YcO2&#10;deu3rlsvv7et2/jZuk07V3+2ff3mM046VYSLpfnm5mQa+8yZb/DSECuWVmMnBCCgQ0Dz+aCjKqmM&#10;zLqrZSA398nhKokEZvHES9pfCEAAAhAoDQIVkjxcGi2hFRDIC4FFixaV8EKAVJHKLmUcEIAABCAA&#10;AQikTaAMFwIMHDgwbVwUhAAE0iBAFkAa0CgCAQhAAAIQgAAEIAABCEAAAhAoPgJkARRfn2FxQREg&#10;C6CgugNjIAABCEAAAhBIRKAwtwMkC4ARC4EcEyALIMfAqQ4CEIAABCAAAQhAAAIQgAAEIJAfAoQA&#10;8sOdWiEAAQhAAAIQgAAEIAABCEAAAjkmQAggx8CpDgIQgAAEIAABCEAAAhCAAAQgkB8ChADyw51a&#10;IQABCEAAAhCAAAQgAAEIQAACOSZACCDHwKkOAuVAYM7oitgxeo5qsu9Fud48dUhUeMjUZhuPQ9y+&#10;LNecIqZKU7tXs09dCcrGdYdpikdhXI3Rlngv5rZf3a2xIKRqVHCR6KcmFF/NmjX6iSXUmVuKeakt&#10;OjZtpo4bIHqv2HeMuuApoj73oRi5I2K3RKznfJWYF2OVJrQkdgc7LExgla/BSTRnqSP8niHxd4pl&#10;Vzz1CNgE5O2G2IWiyOPboKpO9Y7MEofkaiM3qeYtnVwfEhCAAAQgUNgECAEUdv9gHQSKlUDtlKY2&#10;85hdVz/M/rYcvdjWNm2o7cRUL55gScox3XhCxQvkq+iwxoiGtqYRM6vVd+mhw+sWLG6ykcyZVV83&#10;XCnyaLavRA0YOn6KMXZyJBwh3tOkxinjVdno0Tx11MwRTRHLbIWza8ZWu5yEodPEpFGOcEWxdpKW&#10;3X3HzG+bP6avlqyuUDZ06tadX7k5o4cZs60bo2ZsZAg1LV5QZ12yb4vIvREZoj5F1E0yeeyC+MZE&#10;R3Xz1KXDlUK7Fq8Sy5mdZdQ5VCSwRCS8wqJQ3aGxhkQ16bcxm32R4BnirHLO6Gq546MPI+9zwNuQ&#10;OZPNAmarjUnWA0CQG7Mjz4yYailYb/Zp2PdNirxS9ujL68mWIk3EIQABCJQSAUIApdSbtAUChUdA&#10;vHajcWlsct9pofjcY2tmO76B9x0zxvTK5Wu1fIG2vz73HTM96r1XD6itnxV14x0RgIB22wb0HTOh&#10;rl59bze9p5oJLre2+YmZxogLPa6ufCue4qhU1SS6amLxhMKjjkUFSiA2Zs2Q1Mwn1I1RO6DaY68M&#10;RzVE/YtYvueUKbVx91O0SOQ+ks/khrEkfJSYYZi2acPjK/azRA14l3Dz0sZadbe44nKJDE6kOUsd&#10;lfgZEq1QohoSjfE66bHnQALyDovlCbZ4gicAkLBPs9TWMNXyZAuTJrogAAEIFCwBQgAF2zUYBoEC&#10;IrBnz56m5vffevudhQvfsH8aGxfLRZkRCzJUvkZHXAU/J2dBdBbf5cm4rve9cEStFUcwT6IxAL0I&#10;gOn8RA2Iel2WexBJH7ArThABMN2faKXOSTXxrRJFNvLdb7H050j6hWn36NHRjOdoKvOQqUt9LPX5&#10;1G52LJvbk7DuyaZOoCdqhtIZXXih7EhaT77BZl6/6ThH3f2+/WqslBa5tkASTVxp42YEwBqifkXM&#10;KJnpe14YZ5FdxHFV5vVr+vVNoMTdHn9L/FstN0UkghG9D+2FI9ptzJxnQg3CItEzRJV5wkoA8PHe&#10;Y88BP/JDx0tKktlXw4wJYwz/AICZflBvmH1q5S7F3X2eezO2EGrI1KnRtTwWyjmRBVJyr9k3Xmxh&#10;gftetIqIAuuI1hsxI5LE5L19fR8FBfxky+KAQTUEIACBMiNACKDMOpzmQiBFAitXrn7nnSUNL726&#10;V4cOPQ7tXn1kL/vnc4d279CuXcNLC0VAxOIVR7yailnDHdmw0Yt2Yn2iqUGf62oFgB0McMxrmhV7&#10;NNtXnAaoKa6pMt3vXgRgGBFnSRdP1IHTlQ9fzm6y+tovX/cjx9BpkSRwO+lB+DQOmG7lmUvus5l5&#10;Ya26mGkXiRYN/NRMnfAmrKvJ1Pgc9oS12GaoCq3EjGhWh+lKmtPekexsZ7Z1+PAKSKM1wR6/NECl&#10;qbiDVDGbrSUrrmUsfkWsZH23XOKm+1qSSFxyc5Q3LL3vPw/uKJmS5pD6JuEzxHpcjFWDzXskeQ7Y&#10;LZk21FwU4AdX7r/ZddZCpGiKQWzYe+7NRHfcgrGTDLljrYVUFaOsUzlfEEk98r1HFoxdbC3/iIjF&#10;zLDyrLxFElSd/ydbSAMANRCAAAQgkJgAIQBGBwQgkJDAwoWvvfnGO81N76//5JPXX3/7hRdffn5e&#10;g/0z74WX3nzznXVr14mAiImwQ5G1lt6dQm8vsI/6DM6V/U4rfK5HvtFHZx+dU3RS0qNZXfHk8EvW&#10;cv1Y7yKApGPAql2+VMfyhvM+WRbb/kA5kLFF3ZGpxlhQQPhEljiY2CJOoel/u9od/Km5CmOYa4Oz&#10;maP8JlMT6vEkhJj9oWIAc2Ypb1XK2uGbYfWJBkjSDitCATOjPrI0IArDtxVWAGC62391FzFneCcN&#10;aEprNbrDkkQcRX3EMW0bPssK6cXdHYmKaWgOq+cSP0PMx8XsKY3usZxaxXNGTxowXRIBInuZerYU&#10;dGpzDHvXvZn4Tpmiethcx2RnMUUXVfnfI9Eb23ftlbdIwqrz/mRLrSOQhgAEIACBNAgQAkgDGkUg&#10;UC4EHnzw7/vsu3f1UX0vGX5hop+jz+/a76jq/TruK8JuLuYq/sbI8nsvM2dWv/NT73UzrdfMZzYP&#10;FQOY479wP7kB1ldqn6XXAV3qrD0mlmLWQM6GTHRW3op/hFqrNQE63RglM79Rh0e2o6vNzEuXxRnm&#10;CDE3sottxBDdHc+1QV6orcmLMucMqyuIpeyxRnkcDE+RpbILYCQDpNo6M6My8fzMzHHTQY9tpxFZ&#10;dGBW4Vuvl0b0fvPn5Fw2EwvjqBs0WV3BmsPpl+BniNRRPWa+udFnkOce1BBzJwbJIvDsDhhsfZj3&#10;Zhr3iGaRQn2yhTMy0AIBCEAAAiYBQgCMAwhAIIhAy86d8vF7S1f6/owf/+Nfvzz61tt/u2nDRl8t&#10;Vup9os3zrTzwYXEvJZtqzgir6463blWPdWTumzGAscPG+m3d52NCoAFO+URzXypd1kpbcO4FoOlI&#10;5X5wyRd4FeIwIxee6k23JpJMbO6I4Po8+FPl4I2ZL6GF6DYItSOmz59teKZTNfTYNVshncmTI3vf&#10;WR6kEd21Mff0sl1jbD9LSfWPH8Jmf1g9Z28EqIxxFxkTWech8RHpCckFEUffVcS722VAvd4m25Yk&#10;pmH2cHQzQ3O3DbHbvjt02phtzkmeIVb15kaf3lQAx3MgYUMCdgEMbJj33kzlTompTuMe8RZJVHXB&#10;PtmyPmaoAAIQgEAZESAEUEadTVMhkAaB7du3B5TaedjqrQPe27BuU+JNAa2X8UWCALHl65F8ckke&#10;Nr+Gq9XsFbLm9UL1nj5zHasRvWwuNXfmM5szfHZybMQ4j+aY0U4DApoS29/MErIVSjK1+61h5ucF&#10;O1VmNddcoz1qcY1PFsDQadbqYgv2CPdCAOEe8Gl0KzMJiTiXUVsvEotsfRblG1xLfC+Y4OvrYyvf&#10;Tc9MtcA8AhOs0xjPeS4iEZTIwLZ3o3dgtfand+/q51PE3QhXETPpW/WxvTmchhIrxGUdZswr2QKC&#10;SK9bu1C49tXXaGMueiHwGaIMMC2VVIC4xS2O50ACaI6dGOJ2B0z+3kyfezOVO8XxTNO7R8xlF+ad&#10;pNZpuG+rBFUX7JMtF4OGOiAAAQiUC4GKlpaWcmkr7YRAFggsWrRo8ODBWVCcgkpxv1tbW+Ve3rJl&#10;y1XjZnTvUeMqvHnDikfqr0yqceItU2+6cYxT7Prrf3rG6bWyEKBdu46+xf909x/Wn/5iy8wjvnbp&#10;iHkvLLjttl8lraVwBVT2dDLfx7I/BdHCbS+WFSKBOaOHLB2vNQht69MoUogtLxSb8nVzS73Viyf4&#10;xRtzSCZfjc9hE8u+Ku8/9F4kl9bd26lLD9f1NSsa77l9ZMeOHauqqiorKyX8FxbLhoaGgQMHhqUN&#10;PRCAgA4BsgB0KCEDgTIlcPTRRz/40ENN7zUvWfy6789pQ0475+BviP8vYiJc3JjUHuca087W2gD/&#10;/cSLmwDW55/A0Gmp+f9icRpF8t/OwrVA+zkQbhNk9UZkCU+4elPRxpMtFVrIQgACEChiAoQAirjz&#10;MB0C2SZw/PHHnHTSIJneD/h59ZGP5dMzzzxLhLNtT7b1mxveJX3BmbVMQUcs29aiHwIQyAYBzedA&#10;GFWbL25Qx7D6uqTLL8KoMUgHT7ZsE0Y/BCAAgQIhwEKAAukIzChWAqW9EKBYewW7IQABCEAAAhDw&#10;EGAhAIMCAhAQAmQBMAwgAAEIQAACEIAABCAAAQhAAAJlQYAQQFl0M42EAAQgAAEIQAACEIAABCAA&#10;AQgQAmAMQAACEIAABCAAAQhAAAIQgAAEyoIAIYCy6GYaCQEIQAACEIAABCAAAQhAAAIQIATAGIAA&#10;BCAAAQhAAAIQgAAEIAABCJQFAUIAZdHNNBICEIAABCAAAQhAAAIQgAAEIEAIgDEAAQiETGDO6IrR&#10;c2yd8teQqc3RPyOf2SJyUuGUNgxb3vooekQV+l4M2f5iUBdP1bTYeyVpO4KLRD8131zu6MGYVs0a&#10;/cQS6kxqc/ELRIewzTT2avj4O8HsUjXuPUUUBR+K0SL2fRLrOV8l5sXYzZrQElVfvHAiq3wNTqI5&#10;S73qeFrEP4Pi2TueVjGwCcjbDbELxT/uHA86eXb53jdZamxGaiM3qeYtnVFVFIYABCAAgQIgQAig&#10;ADoBEyBQWgSGDq+rnxWNATQvbTQWzHwiEgOQv2oHVMc3t7a2cZjnS7gSqZ3S1GYes+vqYyLRi21t&#10;04aWFrjCbE3fMfPb5o/pG6px2dAZqoFZUzZn9DBjtjWma8aOUqGxpsUL6qxL8SO6eeqkxinjZYj7&#10;FFEe+eSxC+LtjBZpnrp0uFJo1+JVYjmzs4w6h4oEloiEV1gUNlq3Z6whMfdXt41Zw2ziGV0RsVCM&#10;bBoxs9rrj88ZXT1zRJP7OdI8dZRcNR8uXmhzJpsFzFYbk6zeE+TGbM+DSArWm30a9n2TIq+UPfqh&#10;0wRUZFimWBfiEIAABCBQTAQIARRTb2ErBIqDQPWA2salyulvfmJmzZQpxuKm6F/GiAvd3uSICVMa&#10;1ffpRIcEFYyoxuJAgJUQ8CMwZ1Z93XArcjV0/BQjGhrzhMUid84EM/LiX8TyPadMqXVWYt5sVpG+&#10;Y8ZEomNyK1oSPkrMMEzbtOHxVvpZYkp4hM1gnrqV5eZcELm/lS79NmZxjAgeccJtF7zvmOlTjLGT&#10;Y8lJVlRDIhVeJ10oRh5SCcg7rJZoweIJ/pHIRCSz2OYwVPcdM6EmnlMYWtEBAQhAAAIFRoAQQIF1&#10;COZAoCAJ7Nmzp6n5/bfefmfhwjfsn8bGxXJRZsTcJve9cETEuzG/Tg+4sF9NJCtAZhlr+nnnk6vN&#10;r51Bc0/yXTzibxQknQIzKpb+HEmuMCcDR4+WOV/r72gq85CpS30M9/nUnkuMZXPHZ214V3P41uI0&#10;Q+k0FcZUJa2nwDinYY4zC6ZvvxrLdZZrC8ZWmytenNPUpjtvxQr8iph4Td/zwjgT7CKOq5E7zl+J&#10;uwH+lvg3M3aPRx1le+GII9MnuI1pANQtIiwWRGItkSJisB2YlEtPWAkAPt57LALgB23oeEknMPtq&#10;mDFhjOEfADDTD+oNs0+tDo27+zz3pvNOmRpdM2WhnGNmaahlUvaNFxsh7nvRKiIKrCNab8SMyD3m&#10;vX19HwWOAK4ubeQgAAEIQKDYCBACKLYew14I5JbAypWr33lnScNLr+7VoUOPQ7tXH9nL/vncod07&#10;tGvX8NJCERAxh13Rb/6S42xOqMk8oTWHH5tVc7dh6DRvOrHIRFyjilnDHSm10YuuhdO5xVIAtdkc&#10;1Nd++bofOYZOiySB19XbyRULGgdMt/LMJfd5bI2Vdj7dmGkXiRYN/FQSz1XJuIR1NZnqWpWRSI9t&#10;hqpQphxja0bM0WHOYUeys53Z1gVAO3smWBPs8UsDrCR/FQHwPaxUdXONgPPwKWIl67vlErfE15JE&#10;4jKvrrxh6f2kK3JS0hwSap9peDtbYcHYsWqweY8EYcqooN2SaUPNRQF+cOX+m11nLWKKphjEhr3n&#10;3kx4p4ydZMgda62Bqhhlncr5gsgEve89smDsYmv5R0QsZoa10sFbJEHV9sM7pH5ADQQgAAEIFCAB&#10;QgAF2CmYBIFCIbBw4WtvvvFOc9P76z/55PXX337hxZefn9dg/8x74aU333xn3dp1IiBiImzbHdkO&#10;QLw6a9a/eoCZFeC3EUCshBkEiEvUlY+sZf9NU2pjWwtEL7oXThcKsRzaEdsTQTmQsUXdkanGWFBA&#10;SEbWX5h9EHEKTf/bZW7wpzI9WD/MtaB65ii/ydSEejy5HLF9I+bMUt6qtXmEmhWXsEZ8inkO6eah&#10;KjOjPrI0IAojcQBgutt/dRcxZ3gnDWhKazW6w5JEHER9xDFtGz7LisaJy5m8Mg3NYZH3GTp2VKB2&#10;yuwpje6xnFrFc0ZPGjBdEgHUVH1wPNIx7F33ZuI7ZYrqYXMNVLS4vR7K/x6J3ti+y6a8RRJWTRpA&#10;aiMBaQhAAALFSIAQQDH2GjZDIEcEHnzw7/vsu3f1UX0vGX5hop+jz+/a76jq/TruK8Ixs6yvkXOW&#10;NqpkXDNrePET9hpbf+tlcbTvvoDmMt4kewXkCEdRVBOdlbdiJ6FabE2ATjdGORwe2Y6uNjMv3ex1&#10;yVUwN7KL7RIR3R3PtUFeqK3JizLnDKtvRMyKmMXB8BRZKrsARmIk1daZGZWJ52dmjpsOemwpfGTR&#10;gdnowEhcjIrfip3Yp7F0ectLdcbo9NqYZfxm2n9c4NDclcS5Cql6zHyJOVYn2IfUsi6oIeZODJJF&#10;4NkdMLhZYd6badwjmkWS5EFkuedQDwEIQAACuSBACCAXlKkDAsVLoGXnTjH+vaUrfX/Gj//xr18e&#10;fevtv920YWNcG02nf+ywsUZk+3/5Nl0/dqzvRgCxYpavP8w5dx35zNqiin2q9QaRfIFXk52mz+Mp&#10;Yro1kWQLc8M01+fBnyq/aMx8CS1E92asHTF9/mzDM52qoceu2VpUPnlyZCM7y/EyYgsY9NpcPFJm&#10;JoV6W4bk7cdvjWn2h9Vz9q5+qlnuImMi6zzMfe6n1EouiDj6riLmmoD4NPeAer3wbEsSczV7OLqZ&#10;oblTh9htb+Wg08as95i1xiT2GhEz6d1wrYmQ7e99UgEcc+AJGxKwC2Bgw7z3Zip3iuNJmfo94r2t&#10;ElWtGSLKeg9SAQQgAAEIZJEAIYAswkU1BEqAwPbt2wNasfOw1VsHvLdh3SbPpoDmNJydwaryWY34&#10;/bl81JpBAN+Za3P79GgQILYGvmjeup3LcWChMvPoRy2u8WEpuy6Yq4vNz40R7oUAkswd8Gl0KzPZ&#10;TMDpX1ovEotsfRZtaHAt8TjMGEB9fWzlu+mZqRYkTbDOJddw6pIIioRM1H5ykd3oHVitK+5d/XyK&#10;uG1xFTGTvlUf25vDaSixNq6zDnO3iGQ5/ZFej2tJxCyNNoYDM1iLuRZeoVa0fZYpmJZKKkDccyS2&#10;z6EZ7nJ3llmlYyeGuN0Bk7830+feTOVOibVX8x4xl12Yd5Jap+G+rRJUTRJALkYndUAAAhDIM4GK&#10;ndYUHwcEIJAegVdffXXw4MHplQ2rlLjfra2tLS0tW7ZsuWrcjO49alyaN29Y8Uj9lUmrm3jL1Jtu&#10;HOMUu/76n55xeq0sBGjXrqNv8T/d/Yf1p7/YMvOIr106Yt4LC2677VdJa0EAAhBITGDO6CFLxydz&#10;wOOLp1GEHkhMQK2iSK0LwuAp9VYvnmDt3Ze/I1+Nz1+Ly69m7z/0XgaX1t3bqUsP1/U1KxrvuX1k&#10;x44dq6qqKisrJbQWFryGhoaTTjopLG3ogQAEdAiQBaBDCRkIlCmBo48++sGHHmp6r3nJ4td9f04b&#10;cto5B39D/H8RE+EyxUSzIRAagaHTUnY+0ygSmrklqEi96yBol4CsNFpWb0SW8GRFvZZS6yUB/m9K&#10;0CqPEAQgAAEIFAkBQgBF0lGYCYF8EDj++GNOOmmQTO8H/Lz6yMfy6ZlnniXC+bCROiEAAQiEScDc&#10;+DJHk/HmixsiaxXq65IuvwizkX66zHcW5qjh2W4K+iEAAQhAIIgACwEYHxDIiEBpLwTICA2FIQAB&#10;CEAAAhAoJAIsBCik3sAWCOSNAFkAeUNPxRCAAAQgAAEIQAACEIAABCAAgVwSIASQS9rUBQEIQAAC&#10;EIAABCAAAQhAAAIQyBsBQgB5Q0/FEIAABCAAAQhAAAIQgAAEIACBXBIgBJBL2tQFAQhAAAIQgAAE&#10;IAABCEAAAhDIGwFCAHlDT8UQgAAEIAABCEAAAhCAAAQgAIFcEiAEkEva1AUBCEAAAhCAAAQgAAEI&#10;QAACEMgbAUIAeUNPxRCAAAQgAAEIQAACEIAABCAAgVwSIASQS9rUBQEIQAACEIAABCAAAQhAAAIQ&#10;yBsBQgB5Q0/FEIAABCAAAQhAAAIQgAAEIACBXBIgBJBL2tQFAQhAAAIQgAAEIAABCEAAAhDIGwFC&#10;AHlDT8UQgAAEIAABCEAAAhCAAAQgAIFcEiAEkEva1AUBCEAAAhCAAAQgAAEIQAACEMgbAUIAeUNP&#10;xRCAAAQgAAEIQAACEIAABCAAgVwSIASQS9rUBQEIQAACEIAABCAAAQhAAAIQyBsBQgB5Q0/FEIAA&#10;BCAAAQhAAAIQgAAEIACBXBIgBJBL2tQFAQhAAAIQgAAEIAABCEAAAhDIGwFCAHlDT8UQgAAEIAAB&#10;CEAAAhCAAAQgAIFcEiAEkEva1AUBCEAAAhCAAAQgAAEIQAACEMgbAUIAeUNPxRCAAAQgAAEIQAAC&#10;EIAABCAAgVwSIASQS9rUBQEIQAACEIAABCAAAQhAAAIQyBsBQgB5Q0/FEIAABCAAAQhAAAIQgAAE&#10;IACBXBIgBJBL2tQFAQhAAAIQgAAEIAABCEAAAhDIGwFCAHlDT8UQgAAEIAABCEAAAhCAAAQgAIFc&#10;EiAEkEva1AUBCEAAAhCAAAQgAAEIQAACEMgbAUIAeUNPxRCAAAQgAAEIQAACEIAABCAAgVwSIASQ&#10;S9rUBQEIQAACEIAABCAAAQhAAAIQyBsBQgB5Q0/FEIAABCAAAQhAAAIQgAAEIACBXBIgBJBL2tQF&#10;AQhAAAIQgAAEIAABCEAAAhDIGwFCAHlDT8UQgAAEIAABCEAAAhCAAAQgAIFcEiAEkEva1AUBCEAA&#10;AhCAAAQgAAEIQAACEMgbAUIAeUNPxRCAAAQgAAEIQAACEIAABCAAgVwSIASQS9rUBQEIQAACEIAA&#10;BCAAAQhAAAIQyBsBQgB5Q0/FEIAABCAAAQhAAAIQgAAEIACBXBIgBJBL2tQFAQhAAAIQgAAEIAAB&#10;CEAAAhDIG4HKNg4IQCADAnm7d6kYAhCAAAQgAAEIFD+BDL6FURQCEEiHAFkAxf/gpAUQgAAEIAAB&#10;CEAAAhCAAAQgAAENAoQANCAhAgEIQAACEIAABCAAAQhAAAIQKH4ChACKvw9pAQQgAAEIQAACEIAA&#10;BCAAAQhAQIMAIQANSIhAAAIQgAAEIAABCEAAAhCAAASKnwAhgOLvQ1oAAQhAAAIQgAAEIAABCEAA&#10;AhDQIEAIQAMSIhCAAAQgAAEIQAACEIAABCAAgeInQAig+PuQFkAAAhCAAAQgAAEIQAACEIAABDQI&#10;EALQgIQIBCAAAQhAAAIQgAAEIAABCECg+AkQAij+PqQFEIAABCAAAQhAAAIQgAAEIAABDQKEADQg&#10;IQIBCEAAAhCAAAQgAAEIQAACECh+AoQAir8PaQEEIAABCEAAAhCAAAQgAAEIQECDACEADUiIQAAC&#10;EIAABCAAAQhAAAIQgAAEip8AIYDi70NaAAEIQAACEIAABCAAAQhAAAIQ0CBACEADEiIQgAAEIAAB&#10;CEAAAhCAAAQgAIHiJ0AIoPj7kBZAAAIQgAAEIAABCEAAAhCAAAQ0CBAC0ICECAQgAAEIQAACEIAA&#10;BCAAAQhAoPgJEAIo/j6kBRCAAAQgAAEIQAACEIAABCAAAQ0ChAA0ICECAQhAAAIQgAAEIAABCEAA&#10;AhAofgKEAIq/D2kBBCAAAQhAAAIQgAAEIAABCEBAgwAhAA1IiEAAAhCAAAQgAAEIQAACEIAABIqf&#10;ACGA4u9DWgABCEAAAhCAAAQgAAEIQAACENAgQAhAAxIiEIAABCAAAQhAAAIQgAAEIACB4idACKD4&#10;+5AWQAACEIAABCAAAQhAAAIQgAAENAgQAtCAhAgEIAABCEAAAhCAAAQgAAEIQKD4CRACKP4+pAUQ&#10;gAAEIAABCEAAAhCAAAQgAAENAoQANCAhAgEIQAACEIAABCAAAQhAAAIQKH4ChACKvw9pAQQgAAEI&#10;QAACEIAABCAAAQhAQIMAIQANSIhAAAIQgAAEIAABCEAAAhCAAASKnwAhgOLvQ1oAAQhAAAIQgAAE&#10;IAABCEAAAhDQIEAIQAMSIhCAAAQgAAEIQAACEIAABCAAgeInQAig+PuQFkAAAhCAAAQgAAEIQAAC&#10;EIAABDQIEALQgIQIBCAAAQhAAAIQgAAEIAABCECg+AkQAij+PqQFEIAABCAAAQhAAAIQgAAEIAAB&#10;DQKEADQgIQIBCEAAAhCAAAQgAAEIQAACECh+AhU7duwo/lbQAgjkjcBrr702ePDgvFVvVdzW1tba&#10;2trS0rJly5arxs3o3qPGZc/mDSseqb8yqZETb5maVAYBCEAAAhCAAASKl8BNN44JNv7Suns7denh&#10;klmzovGe20d27NixqqqqsrKyoqIiLAINDQ0nnnhiWNrQAwEI6BAgBKBDCRkIJCRQSiEAuhkCEIAA&#10;BCAAgTInQAigzAcAzS8HAu1++tOflkM7aSMEskRg9erVPXv2zJJyfbWSCLBnzx5JBHj0ybf379TN&#10;VXDn9s0jLjpeXxuSEIAABCAAAQiUJ4GZj7+x1z6dXG3ftnnt8PM/v9dee7Vr105SAELMAlixYsUh&#10;hxxSnqhpNQTyRYC9APJFnnohAAEIQAACEIAABCAAAQhAAAI5JUAIIKe4qQwCEIAABCAAAQhAAAIQ&#10;gAAEIJAvAoQA8kWeeiEAAQhAAAIQgAAEIAABCEAAAjklQAggp7ipDAIQgAAEIAABCEAAAhCAAAQg&#10;kC8ChADyRZ56IQABCEAAAhCAAAQgAAEIQAACOSVACCCnuKkMAhCAAAQgAAEIQAACEIAABCCQLwKE&#10;APJFnnohAAEIQAACEIAABCAAAQhAAAI5JVCxffv2nFZIZRAoLQKvv/764MGD89umtra21tbWlpaW&#10;LVu2XDVuRvceNS57Nm9Y8Uj9lfk1ktohAAEI5JfAp59+ml8Dyq32zp076zSZftGhFKJM0n65tO7e&#10;Tl16uGpcs6LxnttHduzYsaqqqrKysqKiIiyTGhoaTjjhhLC0oQcCENAhQAhAhxIyEEhIgBAAgwMC&#10;EIBAURAQV3Pu3LlFYWoJGHnOOeckdTVVM+mXXHa3Tr8QAshlj1AXBPJCgBBAXrBTaekQIARQOn1J&#10;SyAAgZImoFxNcYFKupUF0TjFOaUQAP2Sg57T7BdCADnoC6qAQH4JsBdAfvlTOwQgAAEIQAACuSMg&#10;K6c4sk0gje7MtknoFwJp9AtFIACBkiRACKAku5VGQQACEIAABCAAAQhAAAIQgAAE3AQIATAmIAAB&#10;CEAAAhAoFwLMBueAQBqDKQdWUUUa/UIRCECgJAkQAijJbqVREIAABCAAAQhAAAIQgAAEIAABsgAY&#10;AxCAAAQgAAEIlCsBpoJzQCCNwZUDq6gijX6hCAQgUJIEyAIoyW6lURCAAAQgAAEIFByBueMOOmhc&#10;Gi8mlHIX3PVhwTWniA0yeyJypED2w7su0OwIfckihojpEIBAsRIgBFCsPYfdEIAABCAAAQikSiCf&#10;U8Hv33nr4iuuWHzrne+nboVhtLWmXipPJVLtFJHPqaVP//CgyxZPemWddbxyyayBFwR1iUhHP+89&#10;es66OaN7axirL6mhLCyRNPqFIhCAQEkSIARQkt1KoyAAAQhAAAIQKCwCHzz1qHHJ979/ifHoUx8U&#10;lmXlZc0Hd9123xUPzvnOEarZR3znjknGhP9LIzejvLDRWghAoIQIEAIooc6kKRCAAAQgAAEIBBII&#10;a0I1dT3vmxGAc/v0OdeMAUTzAOaO6zr0rrvGdbWOoXdFLsvVyDFurlWR1aS29+8a2jVyQa5ZRd+3&#10;Lqoj8pHnQuqmZloijTGYaZX65aUfFl4x7GxHAemSk99tNtlbTOdGiFrdIVe+fp+xcMIpim8EuktS&#10;PrGpRzvRliygDkqjXygCAQiUJAFCACXZrTQKAhCAAAQgAAEfAvquYsiSHzw1q+3ic/u0tfU59+K2&#10;WU99EFFviHu5dOhaOR64YuGEO5THf9at5gXz0n233mVJmpnyRp+6cVfcN1uJtM2dfd8V4+r6zL1j&#10;Qv8HlPStZ5mXrx806+KXVWkjUjjkliRXl8bIS640LAkhObBa+sFxyKWFSyOcF064te3/hN7LE9sm&#10;XHvXB9IVD1xhDJwoSC2+VkeoHolKSi99/eBrrULOToxIFlIHpdEvFIEABEqSACGAkuxWGgUBCEAA&#10;AhCAQAER+NDMATivj2lRn/MuMW6645mocQMnXnu2eX720CuMxc1qz79nbuhmHpff52qByNw3xyr5&#10;zJzFVrkjqgfed/mwadGtAj9sXmwsumlQpPSiJlYc+I0BHy4DqyPrAgZOvGO02U19Rl9/RTC/qKTZ&#10;cQMjfevsRFUzHVRAdyGmQAACEQKEABgKEIAABCAAAQhAIKsEnrnjpkVR17zboJsWGRFP3q/SD6cN&#10;u9ywZvZfnjjQHQO4duLi26Z9+OG02xYrp7PP6Nlr195hXCtO/w2RqMIVkawAMzHACi5wOAlIBGZg&#10;PH0Jzywa0NcKzzgOM5oSwkEHhQARFRCAQMgECAGEDBR1EIAABCAAAQgULIGw0slT0/PM7PsGTnxp&#10;jX28NHHgfbOfMdPJzWX+0TUBkfMPli5Smeqyf+Ai9WlMrLe5lcD//Z+5rUBsY/redU+IxsXNH7T1&#10;7tvfuO+2adFlBqlZGZp0Gr0fWt3JFfWuu/5b911+vYnfPJ65ftBNxsTvmVn+JudFslmjeWrC/9ZQ&#10;K/ffp4/8LzqFnaXaCqSD0ugXikAAAiVJgBBASXYrjYIABCAAAQhAwIdAcg8xCxLPzL5/4MUOl72t&#10;97kXD7xfxQDEx7djAOr8zGt/adx0avfu3b+/tP/AyKcxsd7XjOt///39x12jIgDP3CCCcpx6k7p0&#10;5uSXIqXNqzdE/dwsNCpAZRojL6cGnjl59QzjcgWu++XGjNX/itCU7hjYf+n3I0BnTD7TNOvMod9a&#10;ZPaHBdPuCJ+Os9rgFiikDkqjXygCAQiUJIGK7du3l2TDaBQEckPg9ddfHzx4cG7qSlSLfOdobW1t&#10;aWnZsmXLVeNmdO9R45LcvGHFI/VX5tdIaocABCCQXwKffvrp3LlzTzvttPyakXntz44/ZM7Q1ZPP&#10;ylxTtjS8+OKL55xzTufOnXUqKKR+EbS3V7/0r7reOoYXn4xmv1xad2+nLj1czVuzovGe20d27Nix&#10;qqqqsrKyoqIirPY3NDSccMIJYWlDDwQgoEOALAAdSshAAAIQgAAEIACBAiCwrP72d395bQH7/wXA&#10;CBMgAAEIQCCIACEAxgcEIAABCEAAAuVCIKcJ5yFX9sG0Lx1yyKmPXfT7aw4PWXPI6tIYTCFbkLY6&#10;WYvRmnbhQi+YRr9QBAIQKEkChABKsltpFAQgAAEIQAACPgQK3UsLsq/3NY+tXLnysei69cJtShoj&#10;rzAac+ZviwFv2qzS6BeKQAACJUmAEEBJdiuNggAEIAABCEAAAhCAAAQgAAEIuAkQAmBMQAACEIAA&#10;BCBQLgTSnkGloD6BNAaTvnIk0yaQRr9QBAIQKEkChABKsltpFAQgAAEIQAACEIAABCAAAQhAwE2A&#10;lwIyJiCQEQFeCpgRPgpDAAIQyBUB9fK5XNVW7vWk+lLAcueVq/br9AsvBcxVb1APBPJGgBBA3tBT&#10;cWkQIARQGv1IKyAAgZInICGAkm9jQTWwc+fOOvbQLzqUQpRJ2i+EAEKkjSoIFCYBQgCF2S9YVTQE&#10;CAEUTVdhKAQgAAEIQAACyQgQAkhGiM8hUPQE2Aug6LuQBkAAAhCAAAQgAAEIQAACEIAABHQIEALQ&#10;oYQMBCAAAQhAAAIQgAAEIAABCECg6AkQAij6LqQBEIAABCAAAQhAAAIQgAAEIAABHQLtfvrTn+rI&#10;IQMBCPgSWL16dc+ePfMOR94SvGfPnpaWlkeffHv/Tt1c9uzcvnnERcfn3UgMgAAEIAABCECgwAnM&#10;fPyNvfbp5DJy2+a1w8///F577dWuXbsK6wirFStWrDjkkEPC0oYeCEBAhwBZADqUkIEABCAAAQhA&#10;AAIQgAAEIAABCBQ9AUIARd+FNAACEIAABCAAAQhAAAIQgAAEIKBDgBCADiVkIAABCEAAAhCAAAQg&#10;AAEIQAACRU+AEEDRdyENgAAEIAABCEAAAhCAAAQgAAEI6BAgBKBDCRkIQAACEIAABCAAAQhAAAIQ&#10;gEDREyAEUPRdSAMgAAEIQAACEIAABCAAAQhAAAI6BAgB6FBCBgIQgAAEIAABCEAAAhCAAAQgUPQE&#10;CAEUfRfSAAhAAAIQgAAEIAABCEAAAhCAgA4BQgA6lJCBAAQgAAEIQAACEIAABCAAAQgUPQFCAEXf&#10;hTQAAhCAAAQgAAEIQAACEIAABCCgQ4AQgA4lZCAAAQhAAAIQgAAEIAABCEAAAkVPgBBA0XchDYAA&#10;BCAAAQhAAAIQgAAEIAABCOgQIASgQwkZCEAAAhCAAAQgAAEIQAACEIBA0RMgBFD0XUgDIAABCEAA&#10;AhCAAAQgAAEIQAACOgQIAehQQgYCEIAABCAAAQhAAAIQgAAEIFD0BAgBFH0X0gAIQAACEIAABCAA&#10;AQhAAAIQgIAOAUIAOpSQgQAEIAABCEAAAhCAAAQgAAEIFD0BQgBF34U0AAIQgAAEIAABCEAAAhCA&#10;AAQgoEOAEIAOJWQgAAEIQAACEIAABCAAAQhAAAJFT4AQQNF3IQ2AAAQgAAEIQAACEIAABCAAAQjo&#10;ECAEoEMJGQhAAAIQgAAEIAABCEAAAhCAQNETIARQ9F1IAyAQJoE5oysix+g5/npFYsjU5pTqDC6i&#10;qVBTLJlhzVOHaNqvL+msM71SyazmcwhAAAIQgAAEIAABCIRCgBBAKBhRAoGSICDu6zBjdpt1NA1Y&#10;miAGUIRNdYQP+o6Z3zZ/TF+NRuhLGmnp1zABEQhAAAIQgAAEIAABCIRLgBBAuDzRBoFiJtC0eEHt&#10;gGrVgr5jxgwt5rZgOwQgAAEIQAACEIAABCDgIUAIgEEBAQhECQwdXrdg7Ch3lr+Z2q6O2NqApsi1&#10;2JIAr1T0ypCpS6MVOJP5/RL7tZQ4+ismb9tmqZ3jNE+uDKs3FoytVg2w642TlE9sZdFG2ZJus+JX&#10;SyTSb8Q0xtBZOqdGVlukuqCCkQoBCEAAAhCAAAQgAIEMCVR89tlnGaqgOATKmcAbb7wxePDg/BKQ&#10;tP3W1taWlpYtW7ZcNW5G9x41Lns2b1jxSP2VekaKu1s9doFRN7ttmpkFYP45c0STI3Xe8nhrp5iX&#10;zFNZOCCCcjZpgJKaM3rI0vHzxzTZn1kajWiBqFisiF1WU4ndjlj1DjMd5sVsd2iOq9fZkEibzM9d&#10;jZKmzBqucMQffpbH61d03OYpuA7z9bomidTLL78cih6UQAACEIBAaRMYNGhQQAMvrbu3U5ceLoE1&#10;KxrvuX1kx44dq6qqKisrZVYgLEQNDQ3HH398WNrQAwEI6BAgBKBDCRkIJCRQciEAq6WW114jjmq1&#10;nCyeEOf++rnThoobRA9xcccvHTLKmB6JHCR1la24gK6SaC2mkTHbpA7LT3eaZ3rZnovBxohyj4Bl&#10;mIphROpWE//mYcdCPKENs1SweXGmco9BAAIQgAAECoEAIYBC6AVsgEBWCbAQIKt4UQ6B4iTQd8z0&#10;KbX1s1LaD1D8/ujhM2GuySEUJXZdzUsbNesNFDP3BWybboyKLIWIbZrYNKU2DP3ogAAEIAABCEAA&#10;AhCAQK4IEALIFWnqgUDhE5gzNboPQPMTM62dAfteOKK2flLSdwD27VdjxIvJlQVjJ1sxhOapk9SM&#10;uWFUD6hdsLjJOp0zK3oxykVXSZx8JExh1lE3PJKqv2DmE9ZLC81G2BczpS9xAPH4G5c2G/amiab+&#10;xGqt5viZl6kllIcABCAAAQhAAAIQgEDaBAgBpI2OghAoOQJD+y2WPfPMw1wGYOW9i+c7u8bcSS9+&#10;O0B304dOa5piRMWsXfeGTptdVz/MLDXKGFEXke87ZkLkYsUsI3rR1qWpJE6+0aqiwtyvwM49qK1Z&#10;bM7YW41QF619DiPbAabea9Hd/0TfBGEydHykqaMW10SyAHz1m83xMy91AygBAQhAAAIQgAAEIACB&#10;kAiwF0BIIFFTrgRKcy+AIu5NFtgXcedhOgQgAAEI5J0AewHkvQswAALZJkAWQLYJox8CEIAABCAA&#10;AQhAAAIQgAAEIFAQBAgBFEQ3YAQEIAABCEAAAhCAAAQgAAEIQCDbBAgBZJsw+iEAgVwSGDqtLfby&#10;vlxWTF0QgAAEIAABCEAAAhAofAKEAAq/j7AQAhCAAAQgAAEIQAACEIAABCAQAgFCACFARAUEIAAB&#10;CEAAAhCAAAQgAAEIQKDwCbT7yU9+UvhWYiEECpbAmjVrevbsmXfz2tra9uzZ09LS8uiTb+/fqZvL&#10;np3bN4+46Pi8G4kBEIAABCAAAQgUOIGZj7+x1z6dXEZu27x2+Pmf32uvvdq1a6feExxWK1asWNG9&#10;e/ewtKEHAhDQIUAWgA4lZCAAAQhAAAIQgAAEIAABCEAAAkVPgBBA0XchDYAABCAAAQhAAAIQgAAE&#10;IAABCOgQIASgQwkZCEAAAhCAAAQgAAEIQAACEIBA0ROo2LZtW9E3ggZAIH8E3nzzzcGDB+evfrNm&#10;2QigtbVVNgLYsmXLVeNmdO9R47Jn84YVj9RfmV8jqR0CEIAABEqDwKeffloaDSnPVnTu3Dm44ZfW&#10;3dupSw+XzJoVjffcPrJjx45VVVWVlZUh7gXQ0NBw3HHHlWdf0GoI5IsAIYB8kafeEiFACKBEOpJm&#10;QAACEICAHgEJAcydO1dPFqnCInDOOecQAiisLsEaCOSDACGAfFCnzhIiQAighDqTpkAAAhCAQHIC&#10;KgQgzmRyUSQKiYDqNUIAhdQn2AKB/BBgL4D8cKdWCEAAAhCAAAQgULwEZA0aR3ERKN7BhuUQgEC4&#10;BAgBhMsTbRCAAAQgAAEIQAACEIAABCAAgQIlQAigQDsGsyAAAQhAAAIQgEDBEiiuCXCsFQIFO5Yw&#10;DAIQyDEBQgA5Bk51EIAABCAAAQhAAAIQgAAEIACB/BAgBJAf7tQKAQhAAAIQgAAEipcA8+pFR6B4&#10;BxuWQwAC4RIgBBAuT7RBAAIQgAAEIAABCGRO4MO7Ljgoclxw14emvrnjDoqcZa49WxpMqwveyGw1&#10;Hr0QgEBxECAEUBz9hJUQKBYCzVOHVESPIVObi8Vs7IQABCAAgZQIZHcO/P07Lzho4HvXr4scd7T9&#10;+2mrQsNoa81uzdran/7hQRfc+b4Sd5z3Hj1n3ZzRvbXV5FAwpf5FGAIQKGEChABKuHNpGgRyTWDO&#10;6IrqsQvqZlvfaGbXLRhbXTF6Tq6NoD4IQAACEChuAh/cde2E/g+uu/2caDOO+M537PPibhrWQwAC&#10;EMg/AUIA+e8DLIBAiRBonjqp3jDqZk8bajVo6LTZdYZRP4lUgBLpX5oBAQhAwEEgi7PX7z/16MIr&#10;hp3trcGq/oO7hnY1j6F3Rabg546z/pZj3FyrjFwYetddkau2WNv7dkH5LHo5etEuHK3V80HcBani&#10;6/cZCyecIuXGOc7FAKt20zR9MxIaES5kxi8EIAABRYAQACMBAhAIh0DzEzMXSARguAoAmEf1gFrD&#10;WDDziWZD0gPkGDIkskiAFQLhIEcLBCAAgbwRCNc7jdNmtLUNrO7jV4EhXvetbf+3du3aB65YOOEO&#10;5fGfdav8bV2679a7PlDLBRZOWDpUXYuKzb1+0IT+D5jX/q9t1n1Shfy0ycVZF7+sShuRwqreuXdE&#10;pNeuvfUsr2SfW0W1MXCilL31Vse5KSqLFSzl2ma468oW2ryNFSqGAAQKjAAhgALrEMyBQAkR6Nuv&#10;Jr41I6a3tTVNqTUWjJ3M+oAS6miaAgEIQCBkAouaPvDXOHDiHaP7yEdnD73CWNxsbRJoPHNDN/O4&#10;/L5YkYETrz3b/MsW+7B5cfRan9HXX6Ek5aKx6KZBkdJxdR5RPfC+y4dNUxUESga1XM8MV10ho0Qd&#10;BCAAATcBQgCMCQhAIFsEmpc2iuqafn0jFcTOjMal7BSYLezohQAEIFDcBPqcd8nA++Y8o9eID6cN&#10;u9ywZvdfnjhQr0ic1BVWWeu41YoaqKPP6Nlr195hXCvhgRsiliSQTKNOVxGfujJXigYIQAACCQkQ&#10;AmBwQAAC4RBQc/71s2Lz+02LZWVA7YDqcPSjBQIQgAAECodAtrLVTb29667/1n2Xd7v+mWglH0yb&#10;Zp4bkltvpdg7zj9YukitGvjgqUcXqU/9xHr37b/opv+zFH4w7TYzX8Csp29/477bplmLB/yO3nVP&#10;vDRx4OLmD/wk/WqJq13bDKvqWF1ZI1s4gwdLIACB/BIgBJBf/tQOgRIi4Nr/b87oYfVG7ZTpY6JJ&#10;ACXUVJoCAQhAoNwJZM1RtRSfOXn1S7989/LukeP7beeeabnX4rnbMQB1fua1vzRuOlXkvr+0/8DI&#10;pz5ionHGt+63FH6/7eJvRfScOfmlSGnzgxvskENb2zM3qKpPvan/uGvkFX9eyTOHfmuRWbFZynke&#10;M1LXDHdd2UJb7kOW9kMAAlECFdu2bYMGBCCQNoE333xz8ODBaRcPpaB8WWhtbW1padmyZctV42Z0&#10;7+FagW9s3rDikforQ6krqZLmqUPkvYBKrHZK03wVAJDtACUeIG8LnDZUCcQ+SqoRAQhAAAIQKCQC&#10;n3766dy5c0877bRCMioVW5bVf+nUpnGrJ5+VSqHwZXNuxosvvnjOOed07tw5uC2X1t3bqUsPl8ya&#10;FY333D6yY8eOVVVVlZWVssNvWEAaGhqOO+64sLShBwIQ0CFAFoAOJWQgAAFdAn3HzLfnLyL+vxQd&#10;Os28aL0tUAnEPtJVjBwEIAABCEAgBALP3vEzWTtwRAiaMlJRIGZk1AYKQwACxUmAEEBx9htWQwAC&#10;EIAABCAAgfwRyFa2erb0fjDtS4eoY+T93/zb49ccnq2KgvXm04z8DRZqhgAECosAIYDC6g+sgQAE&#10;IAABCEAAAoVPID8edPq19r7msZXR47fWxgJ5OfJpRuEPKiyEAARyQ4AQQG44UwsEIAABCEAAAhCA&#10;AAQgAAEIQCDPBAgB5LkDqB4CEIAABCAAAQgUHYG8zKFTaSYEim6MYTAEIJAlAoQAsgQWtRCAAAQg&#10;AAEIQAACEIAABCAAgcIiwEsBC6s/sKboCPBSwKLrMgyGAAQgAIFMCKiXAmaigbL5IsBLAfNFnnoh&#10;UFAECAEUVHdgTPERIARQfH2GxRCAAAQgkAEBCQFkUJqieSbQuXPnYAsurbu3U5ceLpk1KxrvuX1k&#10;x44dq6qqKisrKyoqwmpGQ0PDcccdF5Y29EAAAjoECAHoUEIGAgkJEAJgcEAAAhCAAAQgUDIECAGU&#10;TFfSEAgkIsBeAIwNCEAAAhCAAAQgAAEIQAACEIBAWRAgBFAW3UwjIQABCEAAAhCAAAQgAAEIQAAC&#10;hAAYAxCAAAQgAAEIQAACEIAABCAAgbIgQAigLLqZRkIgJwTmjJYNgqLHkKnNPpU2Tx1S4f9JrizU&#10;qD33RurXqC8ZB1S6RqPhOemDuEpSa47dikJtTu4BUiMEIAABCEAAAhBIkQAhgBSBIQ4BCAQRqJ3S&#10;1GYds2vGVleMnuOW7Ttmftv8MX0LG2KOjHT4sfo16kuGwzgbznZaDQ+nOWiBAAQgAAEIQAAC5U6A&#10;EEC5jwDaD4HsEBg6rWlKbf0sTwwgO7WhFQIQgAAEIAABCEAAAhDQIEAIQAMSIhCAQBoE+l44IhID&#10;MGd9R48eUmFmBagZYDP/O5YiYM8Km5fVoT50/21bEVtyENHirCKgnKWgKVJLLDPeXU98wvnUyPoG&#10;r/yQqfKZJ8E+ps1uo6VwjrNeuTKs3lggqRKWUHyNUUn5xFYWrSYhLB9a0cJDpi71dqAvw+jqDVWL&#10;y0gnWP+m+Rlsts3Rq4ka7tPdHgtdjUgwitIYqxSBAAQgAAEIQAACZUOgUuXsckAAAukRKJtnRYYN&#10;XdA4YHpb27ShETV9x0yos1ME5syqr5sgiwPmjK6eOUKtI5htTBJndM7ksTWzVb/YJZWCodMiyw3q&#10;6k1B67Cr8OiJs33B2EmGmNLWNMUYO8oqm0x+8XDLpLoFYydbgQmRj9g13ZhZ7wYT+1SqaBxmBwhc&#10;9UoLZtcZ1roJV9skLqAsnF1XP6xilHXqqD1anxuOtxXBdvoydDXGZWSypiUwOL6zEjVc/Hm7+yNI&#10;/HrZaaHvKMpwoFIcAhCAAARyTSC9L2CUggAE0iZAFkCuH3PUB4FyIlA7oFo1t3bEhfEbAAwdHo0B&#10;zJnVOGW8xAaalzaqWXE5htUvWNxkVA+orY/50HHcIhPEMpFuH9EqvHriStZOmW7tRWD6j2YlPvW6&#10;5E3jJOowvM5oXCohA9FfaxmsdLi606y9brgKddhVWATc9SYcB1FJs8Zoo+za7VIuON5WB9spenwY&#10;Bo7NpE1LZLBORc1PzFxgBYKcR9KC3lFUTncXbYUABCAAAQhAAAJpECAEkAY0ikAAAhoETKeupl/C&#10;nf+Gjp/SKDP4zVMnNcbCA3WRSX81729ufdc23RhlLwyI1CoTxsMMS1L2G/C1JF6Pv7GmRxs9dOQ1&#10;mqwl4qxXq4C/kA+cVFqRnGEGtjmLpl2RVkHfURSS5aiBAAQgAAEIQAACpUiAEEAp9iptgkD+Caik&#10;cXeOu9Mu2SvAmDl58syayNxv3341Riyt35YUV1ccfWv+PXo0LV6g0gvMKIOnqQn0ROUWzHzCUmVN&#10;O5vT9Unk/fRHlwRI/MK9EMDSFtkF0fw4mhFgeOoNo49icLytkCsBdvowlLwCKy1CDlmb4TUvYdMC&#10;WxLcWbFuNneOsBd1mJf1CkZHkRGNI2XjFQZhdBU6IAABCEAAAhCAQGEQIARQGP2AFRAoEQLRTP6K&#10;SQOaPIvcXW00vbf6+ppI1ry5wN9cn69WAkS3DrROJZgQlyIuU79KbtTiGp8sAI+euHpraxabaQWm&#10;0kiEIlje2zFDp1mL3s36jRHuhQBWKxqtTyvMte12EMSn3uGyvUBkO8DUuz+6V14UjrcVgXb6MLSW&#10;1ivLZxnRdkmqvW1koqYFGu9TkVNnLAYwZr71Ikl7N8gkvRwtKFbXyChyryFIHSglIAABCEAAAhCA&#10;QFkQqNi6dWtZNJRGQiA7BN56663BgwdnR7euVkmIb21tbWlp2bJly1XjZnTvUeMquXnDikfqr9RV&#10;h5w+AXMPu8UTksU6rGX3EhOZ71rqrl8PkgEEBO6s4cn7AIYQgAAEIKBD4NK6ezt16eGSXLOi8Z7b&#10;R3bs2LGqqqqyslKitTqqdGQaGhqOPfZYHUlkIACBsAiQBRAWSfRAAAJlR0B25Y8sSSi7phdMg83N&#10;JCK7MxaMTRgCAQhAAAIQgAAECpcAIYDC7RssgwAECpKA+Tp6dQyrr5vN1H7eOsnqCFltoV7xwAEB&#10;CEAAAhCAAAQgoEGAEIAGJEQgAAEIxAhYe/FHjqD9Dh3M5A33hApCH0OqIwAbOlgUQgACEIAABCBQ&#10;ygQIAZRy79I2CEAAAhCAAAQgAAEIQAACEICATYAQAIMBAhCAAAQgAAEIQAACEIAABCBQFgQIAZRF&#10;N9NICEAAAhCAAAQgAAEIQAACEIAAIQDGAAQgAAEIQAACEIAABCAAAQhAoCwIEAIoi26mkRCAAAQg&#10;AAEIQAACEIAABCAAAUIAjAEIQAACEIAABCAAAQhA4P+z9x2AclZV/tPn9V7Se+9AKAlFgdCb4IoI&#10;ImIBBBFE3dXV/e+uupZ1VXRdC0pR14aKgIDignRCC0lISO95SV7v09v/3FPu9828l/ASElLeGYaX&#10;mW/ud++5v1PuOeeWTxFQBBSBYYGApgCGBZu1k4qAIqAIKAKKgCKgCCgCioAioAgoAoqApgBUBhQB&#10;RUARUAQUAUVAEVAEFAFFQBFQBBSBYYGApgCGBZu1k4qAIqAIKAKKgCKgCCgCioAioAgoAoqApgBU&#10;BhQBReBgIfCXG73O69TvbTpY9R7SeoDoG/9iW4BvLsLzf9snGfk3mqIDrxzSfmjlioAioAgoAoqA&#10;IqAIKAKKwFsjoCmAt8ZISygCisCQEVh858YcvV64bcqQ7zqcBS94zw13PSg5gE0bVntevP9RTl7A&#10;t8Wzph5O4rRtRUARUAQUAUVAEVAEFAFF4KAioCmAgwqnVqYIKAJHHQJTZy1evYGC/k2P3j/nzjs9&#10;azbKN8+VFx0diYyjDnUlWBFQBBQBRUARUAQUAUXgsCCgKYDDArs2qggMEwTMYvgbbzzVS2vtN30P&#10;PuFLlt7LlVO/9z1Zge9eP+/6XHgv/gQ34cu1dt9dznx2FvlTZQOX50+56EoPTfxDBsAz66Jpc3hV&#10;wMY1L86ZRhmAvVPu9IVZirshnFYHo2GYMF+7qQgoAoqAIqAIKAKKgCJw5CGgKYAjjydKkSJwFCPw&#10;4u1TC6L8F1fP+nku95MLYG/81PuvpG0Cj3m+ak4KgCu3z3nMXPi55/679tXrgfdC6RdvX/MerO2G&#10;F2//Fi7lh3jbtgFNTrntS84i/788eNcNXxp0c8KUaXNexIn/jWvMrD/sDMBVAeaG91xgqh2U8oK+&#10;EPVAwIUe6BF0l19DpOEoZrmSrggoAoqAIqAIKAKKgCJwFCGgKYCjiFlKqiJw5CPgnAUgUfBiXkuP&#10;2+w5QXDhXSbmNlvt7/wcBssmUN5H5wbeawrLzRCzezBoh1n8F/PDfGej/18eXI1tXfCTgacUcCmI&#10;+XHWf+ossyrAOQhgUMoL+oLE33+dSUA44T/1aCANRz4blUJFQBFQBBQBRUARUAQUgWMUAU0BHKOM&#10;1W4pAkciAjfglD++CgPltyT3wO694HN3roYVB5u+99XV+9jWj8cB/GXDapr1NzsD1jwKmwJcdwxs&#10;feCVFyErQcsJ8l9Do+EtAdACioAioAgoAoqAIqAIKAKKwNtGQFMAbxtCrUARUASGggAst/fchev/&#10;5WUW4NsV/F+VjQAQjkscDdPyVHbgvYO2CLH74vwmKJ6//1vfsvH8oI/qM4Vuv/B2Dx//D83ddfvt&#10;9iCAQSkv6IuhZ/GVP3/hMc+FA5+GWEjDUODSMoqAIqAIKAKKgCKgCCgCisAhQEBTAIcAVK1SEVAE&#10;BkHggp9svNOTd1TABT957Ia7LjRnB1znuVI2AuDmebzofdAjFwfeO3gO4LYXHpsjTfCRfFDfnLvu&#10;mjP4MQA2GwHJAwjh5fh/s7XAwwcBQJHBKC/sC9cERa+8f6r7fEJMYQyFBhUaRUARUAQUAUVAEVAE&#10;FAFF4JAj4O3v7z/kjWgDisCxi8Abb7yxaNGiw9s/WFafzWaTyWRfX9/1d/y6ccycAnp6O5v+cNeH&#10;Dy+Rb9U6zM5/ddbGFwY9r++t7n2L36HqB9+z/zsP3mar+bcfCTQc1A5pZYqAIqAIKALHJgL/cMN9&#10;FTVjCvrW0rT63u9cXV5eHgqFfD4fZOkPVueXLl06b968g1Wb1qMIKAJDQUBXAQwFJS2jCCgCRy0C&#10;5hgAPnTwsPXhSKDhsHVeG1YEFAFFQBFQBBQBRUAROIIQ0BTAEcQMJUURUAQOKgLwiD6vFw7p//mh&#10;WFswREqPBBqGSKoWUwQUAUVAEVAEFAFFQBE49hHQFMCxz2PtoSJwNCAw2MP63i7dU257ATZJHJLN&#10;BUMm7UigYcjEakFFQBFQBBQBRUARUAQUgWMdAU0BHOsc1v4pAoqAIqAIKAKKgCKgCCgCioAioAgo&#10;AoiApgBUEBQBRUARUAQUAUVAEVAEFAFFQBFQBBSBYYGApgCGBZu1k4qAIqAIKAKKgCKgCCgCioAi&#10;oAgoAoqApgBUBhQBRUARUAQUAUVAEVAEFAFFQBFQBBSBYYGApgCGBZu1k4qAIqAIKAKKgCKgCCgC&#10;ioAioAgoAoqApgBUBhQBRUARUAQUAUVAEVAEFAFFQBFQBBSBYYGA/wtf+MKw6Kh2UhE4NAi0traO&#10;HTv20NS9H7XCs+8ymUwymXzo8VVlFQ0FdyZivVdesmA/qtOiioAioAgoAoqAIjAsEbj/zyvCxRUF&#10;XY/0tr7nvLnhcNjv93vxdbCwaWpqamgo9FsOVuVajyKgCAyKgK4CUMFQBBQBRUARUAQUAUVAEVAE&#10;FAFFQBFQBIYFApoCGBZs1k4qAoqAIqAIKAKKgCKgCCgCioAioAgoApoCUBlQBBQBRUARUAQUAUVA&#10;EVAEFAFFQBFQBIYFApoCGBZs1k4qAoqAIqAIKAKKgCKgCCgCioAioAgoApoCUBlQBBQBRUARUAQU&#10;AUVAEVAEFAFFQBFQBIYFApoCGBZs1k4qAoqAIqAIKAKKgCKgCCgCioAioAgoApoCUBlQBBQBRUAR&#10;UAQUAUVAEVAEFAFFQBFQBIYFApoCGBZs1k4qAoqAIqAIKAKKgCKgCCgCioAioAgoApoCUBlQBBQB&#10;RUARUAQUAUVAEVAEFAFFQBFQBIYFApoCGBZs1k4qAoqAIqAIKAKKgCKgCCgCioAioAgoApoCUBlQ&#10;BBQBRUARUAQUAUVAEVAEFAFFQBFQBIYFApoCGBZs1k4qAoqAIqAIKAKKgCKgCCgCioAioAgoApoC&#10;UBlQBBQBRUARUAQUAUVAEVAEFAFFQBFQBIYFApoCGBZs1k4qAoqAIqAIKAKKgCKgCCgCioAioAgo&#10;ApoCUBlQBBQBRUARUAQUAUVAEVAEFAFFQBFQBIYFApoCGBZs1k4qAoqAIqAIKAKKgCKgCCgCioAi&#10;oAgoApoCUBlQBBQBRUARUAQUAUVAEVAEFAFFQBFQBIYFApoCGBZs1k4qAoqAIqAIKAKKgCKgCCgC&#10;ioAioAgoApoCUBlQBBQBRUARUAQUAUVAEVAEFAFFQBFQBIYFApoCGBZs1k4qAoqAIqAIKAKKgCKg&#10;CCgCioAioAgoApoCUBlQBBQBRUARUAQUAUVAEVAEFAFFQBFQBIYFApoCGBZs1k4qAoqAIqAIKAKK&#10;gCKgCCgCioAioAgoApoCUBlQBBQBRUARUAQUAUVAEVAEFAFFQBFQBIYFApoCGBZs1k4qAoqAIqAI&#10;KAKKgCKgCCgCioAioAgoApoCUBlQBBQBRUARUAQUAUVAEVAEFAFFQBFQBIYFApoCGBZs1k4qAoqA&#10;IqAIKAKKgCKgCCgCioAioAgoApoCUBlQBBQBRUARUAQUAUVAEVAEFAFFQBFQBIYFApoCGBZs1k4q&#10;AoqAIqAIKAKKgCKgCCgCioAioAgoApoCUBlQBBQBRUARUAQUAUVAEVAEFAFFQBFQBIYFApoCGBZs&#10;1k4qAoqAIqAIKAKKgCKgCCgCioAioAgoAt6+vj5FQRFQBA4YgVWrVi1atOiAbz8oN+ZyuWw2m0wm&#10;QZ2vv+PXjWPmFFTb29l05/9bclDa0koUAUVAEVAEFAFF4BhG4PYvP1FRM6aggy1Nq+/9ztXl5eWh&#10;UMjn83m93oOFwNKlS+fOnXuwatN6FAFFYCgIaApgKChpGUVgrwgcLSmAu791uXJREVAEFAFFQBFQ&#10;BBSBfSPw0c/9SVMAKiSKwLGNgG4EOLb5q71TBBQBRUARUAQUAUVAEVAEFAFFQBFQBBgBTQGoKCgC&#10;ioAioAgoAoqAIqAIKAKKgCKgCCgCwwIBTQEMCzZrJxUBRUARUAQUAUVAEVAEFAFFQBFQBBQBTQGo&#10;DCgCioAioAgoAoqAIqAIKAKKgCKgCCgCwwIBTQEMCzZrJxUBRUARUAQUAUVAEVAEFAFFQBFQBBQB&#10;/xe+8AVFQRFQBA4YgdbW1rFjxx7w7QfrRnguYCaTgecCPvT4qrKKhoJqE7Hey86debDa0noUAUVA&#10;EVAEFAFF4FhF4OH/WxcurijoXaS39T3nzQ2Hw36/H54IeBAfCtjU1NTQUOi3HKvYar8UgSMEAV0F&#10;cIQwQslQBBQBRUARUAQUAUVAEVAEFAFFQBFQBA4tApoCOLT4au2KgCKgCCgCioAioAgoAoqAIqAI&#10;KAKKwBGCgKYAjhBGKBmKgCKgCCgCioAioAgoAoqAIqAIKAKKwKFFQFMAhxZfrV0RUAQUAUVAEVAE&#10;FAFFQBFQBBQBRUAROEIQ8Pb29h4hpCgZisDRiMDq1asXLVp0eCmHswCz2SycBdjX13f9Hb9uHDOn&#10;gJ7ezqa7v3X54SVSW1cEFAFFQBFQBA4jAk888cRhbP1IaHrJkiVDIeOjn/tTRc2YgpItTavv/c7V&#10;5eXloVDI5/MdxOMAly5dOmdOod8yFDq1jCKgCBwwApoCOGDo9EZFwCCgKQCVA0VAEVAEFAFF4MhH&#10;AFIAQ4yBj/y+HACFQ+++pgAOAF69RRE4uhDQjQBHF7+UWkVAEVAEFAFFQBFQBBSBA0EAFs0N29eB&#10;4KX3KAKKwDGKgKYAjlHGarcUAUVAEVAEFAFFQBFQBBQBRUARUAQUgXwENAWgEqEIKAKKgCKgCCgC&#10;ioAicOwjMGyXAEDHj33uag8VAUVgyAhoCmDIUGlBRUARUAQUAUVAEVAEFAFFQBFQBBQBReBoRkBT&#10;AEcz95R2RUARUAQUAUVAEVAEFIGhIaCrAIaGk5ZSBBSBYxwBTQEc4wzW7ikCioAioAgoAoqAIqAI&#10;HEoEtv74/Fp+nf/jraalJ+6o5U+Hsl2tWxFQBBSBA0FAUwAHgpreowgoAoqAIqAIKAKKgCJwdCFw&#10;SFYBbP7R+bUL13+mnV//k/vr/2E7Hk8ue0gaPLBKjy5OKbWKgCJwSBHQFMAhhVcrVwQUAUVAEVAE&#10;FAFFQBE4VhHY8uNbvjTzt+3fWSIdnHTTTfbzsdpp7ZcioAgc5QhoCuAoZ6CSrwgoAoqAIqAIKAKK&#10;gCIwBAQObP58X3dt/ttDr37owrMHFkFq6PLmH19Qx687nii8xFecMlLkYNM6BHi0iCKgCAwXBDQF&#10;MFw4rf1UBBQBRUARUAQUAUVgOCNwsMNqWO2fyy2cOnGwek0CwOQAnvjMyV+a+ZtW83r5K2uuuuDH&#10;W+Da/8il1v86i8o8eOnLWOY3nv8yJQ7+azjzXfuuCCgCBQhoCkBFQhFQBBQBRUARUAQUAUVAETgg&#10;BF7buGUf923dtMbzoQvOxhITb/zMh7D0pKkLf/GBC3+C5wbCy5R57V9ObjCvD/xi3/UdEIl6kyKg&#10;CCgCeQhoCkAFQhFQBBQBRUARUAQUAUVAEdh/BCaee9nCX/zlyf28ceKNj7W2/o/nFgj5P8v3fogW&#10;CpjXf1HCQF+KgCKgCBwqBDQFcKiQ1XoVAUVAEVAEFAFFQBFQBI4cBA7+8vrchBs+c+0vPtDwmSel&#10;7i0/+Yn57IEnAph9ABOmzPT84jH6dctPvv2Lay8wK//Na8INj770lYVrNm2hMt/+ySFZ/2+7fORw&#10;QSlRBBSBw46ApgAOOwuUAEVAEVAEFAFFQBFQBBSBQ47AIUgB5HJnfqv5pS+v/UAjvz6ZO+dM047J&#10;AJgcwJnfsr+e8tClL33L/PjkZ6nwKf8y846PT6Aynn85hWv4rE0nHEx6Dzm42oAioAgcPQhoCuDo&#10;4ZVSqggoAoqAIqAIKAKKgCJwpCEw4YZHmuX1yA0TDHlnfauZP3mcX+UK/Mivb51FfXHXINeOtF4q&#10;PYqAInDMIKApgGOGldoRRUARUAQUAUVAEVAEFAFFQBFQBBQBRWBfCGgKQOVDEVAEFAFFQBFQBBQB&#10;ReDYR+BgLqw/2uo69rmrPVQEFIEhI6ApgCFDpQUVAUVAEVAEFAFFQBFQBI5aBI62sP1g0nvUMk0J&#10;VwQUgYOPgKYADj6mWqMioAgoAoqAIqAIKAKKgCKgCCgCioAicAQioCmAI5ApSpIioAgoAoqAIqAI&#10;KAKKwEFG4GDOqh9tdR1kKLU6RUAROJoR0BTA0cw9pV0RUAQUAUVAEVAEFAFFQBFQBBQBRUARGDIC&#10;3t7e3iEX1oKKgCJQiMDq1asXLVp0eHGBqYhsNptMJvv6+q6/49eNY+YU0NPb2XT3ty4/vERq64qA&#10;IqAIKAKKwGFE4IknnjiMrR8JTS9ZsmQoZHz0c3+qqBlTULKlafW937m6vLw8FAr5fD6v1zuUqoZS&#10;ZunSpXPmFPotQ7lRyygCisABI6ApgAOGTm9UBAwCmgJQOVAEFAFFQBFQBBSBYwYBTQEcM6zUjigC&#10;e0NANwKobCgCioAioAgoAoqAIqAIKAKKgCKgCCgCwwIBTQEMCzZrJxUBRUARUAQUAUVAEVAEFAFF&#10;QBFQBBQBTQGoDCgCioAioAgoAoqAIqAIKAKKgCKgCCgCwwIBTQEMCzZrJxUBRUARUAQUAUVAEVAE&#10;FAFFQBFQBBQBTQGoDCgCioAioAgoAoqAIqAIKAKKgCKgCCgCwwIBTQEMCzZrJxUBRUARUAQUAUVA&#10;EVAEFAFFQBFQBBQBTQGoDCgCioAioAgoAoqAIqAIKAKKgCKgCCgCwwIB/+c///lh0VHtpCJwaBBo&#10;a2sbO3bsoal7P2rN5XKZTCaZTD70+KqyioaCOxOx3svOnbkf1WlRRUARUAQUAUVAERiWCDz8f+vC&#10;xRUFXY/0tr7nvLnhcNjv93vxdbCwaWpqqq+vP1i1aT2KgCIwFAR0FcBQUNIyioAioAgoAoqAIqAI&#10;KAKKgCKgCCgCisBRj4C3p6fnqO+EdkAROHwIvPnmm4sWLTp87ZuWYQlANpuFJQB9fX3X3/HrxjFz&#10;Cujp7Ww6vBRq64qAIqAIKAKKgCJwtCBQUTOmgNSWptX3fufq8vLyUCjk8/kO4iqApUuXzp49+2hB&#10;RulUBI4NBDQFcGzwUXtx2BA4KlIAhw0dbVgRUAQUAUVAEVAEjn4ENAVw9PNQe6AIOAjoRgCVBkVA&#10;EVAEFAFFQBFQBBQBRUARUAQUAUVgWCCgKYBhwWbt5DGPAJ3NcxAX5h3ziGkHFQFFQBFQBBQBRWDo&#10;CKinMXSstKQicIQjoCmAI5xBSp4iMFQEYGyG7XlDLa3lFAFFQBFQBBQBRUARGDIC9CyAIRfXgoqA&#10;InDkIqABw5HLG6VMEdgvBGBgDgQC+3WLFlYEFAFFQBFQBBQBRWAoCEAKQGcahgKUllEEjnwENAVw&#10;5PNIKVQEhoQADMzBYHBIRbWQIqAIKAKKgCKgCCgC+4MA+Bi6CmB/ANOyisCRi4A+EeDI5Y1SdlQg&#10;cCQ8EQCAgucCwiudTl/+kR8eFbgpkYqAIqAIKAKKgCJwFCHwp3tuhsWGB/3gIX0o4FEkA0rqMYOA&#10;pgCOGVZqRw4PAkdCCoDif3hlMhnIAqRSKfgAL7hyeEBxtdrb23vYaRgmBIBbBmg3NDToYpBhwnHt&#10;piIwFATa29thjZhuExsKVoe0TEVFxSGt/9BVDoMLbAGAFwwuIEh0IsBBTARoCuDQ8U5rVgT2hoCm&#10;AFQ2FIG3hcCRkAKADlAKAD5ks1n4QH81BfC2WHu03QwOWXd398iRI9XXP9pYp/QqAocQgba2Nt0m&#10;dgjxHXLVR3UKgM4btqcOH8T4H/DTFMCQhUgLKgIHDQFNARw0KLWi4YnAEZICoCyA/Uu8OBJSAD09&#10;PcNTMN75XtsUgK4CeOfB1xYVgSMWgdbWVk0BHAncqaysPBLIOAAa3Pv/6fPBPRFAUwAHwBS9RRF4&#10;mwhoCuBtAqi3D3cEjpwUwJET9rtlQlMA75iGaArgHYNaG1IEjiIENAVwhDDr6E0BuAE8uME/1awp&#10;gCNERJWMYYWApgCGFbu1swcfgSMtBXDwe/j2aoxF+99eBXr3UBEAz6yrq6u+vjGgD4YYKmZaThE4&#10;9hFob2sNhYKhUOhIWBd27MO99x4Wl5QN5+7vo++aAlDBUATeeQQ0BfDOY64tHlMIaApg3+x8/MX1&#10;xxS/j+DOQAqgv7+/trYWzmo6gslU0hQBReCdQ4Ayg/BXjwh550DfS0vnLZ5+2Gk4MgnQFMCRyRel&#10;6thGQFMAxzZ/tXeHHAFNAewb4mnv/fEh58E720AylcEjkbxw9gKduBgK+N5ZEvbemheoOvyPgThS&#10;0FA6FAFFgLZtDzAL8MSYTDYHv8CvdHQsnPLu95lt3vQCOwIpRThX1l4B0+eGE36A0+GCLusHycey&#10;khJ3GbKWXCE04YOD5Z0mDhFzoF/wCviPGLMs/dzwx5sOUZeP9mo1BXC0c1DpPxoR0BTA0cg1pfkI&#10;QkBTAPtmxpyrfkoFwC3LZLMBPFI4m8v6fcY/S6UzHq8HLqYyWfgBnDZw3eAzXIGCUCAN9+RyQbiO&#10;n6kMXIHP8AG+Dto6V4IFMpms3++D1sH7hL9wJZ0xjmww4Ie64Qq0BZXDZ+Oe+nxQM9wOvw5aMzR6&#10;4amTgbjl65uLw4FZE+ui8dRfXtx8KLZHHkFSrqQoAorAMYQAWMVZk+rmTG7o6Imu3945c2JtTUXx&#10;srXNm3Z2grWUiD3X09cHD5ehr2AYzz15ck1lCXygK+Ggf+vurhdW7rRZAHhYXEV5ucUJqrpg0SSw&#10;rpQqLQ4FVm9uW7u13TZxKBCFlmori4vCgZbOCHTz7TcB/YWhYW8WHgcOHzQELcFQAoMLjDrZHCRH&#10;TH4EiKGBjF6rf/vxt0/PMVmDpgCOSbZqp45wBI64LOkRjpeSpwgoAgeAAMTxI2tLT503pq6qBBzH&#10;MQ0V4BOCh3T8jJELpo4oKwktmjN6xvhauFgOn+eOhmIQiMNdU8ZUL543prQ4VFkaXjx3zMwJdXAd&#10;vFUoU1lW5J6hslSB1wXB+cmzR1WXmwLjRlSC99ZYUwp+J9AQDvnnTW1cOHMkZA+ADCCpprK4saYE&#10;PkwaXQ3e3owJtcdNH0EZioGv0uIgOJePPb9x6tgaIOCR5zYWh4PV5cU6934AUqG3KAKKwGFBAPKc&#10;oxvKwQZOGVvz6atPmjCyCozkqPoyuL43eiCQHTuyKhj0g0Ud3VAxbkQVWNTxI6v2YfqKQn6IxsGk&#10;j6wrb6wuBes6qr48vfcmDgoUiVT6Sx9Z/Nid72uodrIVB1wzjCAwBsEINWg3IbwfP8Ic8j9hVOX8&#10;KQ2wwAHGjrENFTMn1I5trIRhCwYyHRoOGHy9URFQBA4pApoCOKTwauWKgCJgEEimM2efNGHO5Pr3&#10;nzNz7tT6j1++ACbS37dkBnhpkVgSAvtzT54EziXMpDTWlo6oLbv8zGmpdHb6hNqLT5taVhy69sK5&#10;i+eNPm3+mFDQl8vmRtSWguN18amTB53kAUfzzIUTIMh//zmzIIlwyelTwdn9x2tPnjq2+j3vng5f&#10;509tmDym+j3vmn7eKZOmjqsBkpacNHFcY8Ulp08556SJ7zt7Bla7V1c4Gkt19SW6emPhoK+4KDh+&#10;ZEVtVfE+XGeVAEVAEVAEjjQE0ulsPImLrDDZGk+k7fT+4KR6vYlEOgmmPJM17yzcni7YGjDwxlgi&#10;DZXDaq+dLb29keSe9n73XgNbHhIQsPAK3jRnXlIUhKj7wN7lJeFwKADrESACP7Aa6C6iExLKn7v2&#10;lLlTGgYmLgCuCSMrb/6HEyDNcekZ0844ftyHL54HqeePXrbgqnNmnXfKRFgvFgz6ZBXFkcZ/pUcR&#10;UASGOwL+L3zhC8MdA+2/IvA2EGhraxs7duzbqOAYv/WHf3gdegje0gkzRjTWlu1u64MZJ9xInxtZ&#10;V/b3ZdtnT6oDZwsm1ddt62jtjHR0x8Y2Vuxu69+yq+usEyas2Njy2Iub3nXc2FDAX1ddsmlnFyzv&#10;bOuKThxdtbmpu7kj4l5maaG8+PQpDz+78bgZI15atbu0OHDGceO6+xKj6sp6+uMVpeEHnt6walPr&#10;OSdPDAR8MKsP9YDn+fwbTT39CZjg2tHSC+sCt3Z5YwAA//RJREFUNu7oGjQHUBQKAHkrN7ZADmL8&#10;yMprzp/95Kvblq1rPgL3nR7jgqXdUwQUgQNFAFKWYELDAdi6H6qvKmnrjsKGJnjvaO51r9JPJJN2&#10;EhuC4XlTGiGexylxs769P2p+XbOlzd4Cid1wOGyJCgX9U8ZWQ3jf2RuH3OtpC8aCjW3vjsKN7nX1&#10;kO2dPbn+vz977pVLZrZ1RdZt7zz35IkLpjXCoDBt3H6/YV0D5Ith+r21KzqusXL6+NoDqASWpO1q&#10;64OO/PCfzj9ueiMsOgMiC+w8INDcGampKPIH/LDSYcWGlusunnf3wyvHNFZ09cVhpIBFAQDUno4I&#10;gEZb1iBfcKAcO8bva2pqamhoOMY7qd1TBI4wBPQsgCOMIUrO0YaAngWwb47RWQAwX/SRS+Zv3d29&#10;bU/PRy+d39TaBy4g7Dldv6PzlNmjYDNqXVXxoy9sBq/rolOnTB1X/cBT68EZPXH2KPC9lr7RBH83&#10;7uwCx/Hvr22DmaIPnDurvDT8yHObWrsiA1sHX+1DF86BCS5Y/P/DPyyDNQX/+akzv3bvi7dddeLP&#10;Hlw5bmQFzO5E4+ny0hB4aR09McgCwN4EcIInjap6ZvnOvkjihssX/PTBlUDqwAkryCBccdb0/3t5&#10;6+QxVZFoCvo1b2rD/U+sOyibTo822Vd6FQFF4KhEAGbvL1g8GZZHgemDSHv9jg6wYGBjn3ptO8Tt&#10;1CUI791nAUDW4APnzQXrCqv6zakuft+u1l4Ibv/w5Jv2loKzAGAy/9oL5kTiqe6+OCyYgp1ZYFFf&#10;eXP30tW7IEC2wNGJqmBaIU7uj6Zg4QAtTjgwZMEm3/2li2Bh11mf+NX25p4DTs6aFQk+X0k48J1P&#10;L7n/ibXPLt+RTGULDp+BJRHXnDcbUgPnL5rU3Z+ALQAbd3bCfopHn980f2ojrGiDbv7yL6s7e2KU&#10;qtazAPbGUz0L4MCkXe9SBN4OAroK4O2gp/cqAh5dBbBvIaBVALDtHyZGtuzqhs8wW/LUsu2w/v/V&#10;Nc2j6srXbG2HSfWSYnhqdaClIwKOUiKZAVcSpoMgI5BIpmE+B0JumPCHcD2RypgzljxeWMUK3lhL&#10;Z3TggYDga21v6a2uKH5m+Y5ILBVLpjbu6IQlBjDbv2lXFxxGZQ4RyOZg9h4qfGNTK3ic0C7kFF5d&#10;swec2jlTGpavb9mwo3PQswbhqELwDKvKi46fPgLmf7r6483tEVjdqpqgCCgCisDRggBkYGPJNGyq&#10;gvl5SLk+v6IJjCEYPbjonp93rwIAm3n6gvEQ1cOpfhDJw9F3cCoK5AVWbNxDYTaE7LD+PhwKWRDS&#10;GWgh19Ub37K7G2wmZBymjav9/ZPrIHJ2twI2H+rpj6XAXMNzCsCkQ8AMZvbA3vCIgxkT6oCGvy7d&#10;AolgoO0A68GhBZLFsIVhzdYOIG/gijPoRW9/EjLavRFD/IPPbIBEBpyqCDBubuqC1WowoGxv7rWd&#10;1VUAe1MQXQVwtJgOpfNYQkBXARxL3NS+HAYEdBXAvkF3PxEAgnM8Hdo8GgomncCjSqbNIf+wYBIm&#10;l8BPgrkgmADCR1WZz1AzhNzgetoTpykspzIFz6NykwEzSFAzPEeAHyuQzsKafzzY2VQADijQATNX&#10;VAme5Wx8UHrEAPy6j5oNSThHBUcSwr+9kQS04X4s1mEQQW1SEVAEFIH9RACMGD1jBSarIcFKT9Fz&#10;R7kFqwCg/PhRVVVlRXbFExhV2Ja1p62P7jKT+cFAeWmZmxCwlrRrAJYAwM4viJb7Y8m9PcllP3uw&#10;1+KQR4DUA5B3UB4/iGlf795opmfN4JjggREHchh+Kuv1mKUM8OgZ17MJdRXA3nimqwAOlvBrPYrA&#10;0BHQFMDQsdKSisAgCGgK4C1SAB+45+3LjX0w1f5VVeAA4sJS83AncM4oFfE2XrhOFWd38OFPb6Om&#10;vd5qnEp80T8H1gY99HuvDuyhoPtYrxM4P/BRFAfGHYDKnIsBGaj0/j+9bC9NyvM0j3U2aP8OEgJg&#10;ZwY9UQXsRncvLPV3JJNm9d22yEzXu0LcgD9QaR4KOIhphRshMjex9MEJzA9S5w9CNaSHZjh4y8pW&#10;/+Yjb1lmeBbQFMDw5Lv2+vAioCmAw4u/tn7UI6ApgH2zcM6Sz9oCsh4SXKWCqNZ8pZAco2nzJ+c4&#10;VZnKimKvlx5fgp4WRt/uGD4/nHd/s21R5d5oNJFM5cpLg6HwYM95MpG9c8ugWQLTuCGOKPWkUulo&#10;POP3B8ydSBoQxj3F8NvtMQ90jaW7Lh8Se5fLJivLiyF0x5bYuaTaqAmsCkESXOQTO6PUjXgiWVIc&#10;jkQTqayfnm2NSQHrs1JhQtVmNZgb3Kr5/a2zENh96g0mHVw3UxMCJqdOGCjAElbuInOkZ8wpt1xB&#10;P7kU+9lIsDAKfyUaBQ78yY0b0WMZij9Rh4m4vUgx32XqJ9zgHlg+Ul5WJJAQy5ETIsVQpZWjwoqx&#10;SSIYXhAX9fUn/L7s2FFwapp9QA9zkO91dQzObsf7SEHkxcWpy56Wtp5kJkR9Z/EjSZU7XCC4REYq&#10;E9CQToJUwHRtz+bGHYRN9803FlEz8QvdcRCB0M8cPW9qNBeFPG7VcsfFJlPSCiqCw0Lo6pqr58Jt&#10;ZipbCCvebmEg1TVMFwUlMmxtgwgDinQBgwQEhw/7qIH1gfpE56G6msnjJ8Fj7SEbFtFO11dbgVM5&#10;iQaVcTNdDFa+qNN9bpsnHCSQk7D9HVIAVMwoAKFErMEP8HAAiOwBHGzNHAcYKvL5g2a7FvbP7Nei&#10;3/AmUV9mJfNUVF94wO3hDaYhrk16SQaWZKsg+0oazZJCqoZNUnuUfKBK+caBmu9S+QIG5UkbIoK1&#10;Yd156uXiLN6DtJrXqie+5apTPzoIaApApUEReOcR0BTAO4+5tnhMIaApgH2zc8Hi66yjbXwhdAet&#10;L5fnO2FFxuEzwQN6aR4vxEhlpYHTTlkA60cptjQ+FUWyeDM6nxRciIeGP7BnRtfEoQ6Fgs3NrWvW&#10;7zzrjAUer9/l/jkOuY1h2LPDeA5JI3dSnEr0P83OgVx66Wvr/IGwywscBBL2WTnMYNebuyIOIv6L&#10;nm3WU17qX3zSnN7+uHGhJVIh15u8eNtL6QUHluIDe7OZXFFxaPee5lEjR+7atXvLju5AIMANSENO&#10;1IMRHFzO5DwZjy/oyfqsH03xrIGZcgjMJu6k8fC5hPkZXP6saYUwx17Lf9i2qcFUlc2afRgmoDVr&#10;KDg1YW4BjjPIIiX+dEoAhV+ALuw+1gOl5accpGFEsiQFw1hgKECCw3kkI1wQvhjSgAaohP14ny9g&#10;EiUoTJSDEtceKYdXKpWaM31EY2MDZJJISllWKanAgSVJpCMG2KmClylRXBR68ZXVoxvLP3zNRXta&#10;umAhtkQUNm5BMgrF04n/nUQIJhSqKsuWvrT82Vd2hENBCXyIX8IT+kwY4vIVE5bZpJWLfgLZBpyU&#10;hTFcRe7RB0ecBUKokjhIAur0mlqSGIySBcwTDHcphUAdxbJIpdkGBMuw4eg4vJOlh9UHAznWSgsu&#10;Z8Vc/ZWYjiugTokUs5aTKeE/Qr1FnZMOCA7MY8N1MxkOxSGxIdaHg1tsBLtKOQuuFuGQiJEsFsJv&#10;aqKu+0SPxL5hoGoQI8WGmwAKKCe5MOoDY8j/Uuv5YTx2C62VBcIqIYslJS8d/CnHSSIPFCInyVrC&#10;Fiq4AKveQfgNg3ymG0A6qjAqCDIdMPKbn1H9s4ZFRt+IBhFFVEUWAoOmq6MEG1t2y1kSD6qB5Mdy&#10;kSWDBAnl28qeSwsdBWQxM8MRV2OLMUruZwCSPBDSBLrrA9kgFhmyG7YEfzSt4H3eFS/c6xChn1wI&#10;aApAxUEReOcR0BTAO4+5tnhMIaApgH2zc8Gp15Objn4b+fEcm1A8Ac60mWiCyNN4luZEgKIi81gp&#10;cs3g14rS4Ly509s64Hx+CZBMagBW85tJnXQuQ94V/BcMSBMYWKLrSw4zxXQ5eGB0f3/f2vU7z1g8&#10;t6fPPNEKnVYvRIHkpJkY1uPNeLxhTyaIl9JeXwLWukKFUsDpL95bUuxftmKjzw+HYEkAw4EPhkh5&#10;d5FPbwhD8gxV6NM7ER25l4BDRal/zqzJ7R1mny0BSPttoUWI0qGGZMYbA+K8uapQGh1eE7NTN7BT&#10;BquysuL29vbKyure3p7NOzrhkEX0ncWFhaUGOW/G6wMfNuDJBT2ZEm+6Ptc/wtO32VvXnCvlaBt9&#10;fY4GORITLxirwkgGA4ycN1HU212/BdMJ6P0b7nghqqYgn+CA6/50qLZ1JkwRYs0GWoqgyYMnOWFv&#10;2+/vnDwzEwBuMJREvRNbCnpV2zaGo30U6HDMBjGTCWBM8/YG+GJ2WFA8kcmEYO/ymFGBikr4lujs&#10;jOzak4rFfbCNmKs1rfo8AJEhDXqaTqdnTx8RDBUnEkniuBVqEiAWcFdQDfe6topYwk0YCQs9Xl+5&#10;YcyI8nPOPmXjlt1+YJDEydIJKxssVYYSLyRobCjIUGE2I1tfV7Vjx45nX94eDgcpZqGYxLZq4nPC&#10;mqXTIsP1S6CIgakwAQVXdNdmdjislUDHxEKyDZoLmwASbgMZlgXknEHjkEgUhCrnwAwVDAWBVNvM&#10;LUM1bD2YDtQ1ky4UHQfht/PVRiZJX6n3ToQJ69YpkpMA0gbGTlRJNsFCh3VggEqCh2YLYSTqbdqC&#10;cOUmSWdJVhEYm38yHzHyZ5m3X5H1zCgb3lKLLgPBTVAMDD9izsWATOy2XETqOHQldB3DJQqUzcKx&#10;fCi0SCvJBpYkSwV1GxuAdgXryKbNH3jsX7jImJtEzJdMmmSHz4+/GzXx5DK40Qq+gw6Zmlm1TfqA&#10;VNM0gSF2zuQ9sDG5SLaJWOcQjDpLuoW9woHADBamPlsnZw2kHBdmSSO8rNSzplIS0MlUMkQuUTfn&#10;xYD0wj+wsAVPFszAdgiPB86vScOpMbSvwUlGuDAWlUM28WvF83e7uaCfLQKaAlBhUATeeQQ0BfDO&#10;Y64tHlMIaApg3+yEFAA7dBz9mgDMeFS4xTRojuyDKDpcXVVWV1s5dnRDOp165G+vBgJBdEWNp1he&#10;Gpg/d3pHJwTDHJeB7zem1ls7oQ8e0jQmONLMOXkSkf7el9d440lzpBVOwRlnMxDApfTGfzPeXrgo&#10;1N/XB6sAIAXQF0nSqmp2DjE2SXv9FanoaYldc4PR2jCEyNmOaGZNuvSF0vE94TKz1p+jPutYekuK&#10;/K8u3wirANBp5iCXPHE4Nwt30rpDKXZYjSOMwb3Lwce4A+MNIKyyzD9n9hToNRUBrzOWDcKGg3jG&#10;F89642k4KBGORfSU+pOji2MyWegJBzxFQbwDnPKcp7Qk3NbeXl1V09vbvWl7J0WYNhyGu+q8sXGe&#10;rpHe/pGe/kZPX20uUppLlefi38gseiE7BtYCED4QEcPRWiZhICGKAxxlNZByXy7Q1bhhw4kPmPvg&#10;wMVAsLG0vi/Z1x3t42iRZMXrCcUq5j77ER+sF2DvGacEnRlC9u0hVEqFw6uu/WSqtNwEAQUv7Au/&#10;/P4Zf7yvasfmrEnXUGXk79sIxMb0UA+cN248+vLZc7LHn5ipq60tCQEFvZFIY09r+tVXNy5fm4Mj&#10;zynacgJdU6VJAUxrDBeXJhIpDl1MqAqZFMDWOXNBIkwbt5iq4H7TYQ4lTRRTVVHy2vJ1oxorLjx3&#10;8cate4JEvA0unTgIw0C8sSQcqo9U7/K1pQMZL8zCmg5SjZBEy9bXVm7btuOZl7fCghfeHiGpE4bK&#10;hk3SN0MZ3Y8l81ZK8MppCpPM75IgwJiW0mKUHZB4l3nijoZRijiUtctzLLQ2IUX02AyESRpIKEgx&#10;qhEzE13aSBkLAOZm4YZRGizugGeDPlYsZCSDRQJrbsce4FJzl3TZxCFds0ojveO5XlJtvpHAwXp5&#10;twaLIQNMGNhGUNEJT0RQzIeAIAEvkWmp4wUWEttjDtFkKBgBpsUmIFw5BcSKEaDsqLFvliBqBqXA&#10;SCbWYCwJBelGtiFhVj86MX56vLjGFwyBZfPnUsU9Lf7Na3y93aBNyCVEyOQksrxewSRruQpskv5Q&#10;NG45QNDYSX7Oy8gxBHZ5AidZWGCFCSxrLL0IsyBKdgB1j0s70mouk3G2iQEui1LEjKmsLE3Ek42N&#10;NfC9s6u3q6e/rqYKjpLd3dwxfmxDV3dfb1+EE3xi/ZnFJLT4PyuY16MpAJeS5X3UFMDekNHrisCh&#10;Q0BTAIcOW615WCCgKYB9s3n+4uutnw3uWElRqK62oqG+qqG+Bv729PRfdtG7qqsrGuqqS0qKwPF6&#10;6ZU3rr/5m0XFReR6wzbT8hJIAUyDVQBmEhvrgiXut7+3/NkT1u6Khv574pe7dq6IvPlcpqZmTUtJ&#10;LBJPRvbE0pAJgOc5eV9eXxZPwbp09oyLIAXQ3w+rAE5fNKenL0HxNu3LRZ/UN66/9f2tKyeG00Ao&#10;BL4mT5FIeSLR7YnA70cv3FIzOsAPrHaC4dLi4KvLN/nMNLXjOFKLjdMnjRo7yqwh8AchSjSzwbk0&#10;bJ6FxiLxRM+e1v49rTDnbP11GyCAB11R5p87y6QAYOIJXPXedGhTvBKdc5MYwXcOjiFYOGvkze87&#10;EZ7yjW6u98kX121cuaIoFACHFQpWlJfAQyurKmv6+no2beuAFADO7nFIk/D4PxF8fYl3K0ZSuAUA&#10;fXMItreNO6mncrRBxjw9Ifvk1tiKeFUA1s2Sv0wLodFNxpiKQxlv1t/VsHHjQpMCCPlDl0+9vDRY&#10;Ch+292zf1L1pY9tGMy+IU4OhWPmc5z7ig5UHPL2IgalrvwP57lB1pqj4jatuSpWUmS7v4+Xzz3jo&#10;fyt3YgqAAzWz7QTnbym0YXccrsBjKP6hfs3uCe9ePvHUuqJNtdXp1wMXQLTbGovXRWK3TYn5Vz79&#10;y4e3dieLYUpTolJOVqQzadgIUFRUCocsIJHwbIt0+fTZY+dMhwdVmlxAzg9rH3Jwvl/OA//DCeGp&#10;NCQOsil4AFt7R8nWteFMgsI8iHCqKouXrdwwurHignMWb97aDM9UIyqN4IH44epwH5RLQboBgqxA&#10;1ps+sWLWksbjl6/Y+oJvVbS4nztLkVc2C3q0deu2Z17aGsRns2E0ShhInoaAxZ35FPYbSUVW0hoc&#10;Cx5iJsGbKwiWOVtmBokMRsI824nTns4CAmrLXMT5Uigs8bYEh5yk4HtwvQAuIRfqmHWYMDOfaTMI&#10;R/i09IDyPvSrjeXtCnqGgCh2k0epDZJqngNnwTZT65h845VHiAyHcyZFx5pAoaszDyw5EgkiGX1D&#10;GK0Xty8BiDSJCZNfzQQ8mSRLM/QLtx0wEdSA0QkmmBOQZMowDYpFbeJGUi0S6JPx4+ia8ztO5ZQI&#10;MMs3kGhDR3rWCbExMyvjsasXNiycXN3SFf3dC9tf7/KEK4uDq1/079wMfCiQDdtZkTISexYGZJRF&#10;xZWCwV5ztsdATZ02iS601SQWnBQTkSBZprvMLhVX0+ajXWrlYOoUIam0APHN6UxmzowJH3z/kh/+&#10;7KEJ40ecsXjeCy+vfum1tR+++rxQINDa3g1p61Q6fe+v/gIZbZtqYX4J2xA7K5CelboRwAW7+6Om&#10;APYCjF5WBA4hAvZ4m0PYhlatCCgCwxgBcuiMJ5RMJD/3qfff//Ov/uwHX/zGv99y00feO33K+OMX&#10;zJg4flRpKRz4x74ezY+5HKc88CA4mjDC09iY+lD7jH/qn7DtjZ/17nmu/6lnysKjz3z3CQ2zpyQm&#10;n3DOuxeefcb8cxYVzRgTN0s4KcYgOngalkgygTT+albUBrK9l218fkxXR6wnEW/ugsc9p3a1xfd0&#10;RTuSja3d71v2dG1nJ8xtiXdHddr5QmyGa6OVpZ4JC2adcML0406ed+asovdPa79qTvzsxdPOveSc&#10;S684f+E5py6+8oLxC+eZAJEcUOO74uII8x0/mHk4E/DLpJn5hufHk+9sXvAcr9KSEL3PPGH8tAkN&#10;5sHa5A1DIY4isChOklKYjUkA80af3ZfIeOIQ0cbjuMbVm06mzvj4xz5457evvOXD13znm9d8/9uL&#10;RwXA2bUswVlHyiQgsdJrDAYRloxncsXknnhPa6T1r1v+Or9h/nunvfecKedMqJ4QhHMG7EuCHBd0&#10;zCQOOzhmtJGQSyoYM7dsYL/YmzcdNrv8CVOTsjArMnBrOZyLmJkTb7mx97f/1frZ/8p8fXNHeFVP&#10;dG13X3tX365dnTvavR+8cuKHL4XcByxydrqJa9op/4J0U8fx/+KK8p5AqNlXPL6k+YPh/6kL7trl&#10;rWjzl3eFKjp85c2e0rZgeVOmJF1aCWEc9QGzKMR55gvuCDFKYJb4BwIVe3aMWP1K/RuvHu/Zcvlp&#10;novmt89NPRBMxVu7e5p3d02qm1S7ahIsTOaV9yiGeKoCSxLhgAGcnSUlmlGcKA4TQHCdjGS1aJ+7&#10;xQsfsCaBDEdHTDcWQgzgLxSjHsE/oHMmcySBmAOX6A7JOQmOuQXrh2uwjsHcKAQS3iJiXL/ImxU2&#10;84HSQ6JEQIypG1ak00UjGLjbiNo1wgArkQgNasvMW5PIQGkDC65aF4OEWsO30ww5VezAgUzk4JSs&#10;DdZC+yBcfRQyOZDlvtGdoj74xUyeYzX4oul4YgpS4i7v0kSj4eY3oF+gZUElhE1V/IHFGHdbWEGk&#10;HpjboSY6ksW8IY0164T4qFmlO3d+772Tbrto+ilTqq9YNP7eW04+PdwZ37onOe+MzMix8FgLJxKm&#10;7sgb5ZBlyrIbdn7BOikswkv/2WSJtAEZySRs14Jy2Uh/fzwWRcJAHAFVYJDDXzFBLF9WsAQxGlKs&#10;ueFuWYPAysi1GGEGAYYk8rqN2zdu2RVLJJ9b+sbmrbuDAf/lF53W0tL5yrK15519ImzhgRxreWkJ&#10;MVxkW4SaFJzGMrG3bmulnxUBRUAROLwIaArg8OKvrSsCxzwC5HjhQmJPtr6+pqSkmA78My/XdI0F&#10;wlm86pQwPjBVBFOV1eXe2oZx4cppRZXTyqqmFzfOrr7lE4nSvvYtjzX7PDvCExrGzq4eNW3E2Oqp&#10;Y/G0aoqJrZeGThm3bMOUTLZ7wc41s1LJ7kSmrSfTMLbzgis7L/tA9sLxviVt3sv7Jly554Kpz7H/&#10;6nL5qAIMtEzUgR4qNIofctl0IjFh073nb//3M7d89d3r/uW0Vz/p3/B/iWQGFm0XhYP+kiL06Sn2&#10;4LAcXXyOrjFGQQ+S5mRx+hPCfvhSWhQElxR81XgiTW/jcKILT7sPpB4Gn7IJzAgsRI6/J50uGje5&#10;/uqbG6/7dMn0uWZtcDDY+ehvWu797qZ/vaX5vu9CPEoTjuLbmphB3hhNYccRGeqFJxAMzKybuWTC&#10;kk8s+MSdZ9/5qeM/9cVTvvi39/1t6TVL/2fJ/9DZARw9I6GWMzLRy+ErVua8Jpd6y2G6N+OpDXh+&#10;fFzxfQtLrhztDwkDTKhgo0Se+ObcE3WcKoIMSY0vNqYiXu/vmpJuLm6P/b9Vv7hj268Czd2lLd2+&#10;3uiDL7e2RLyXnNvVUN2bzdD0smBIMQ0FNhL/wa/QLhSZXBX2xTpmph75aPRfG9PbgUFlZcHSMRVL&#10;ZlfVZZNTa0NwfIDMTxIxvOCZCMMEAHcWArVp0dbrLjnl6rUPveuJX59w6sJT3z3juOINJeVtW4u2&#10;PBB95oltr/aObcn5IArC+BD3lHAlRC81IJkKBFlCEuY8BoS4KMNmI1ByjCTLuniUIgpiMGw29VCg&#10;RnGuzTLwXLHJL6C2SQCMs7KmEl4t4pzVQGaBqGLRxaiaekI6S/0oVFVK64g8Ug20QsAqNp34x/kf&#10;SnBgUG6iO/OPEVdaImFeFPnLi9mBewukGdrRY5E1tdEiGJYHgRtJx5bzZJf5YcwCnqSIpHEHyHAw&#10;CAQJ/84ZBOkW668LM2ycuWd+haAauoUb1GknFC34J0kw+URsChMcFEhLdgzRwASJOScDKMDTCkhe&#10;IC9YPyI9fk5y/aZL51SeMmf0439/7dz3f+VL3/hNSXHRjZfMDTVv8+zpSM8/3VNcAgu0nByZ2Fyk&#10;0rCMpIjEHqL/8uJUdVki6I34PP2ZdBI3VTC5pkA2WxKKz55S6st01pRlPvKB05ecPiWd6IZFN/lG&#10;WProzUWjfbCPzJ67gSt0MsWhdFGQ8sB5kkahOcuMyBjnIMyKGUMMyRU0N2fmxP7+6CvL1u1oaoFT&#10;NkpLix7729LJE0bW1VYlU3gsqKgaAS5/EHsxFCLOJCv6UgQUAUXgMCOgKYDDzABtXhE4thGgSIFf&#10;7mOW99JtiS8kyCQ3lLxJnEhC/89f2TCldkxl3ZiqurFVDWPrGkbXjJwwunr8wiUVXbeNXtm++/nO&#10;XS/BBtVUik/sZidYTmaisBt9MqoylwlHM2N6nj6vdksgnp01928f+pf75l/981kf+OuZXy6+fk79&#10;h/ZUX9978sVv1hS1g4/Ns+hEFDqJVBt9tN2F9f/jupaelflL9RU/9J35rx5/6ajoplM3fifWtDZr&#10;9lGbuygeIMecIiK6HZ1TCtRpQs8sS77mvFmTx1R9/ZYzp4yt+eJHThtVXw4rzGOJTDyZiSXBzUWs&#10;MXxyvF2skeqiFqlRmjA2cVEqWbbw9NqLrymePnf8v/0oWFMHlfQ8+5fYxlVVZ18arB9pKiAvliZ7&#10;8164VIFXgPNUG4ToXzntK7+79HefOfEz5048991j3x1Lx4jbI0pHzK6bTbVhnEn0cqDOnHClP8Sx&#10;xpuznstHBe8+oWRule+K0cEbJxddNyF8XmMQCLLdxpMTnchNpMaKoOk7pABOKtszwh9Npv3JpL84&#10;kCmqqV6bnFne3Olrao7tbGpvbtmwZV1Fde3Uuk5YyY8RrH3R3KkEjhg0EZMqivywaWJTX/CV7uNX&#10;VX4wkglG+/sgPIB3IgnrKtLxWCwWhWlMirMwdYIv4r85W96cYmEOiDBnRMAcbE1txZz50VHVrxf3&#10;b9z6XFvLsli8e9ySYt+7WpuLNmwftSkyttWcx44xM6YPzMus3KZoGIM9lCSkmEQLWU5xFoqrOd+B&#10;ilBQytEpqwZKDs8aW4IhyHTngBAMxIOEjhJ11AR21C4HwHgb0cIIHGGjW1gO+NBEio1JannNAms/&#10;dgpjb0BKjslE+nHeG6rlZSDUZ2KUCD9233SHnzfCU+W8xMaUpxX9GAmbswX5pBA6cdAkWahpiqat&#10;orL0Ei+pOfzVnJLPhoHsjKERK4JvZgEC1AfwG1YTAqZXJAsMNdFPaTUJoakFwkcMBZtHU5rSQJwg&#10;oXwNA216hBgZcK1BRuk2tWFnSUJM/aLR1DlPetKsVEtbevembWtXf/9Hv/nXr927YuX6n9370KYt&#10;u6aMq8t0bOxe9VK0J5ocOT5r9r9QEoH+xxc2QtiS5SFhq6spu/Lydz/+pzt/c/e/TBtfGot29fd1&#10;53K02gikLA3HrMyaPqG+Onz1+84eP67xxONmXHLewmQigbszyCoRsrD+INXZtvu9F84tL4b1+ybX&#10;AHY/HosU+VNf/eL1oxrKEpAdYTNhCEKjyJaHVzMhtVgZ95qI7+7pSyXTtTXlG7c0zZ45Hi7CbrKp&#10;k0aveGMTPGDl8SdfiURi/PAHYhf2lwVPqmbpIFunL0VAEVAEjgwENAVwZPBBqVAEjlUExK8CNwj8&#10;3XXrty5bsRY2/L/0yqpXlr25dduu115fQ1/h77LX16xZtwV9Z3GAxdUVp418b3BU055sxMzpZZLZ&#10;TG821ZNJtocCbaVV8XB5oqYqUVMdq61JBMOweZ9DaATYeNsY/BqHmVxUcxEm7gMJbzjVNbr4yXeV&#10;rz3tokdbQjt3dkA8+OhK/4bkNUGfL5vwVBfHy8K9PMGHvi279ZQIQL+PojH2IzPpGX3PwZbuXKgy&#10;sOBDoQ/8Ojvh7MZoU8OuZ+Jpc8g2uvYcU5HXzIEE+fyUVhB3OpFKV5cXnb5g7JxJdYvmjS4rCTV3&#10;9MOPEGHSG4pTTG0hp7k+p07qLDdD9aO/6w9E177e/vuf+kvKfEUl0Cn427v0yY4Hf1k0cQYF6BxQ&#10;ce6EgzeXzHLUhXt7PSNLR7ZGW8///fk3/u3G03592vz75j/X9NxAAedgj4CjYAH3QeAFvsLhE87W&#10;RdK5940LLz2r/BvzSqi2v7XBPB+jTdEOlZfEiqlNEg085Q4/j/b0ZBJmNUGyI7dsff2Xmyf+bUu6&#10;d3dztHl3/66d433tx09J5OLhKjgADadVKWawXKUYiclkXDyRRKa+1NtXMu3e4n9dV3n57kiwvTfi&#10;6esP7m5/fUOrt8i3ra0fQz+efGYJwdl2I9AYtGAKg1/ZdDrX0rzm3Wet/devP9aX+eHGru925TZ2&#10;7+6bG958ysaXU4/CsegcC0vigKJiCTwFCk4OIEqYcWCm4+J2I2D5jOHAk5SF7pXeUlgnL44kSa1Q&#10;0igGoiiXInzaaGN6TZkULoC/830cpOKqcLMPwOQXqA8YS1M+g9GisM+ZP8cJV5PIEMJsEyhKuDKF&#10;1tSweOJlPAOP3kgDPlmElYIDYGyI422cGKdtAs6qAIrTTV+xDlJ/MgHYXeyhAM0rIKjDEpY7kbhU&#10;TUhQeoaiSfcHsxoeD2vA5qhF+mZJJcSwtwgIkmw2aPA15qmlmrjJ+QdMTvHpDOZ2TKWZhQXhot6E&#10;r235851bXvvfX95/2+e+8/rry7uat5x1yqRJE0au37i1acOq7u2rOte8EQlW+uCgfFyRYikDJOBR&#10;pPDYFNyghGtOMBFF2ISCoaqqyimTJi4+eda9P/jMP916SSYdoW4nEtHTF81bcvbpS846rbml7fxz&#10;3lVXV2vibY95PAs9AAWl1xuL9JaEYp/82IXnLTkdHopJ4hFPJBbMqvuPf/kQ3A6Wc2S8uyHRB0d1&#10;OJy2DGAxoC4T7LyMCxp58NHn+yOR55e+sX7T9pdee/OFl9/45W8fv/t/H92ybdcDDz/z9HPLYUkW&#10;nU9Ay75IJqyekFhgnx2JE3nWfxUBRUAROJwIaArgcKKvbSsCxz4CHHrgKlA4Wz7oh/XrwVAwCOfF&#10;w0J2vy8EH+ir+RvEZ9eLB+x8QM+NAwx0dNHlgiP/YR4T5kJhBtaf6fOnu33JDnrnEl3peE8mnaBQ&#10;DR1iWsprXzQryD9TyOHP5NadP2L9qIo97X0tPTF47+rq64yFYTE8+88YUqOPyvNZxseTZQHYCs9c&#10;wudgNlUX3Z3tjdNp9r6GGeFr7vFNfFd1dCfMVIkfz1474YTnsVOaglx8fOY2eq7gXW7e1f2u48c+&#10;+eq2sxZO2NzUFYWjDv3e0pJgSbF5m7Oy0OM0fyRu4hBFrlN8THEZoWL+TyXLF5096tZ/73jk18nm&#10;Jmip4eqbYWvAmDu+VjrvJLN2nkI6ioU4jWJDKKSbIzoKP8wj2eBBAKvaV8HfcCBcX1JfHCguEHUo&#10;ynGC3O4A4soCOI6z1/NyV6YtnikN+GrM+f2ezkR2dU/GhBX84phNchwUhXHwyRSi5GSSnnTCk43n&#10;YnuyOzoqX9tWVBXZND24Nti7J9DeUtXzcknikXj3X8PFKSTJ3GLXSPMcH3EahQB39+e6++Ovb2uf&#10;Vx+ePaLi+c1tkUS6saIoXlsz8oSJ06tKO1rj00dV4ToNYiuv/SY22Zjc8Btn8mFFQCYaTbd25GId&#10;teNrGmZPq5p+8trGUs/SSeF7Q+FXqiHv5U2bp2lgeRP7wxuiEZqylkhYIjGUCImTnd0HFIVLuCKB&#10;N/KXQ1iXytigjgSMBMKIJU46c3lKl2BawYndRSolDJdZcaYUCDCRLb5kI4BsB+CcBvKXckJEBuVl&#10;iKcYB1LYTcsTzDWSJTIUphgykcpjYUkKIDKUCSM9owhWsl5YkI4JkHlyifVJSSlI580RJIYm5Oa2&#10;UH8djK1ZY/xsXgJbl/PwRGPhV8y+YF20ZIONGH7nVQxsb6hp6h0ZIcHM/kK/Yu/xVxRdIzqEp+Ga&#10;WRSEyynkbriS8Qfh4ReZGCSwUvAAl+KSYlh5dN01F9/70y+nU+nv/vf/xuNpMymfjGV8wRyfy4gV&#10;Igp+b/ZLn736O1+7uawkkIGsFsu6IQZa7+joevQvf//jg3+JxeLw5Net25vhQXsma4P6VldXffyC&#10;OdXVlTBOlJWVlZaY82IwJ4qaDs9JyaT7epvPXDz5w1dfMH/eLMeimaexZMaPHTFl8gRo6IaeN3/u&#10;3fqLManLu9elMQlscBAL6QDE2ikIksiIkEObJPBQM3QcMIrEYrCihHMuLFyErryRUKuNeZzQL4qA&#10;IqAIHG4ENAVwuDmg7SsCxzQCMtNo/C6IFKZMGjdv9tQTFsyE93Hzpo8bM2LenGn0Fd7z5kydOmWc&#10;2dFNDqxMp6FnL743e/CZvnT96x2j1/VOfLpl7F+aav+6e9xju8c/unvSY3umPNY8bWtfaS4NM/ZJ&#10;WjHsxphrlUwCh9gpX7YfogFPpNIXn95cH8psa+nY1tJZGU7PKH/FkzHn9vf1h2PJIAXaFGyQN8pr&#10;X2UXgG0s4w9EvFW5qDk63hROxZLP3Zfe+Fo8XE+7+ukyB2oUqeCu8sEmjEyAt3FH18ja8idf2z5u&#10;RGVTS28aT6KG5yrCO2RmoyxdEu7gBaYHgxUbzFDURBTA5v/oqte2ff765rv/i+IZ2ABcZoJ/T98r&#10;Twt0vN2aKpTKMBjjFd3mk+0VYJLMJFNwln0mlcwmwakfIOY2IpL5eY528qameWINbvZ5Xu/J3rkB&#10;Nj0wcD/bEn+zjw4Ml9CHwyUKcmwYy+45R4De3PZkeSzqScc9ReW+8+p2PjzuwT+P+v1/VDw2PbDb&#10;399zxZwtvv4due27d+wqB5llHpkmnBPaCCUOI2BFCszQptPtad8Tu+M9m5+sim3M+QIdkWRJpL97&#10;Y3NLPFVfV7yjNQoYwOp4mqVnNCRawCAem8Dkj8nmwJrq9tb+Ven/e3D9w08889grT/Y3+zP9wU/4&#10;P3Kn79/P/cUt/au7QwFaOMCJBcodGUoxdHQQYG7RFfkfl+7jDYwVLRG3oTJ1HF/OFhLMqHBWxeam&#10;zF1UDS7Ud3qHNQh3rOyZMJun1Cl4tppEDwuQ1enUOsVdRIvQZpbQS0PwgXZW4EMxeIEG4YupAbpo&#10;ATfgmM0SLDKOHFNYbf6X1ARvcsGy+CvmliS7xgth2JgQJpgKkQwCUWv2JrBcUyyIayScFB1CRyEj&#10;5k2If3iBkTQfhK2uQNM5vhG3YHArssQdbQlelH0E9CBWSuQJpIwKnaRgzQfN/zMcxryRRJKOwbGg&#10;sAz+W1+7LZVKffAjX3jgz8+FiyFDCvfD5Ly1MDyjDtFyQ13pG6vW/d+TL45urIJKpRXTHpwYsnzV&#10;5k994af//B+/fvjxZRe/7zN/fHRZOFxCZJeWlt1131++9d27fnrfg7D2XqwH0oOdyqb7A57ef/+n&#10;a09ffHx9fS3LCdtAA2YkEo3G457m5ovGjS4fO2bUJz7+/ikNxfF+Ok1RKmTRAlKTyRQgA1t3zAcj&#10;eBl45Ap8hiM84Bs8DRQif2jefIDzEeEpLBmwbmn4ANDGk0kgAH6BjT+OrMlqEG4wv808AvSLIqAI&#10;KALvOAKaAnjHIdcGFYFhhQB6tuT7sqfq6r7MVrkv2fOt6B7ywPGYdHLccVcruGQ7k6MrKibVV80s&#10;qpgXrHmXp+bsVO15kdqL22vf09Fw5erQP/TF07lMwqw+lcXOMqFnvGF0As3UqaENHmcXD2f2hMCZ&#10;8+X8y/ueWLR41YXHpc+em/7IKS+M89+byQW9Wd/GHY1tvZU+fGI5uvUUWsC/OP1I26E55jF+fdoX&#10;bqo7PRdJwBO1M9uXR3/wgcRvvxhJeHc0nGweIcgvWjZK0/4U/ZtKXFOrVNIc/r+tueez3//76s2t&#10;X7n7uedX7gwF/ODPJ02onYGJOnE92cHFiELawGr5TdufhQCYCEx1tMW3rku1N5vzBs1UoNka4PEH&#10;vKGQ2RdALxNechiAoQyFKBhgGOo4DKUmgfiqcNXCEQurw9WQBWiPtsch4M5/cYSCvjbTg/2G+3lh&#10;tnH0ec02AuCZXOytCXl3x7Kvd6ZvW97/r2sTeVN5uCqYXgik2b5tolx8E4/ggy+XfSNV39IfTkZM&#10;nRlYrb8z8cuny2/+06QtG+KLapvPnNDS92Zg1d9GbWyr9JtHJmCGRyJDJ+JGmjBYMtEVwA+xUHlF&#10;yfziXRPDneF0PN7ZumJd0wurm5/b0PLypra1O3v8xGWax+YdClyfAdcHy6jxjZ+g4lRrcyA9alrR&#10;x9+d+LdZG77U2PujlnnH//PKlS0bs+FkIFiaWzdxTn8AVkXAcyfpBfealdgUSyLzTcYBkw4UCrJA&#10;0LMSiIWiYrxDBFfOm+PWBXzkCDLF5hdQtCjewxQM4ospEmkW+cUvapXmXvl32VhBUapIKcfgklog&#10;GZMEB1XGgMtCD7trPWdWREg9pIzYplEmgptJIAL4bTfZuERTtMg8gc90COd54Q58kqF51B5KqeQF&#10;OENk5FZiZtzyQAsH7BYkshKmGkaFzATlKHC3AgkSWjbae2LaJlqIkzhfbxw2OSuBzYJE7mZtPZ4s&#10;wJ2jVf10XKGpBBOhmDAy2SbBgxjJoBA3aGUJaRD87E/Gg56sr7TKGyqC1SlA3dgxjdu27/rK1378&#10;+weeChcVga0wP5VVBZIxT9YEyXhspGENPORyV3PvL3779M9/+/SbG/fACi/qEUKFtfv8pWVVZWVV&#10;sVRRe08uFC6WRBv87IMHY0L4nc35Ia5es3ZD0649hjYEEcLvsiLfTddfHIvHW9s6mnbu3rFj1/Zt&#10;TYk4GHzzKi4qevK5dV/6ys+2bd3uG1Ff8s//3PeDH8R27jSPaEVMSCqoMCSdx4yuv/p9S8pKi997&#10;6buuufKcUMg/dkzDqafMef8VZ8EVCPoXnTRn0Ymzs+nsu08//ux3nXDD9ZdNGj/y0gtOveb951ZW&#10;ll79D0tGNNaccuLsj157cWNDFa0EGZBq0ByAS9H0oyKgCBxuBDQFcLg5oO0rAsc2AjTvg3/Bid3d&#10;3Nbb208nNrEvWNB9dFQpgKAgg4MJWgBK381cTH9bT0dzT6KlP7KxuWf59s7VOzs37upqau3u6u6N&#10;xZO5QDlM0cBEjmma7BzXRQEsRwjSUC7gC/s31MfbU560N5qML4091DXh130jfjE5dGcgF8llQt0d&#10;xY++PjfjgcWoPANM/jvFnJQUQH+dOwb/+HOZjSOXrB93SfTuTyS+9R7vmhczoZqX5t4cq5rixxlh&#10;pzxnOqQGibE5oEV6AZhUOvPGxhZYiPu3l7a2dEYg3IOFAD2RZC++IRB1giBGFR1dQkwWa8NXs9rX&#10;rErH5kLhnmcebfn5nfDBUu8vLg6WlwfLKgIlpVDKLFmgWGJAA8RZd3AIdXYnukeWjXzsvY/97Pyf&#10;vXjNi8uvW7549OICPjM37PSjqZxWOxssOW4httHL69kez31zY/LUp/vOeLbv+5tT8XyP2vTLTrvl&#10;CxfG2wwFIN/mLXspPSLenY33ebIpz/iq9PHjYxePbf1/c7b+ZMnO8u2hrheLX1lTFfHAfgOO0hBB&#10;kT7hte0RhBBFxaFkJNrT0nVf/7mt0dqbpyU+Odv73qrddZnOQDBcEgpVFIUhsueYl2XGkUoQeVjG&#10;YVZy4GJ++ADLjeORaFG6b8PjT/31j7tffLosFx4/efbCDbVV3dtiJkQvKuooLs76zQMi6I2H5Dnn&#10;X1KIKWokeR838ShVFHxK7O5gyovtsQaaZyfpZPbg/DwlwyhcxJAVY1da046JHNEGKmeCSitFEmsL&#10;iSzzGCDyqnsMUCHlRxPYpGN4GwmJUUBZJsAyg1+psCEbHxEhKiDRNy5+sQJGKuwmlbvFDJcZe6d1&#10;rFBEVD6SmRL0bF/wZ1u7XY8gF51bsC8YFVOSyDmOnoSfMwxcgDMQlGgwGJDFNG/MKNJFhJq35vuM&#10;ElOviUhbiu0AKxmkzWRlBplIbzpVFOnwNYz1lVZ6IctVFF766uqbbv3az3/z13BpqdcfhCyhr6Iu&#10;UNsQ7tqFAsLEE2X+QKCsohxeITAvFh9MSfT09ff2RbHjcBwDCj+x1qHQs3tPC8zKwxaxPzzw2I6d&#10;u2HSHTsG5XO90eydP3nkOz988K5f/O0nP//bnT/58ze//8fm9hg+L8VISqi4Yv2mjtvv/M33l67f&#10;+O9fWbOr5Wf9RbFQEa4j4FZQpAyMkD6bPHFUUVH4qeeWV5SX1tdXz5s9ZerkMfC01NraipnTxl9w&#10;zikjR9bV11VNHDcCHge4fuP2Ky57NzzLFiRs7qzJDfU1NVXlM6aNh0GnpydCiVR+yZBgZUw/KAKK&#10;gCJwJCDg//znP38k0KE0KAJHKQJtbW1jx449Sol/B8j+0c8eYOcSghx/4OXXVj/0yDOPP/nSsy+8&#10;vmrNxl27W+DJUrBe05wBEDABTNOulocefS4QCFpHFc4HGNFYBw9npilE8FhHVHtPP7Hq1Vb/6o6y&#10;jR3RslxLaXJlKLk1nNiY6tu6p6+0qycZzkWn+57e0eRZ11QDYRHNpEErsHCzpb0bZnjSsp6c3FZI&#10;EwRixXCudaqs3w/zql5fTyJ5WmDne6taU/Givo6i+5+bvXTncaEgrHflDAWGPt7icHDn7nYzQWfc&#10;PptZMFHQ+Lkz6utqdjWe2BOqzZXWto1ZvOK4G5oaToKnAfYm0t6Av23nrrYN633+ADnmTqgA/mvA&#10;21hfG0/AdnTj/idygc6MmZCnaMWP/YG5qQXTR3zqqpMnjKqaOrYGTlV4adXOLRu3hAL4RO9cDp5f&#10;FY1GYaYOjtFu7+w38SHBioFB2uM7Ndg81dtDHrH8MQFfYPKcTFFFvK8v3tUVWbfy+VfXr46EsVah&#10;0cQi5j8imwOqnC9e1tU5dv2re17908Y/PbXjqXVd62D+f1TZqNriWpighvuf3/X8Hzb+0Z8KNWyf&#10;T4viRQhdH2jFNUVx/kDrvJOzED9gXBhNe/rSnpQbLLrf56tdszzc0wEfTHyFFdvIzqwHwPCRqIe7&#10;d/oqR/V2VkMawesNeXLTSuNnNETmVMdDqVxyT25dc9n9sZntuWIf7l+gHelYLWxmgZPMS4OhEIBP&#10;lUErfdFYV1tHonl3orV5XCj6kXdNnz9jMqzRqAnn4h279mzbXhztLo23F0faSlMQ89hY1FNSEt7d&#10;3A4nO86eObmvPwaT+DRL6w0EKnZsHNnTfuKccWePjc0pWluVeiPob9qTSm5Zs2XMhkczscmxsR2T&#10;PbvL/WbNBqWKgBKISVrb2rdsb4eQpkC7Kfyz/OLZdZoRpeCLg2Ur3sxWwYwCK+KDO/NDCQAnfDOf&#10;XeEw3U4SQrGpmzAszOvGByaYeIWMCB3EfuYjJxWxPkx7ycw+NgAGgoiBn2inuzv0dLdNwS79b26R&#10;2JPLcAiMkmNWA5gXC6yVPw6kmUBMYNFnC6krvcCtYL1skSw5hAqn0ljNSLEYN2Idp+2spRC2EW3M&#10;Xor8JQXDZklUjcCjThO17hAVP8vWJKEnGI8kRk9LA/bxfniuxQffd86jf/junFmT/vDo857iMn91&#10;Y2DygrKQt2LXWpQgyQG5cg3cJooozZADed29CThuH0w9yotIjEtKYY3Ajl2dXn/xays2r9vc8saa&#10;HVt2dBYVQQxvWGLWyoTgyajFgUBRIFgUCBTDX58PFhrI/qZcFpYhtHVFl6XLH+/J/MVXt7liBCwC&#10;coEnfPN5urv7pk4eu2L1xoaGmsb66jXrts6dNamjs6enpx/IO/eskzq7ets7euCnLdv27NrTdvqi&#10;+bt2t8G2iO6eftgs0NcfgWTBi6+snjJpNJxBsHrNZtBl5olLAG/+2BVuAdTPFoGmpqb6+noFRBFQ&#10;BN5JBLzd3d3vZHvaliJwjCGwZs2aRYsWHWOdOojdmXvKB7E2Dj3hk9m2a+agzZUgnCDt8xQXh6sq&#10;SmqqK8eMaoAf//bU8oA/SDSA019aEpg/d3pXd8RskDbPAPDMHpf7/I2THmyZvLF/PGzbnFv80mX1&#10;LydSSW8muq0v9MuOG1LpkqCv7fqa77++svihZVMCuNgf/i8uCsWikZVvbjn1pDnwLD16VBUSRwGn&#10;Bx7g1lW8LTmx1VubG1ma/mrN9vI0HApQ9tfV01Z1zAkXwZl2GF6aUIB8ZV9lRdGLr6zx+2G3qtNH&#10;ctwrR4+oqqsuhpOsamrKqquKSorCAS88Lj4EWYO+RNPm7buWrejf0wqeLtJgoxDTzfIS/5zZU7q6&#10;o3jkmyee9bem4NFW/mTWCw8TMM8TMFPemZpi76Q62A6AYPm8qTjsZ2CgoHdVlaVtbe2VlVX9/b1r&#10;NzbD5ltJUpi5PpMC8O8+JdDS6IlUeZPFuVQ4lwI6YA36f8dnL8vUwgJgCixi4fIUnLwogZ8NqSRo&#10;hLYNjr5soGvEps2L/gxV43ZdjDV8nvKisvEVE04csbAj3vF/256IpmOhaPmspz7oyxE9GBlguGPn&#10;YyleBSrT4aI3r7sjXVZBRyru9eX3T73/p5XbN0DKwFCDs81Ym40BKbLFIAomln3+iljXxZ0rTizu&#10;ryj3hks8wRDMw3t6Ep6lnaW/88/vCVcFnPMLzL1EG8zyzZzSWFJalkimMAOCcmAefYeRTza75NTJ&#10;l116NjygobWtdc+ePVs2bnjxtW3ecCOBBlEpBmimKmBQXW35q6+vGVFfftV7z23a3WFyTxT2eb3h&#10;SN/4DSsmtjVXRnpyxcFkVUWkomLNnvbn//5kqnjM6Iqvx87dVDy6BBZR4/55UzkEv/W1lSvfWPP4&#10;M+uKwmb7tGUQpTAQGYYakaSQjUI+maIfHGJCz9xu6qGImWrHQJpY6CQRuHheXRSLkq5hgw4lLibZ&#10;QFaSOHgkJu3bYXqxVqIEq6Dv+DvpuUR21C3KO3BiAnXWFetbkkn78gnOz0lQ8EyNUjuGnxS7oqRR&#10;y0wOrlh3RZvufEpeKwVib1WAxZXkihIBLIScjSLdpLqoEiebQ8yiUB+zNpASkLMRCGFeQyGk0EYH&#10;FzBOsgP0OhuvG90+dn5yx+b+LWs+dunCH37lhr8/v+yKm+/MlTcEJswurqmq27jUF4WTOUyDBDtu&#10;fGB5Ey20Z1ISx0QASFuJichC4ahJvXBWxemo2dFjHjZpykOvQDokPcMiQr0j0WAckFfwP2avXPA7&#10;IuzzfOzai59duvLyi864/8GnJk8YBY8DjEbiJy6cUVwUjsWStTUV4XAIwv7f/OH/PnbdpevWb2vv&#10;7Fl00mxYh/X3p1+bNWNi0+7WDZt2XnTe4ngi+ceHngqHMIuNmFrxXv3S/+aLmH5jBJYuXTpr1iyF&#10;QxFQBN5JBDQF8E6irW0dgwhoCmDfTLUpAPRQrcNpp7uM70drVmkvLLhuECHjomLjQcPF0mJMAfT0&#10;40JRU76kKDe2Jtk17qTqKQtgMr/9jefq2lZnwRfMZro9RdnjLi0rqujubS9642FPytsRLaUHe0MD&#10;xfDwqIhJAYDrFk/w0mKJRMhh9WVT2UiqOxLoqi2KzgiluuPFLdGGdKCmKAybSLkH5F+SG1tVXvTi&#10;q2u8Pk4B4A8mIDI9opO3MBiAOasArGcIB0MlxcWlpdFYond3i3mcgQlZKZSyPrvpdVmJf+6sKV09&#10;EdjkTNEP1QxxezLnT2S8ibQvkvYV+TKjS2IU3GEkQquITZVQCaYA2iorqykFAIsgrI9PXUhjsBz0&#10;ZCAFUO+N1ntiY72RCZ7uP+amrc7VB3jFLC86YIfWxoEDGA/HKPTVNO2Y/YwvS0kNpNuEArArOpPO&#10;pAHekD8ESY1gvHTS8vPhBAZbhxO9uGbvzb2h8JYLrkoXlRr+Oe67EyhSDVmfb/xTD5fu2Qkret10&#10;5ecUhGeYC4C177ATYFLvzjmZroZAMuXPdXnDO3xVa0Kjk+EKs2OYOCxxHMaQOZj3mzGlsbS0Aqb+&#10;TLt4Ch2ib5gOmFeWhxafMKm+tqy7u2vb9p2whTmaLg+FS2jFBHYTi0sKAB6K2VhffvX7ztu1p8NM&#10;3VMnTdzghVXUvnSypK/bv3NLqmlrdk9Tb0fLlqYd/kVnV514nrfUW1PTgE/QoHDUVF5fW/X6itV/&#10;e2ZtKEQnqLkDSAngBzAOW5PVCaRkHKEJNRSPcsLMidBMd+hUdIlzCDIO2PERd/RNauVfqUW4V06C&#10;cMXLrl0bFOPa6J0JZzmQAJhbzwv5uCRlHTgUdHrgAID6QKVMdZwxYGIkRjWChxEy94LSHQQ4Rq8g&#10;SmYxhpUEd3bDESHaBEEvR8iN9aOsBIfBYj2k667AHuNk0nGqiQN8V+6Ma6d/7HXuphP82qlygUKk&#10;0pXF4YwA2Z1sJlHd2DN2XgxW4HS1zRldsrOlpyNbHK5rKEn1VWxdHoBj9kwozgbGnY+waFO2yMVE&#10;0xPEhOXX9ogvCHaEG2oQblox6QVz9Ak9PQMfysFpHUfMCGU3p91frCEXaqCJSRNG9fVFFsydCrnh&#10;utqqRx5/IRaNLzppLuxce/X1dbW1lfNmT4bcNTwaEJ5WWF5WAs8FLIE1YMHAy8vWjh3dAKcPjhpZ&#10;P3JE7YsvrYrCkQTSU0O8sHvVS79yUaEfHQQ0BaDSoAi88whoCuCdx1xbPKYQ0BTAvtkpKQD3xKET&#10;VuG9dvUshq8SCbO/CCmAksAJC2Z390R5sgc9O3OEXLg4XVwCIUQwFvWlzZ5/rMwbCxdnYGI9kylJ&#10;xqE68K5lftMLyw36+npeX7np9MXzIIJD58y1CBkDH5zPhNwDPArPA8+wAh8zgMe4UTcx1OEl1uQ1&#10;l5eFnn3hDZ+fdy5QKC9xI08/5oVAxpfFbIbtD7mqrr7DidPlpf7j5s/s7onwKnT0rblaWvfMYQCv&#10;6XU538wQkwKoKNvT3FxTU9vT3b16fROFi3Z+DD6YldXYLrjVdHwY1Azz1JBNoRDNiTScMMPQ4QQz&#10;iAreRxOk6NZLJGDyEpZsiVi4szKDzsC6ipkabcCPgTWv5OfqXKkArtMVWxuanfCIozsXwXIyBIme&#10;Fx4VDtmJXBbP8Tan6QG3oTYI7JmJUBukb+w0LByEPmvaKFhYAasAsOs4B87HvNMFE9QF/SZWgWMa&#10;vT5IvEBKy4YjTgxkVgHUlMOTxkc2VNzw4ct3t3RCusfRJomXDLiQJwIKErFoR2smFisZNQaerhnw&#10;BfImNBGDutrK555/9dEnVuEh6k7IZ6tF8ZTshlDlKkcxlHN0gvMTpcpwLYZ7It3pj5Phs1G1Ewah&#10;7li4UAyNQGPQKKrlIIlWwLIZWSZU5TGfAHdHeo40OtVa3aBqXZvz0Wg4t0POzqyfBw4aFXUOv6SY&#10;H0NVYzF4iT2czZFKwKEafl8AdrxTIMqNSloRsRIQGFpTBSWMHEyoe5hoILmk+B9vNxKFKobf0LoQ&#10;xUYyeQm9lUSrDy7mowY66QCsH5szxwcyU9xmwZm2ZlvGtMDJCoFQsmZUvKIhCc8h8XtDyWioa3e4&#10;pxVWwZhsDtaF1GPXBvDFguHYBCcFg4Ey/oDsEhUmGaYbTAmz/MmIIWaN6QxN06CsH0ISOCvHNwkZ&#10;lg9QRNZ/EdqEvXnanzkbNZWGC/DwWnPApMcL+g6MhacS0rES9BjOZBIeCpiFQzhIJEDDYVUCEAgJ&#10;AjjLEZ5va9YDOftrkE3YIU0BsIIM+EdTAHtDRq8rAocOAU0BHDpsteZhgYCmAPbN5rmnXMM+HPmz&#10;9OLHZeffiqGUvcQhLpwg4E3DLk3y0jiWxirQVSdPEVaD8iwW1MD73U0oSkejc50mkvL7du9p29Xc&#10;NXlCY0kJpA/Q76QIAavCjdhMKC5AJmrNfzj3xt9tlVAajqRetwkOu4YUAE0isvtL9KMHn7dGFwtQ&#10;GxQTcGcw5iGP2NAC879TJo3CZRGIHxHCvcFr+dSYSpl0/hfDBl9La/vIEfU7d7W2dcJBWcZn5fts&#10;wzj/iCE8hbLEAfrH5B84F+Nc5ikt/kliFfqdkLHOP3XfFY5wzSZcwnaRe/KZ4nWh0IHGgUgEQJCl&#10;wiIbBj0TrgsFHGUxAbZHyFGnj0ywcMqGLsyj/EjG7GGprw7DhmFw9+0cpgRrefJr4BOxJGw4wEOM&#10;eN21x/Pm2h3wvPOLzj0p4zqcgsF0/kFZwYgHZ85h34ERE5d0c6fgPIhnX1ixeUcETtagu12dFXmz&#10;WsixMfbUFSjaLmPYlc9Oxg3JsVE68g2nZ23VPLlNQTMpEAZyBLxE3cJxEgsOckkGqCj123XQIHba&#10;dspykYNi7rFIuQnDMJzGC8Jzc0GwoZ5jMGlDQWzcHMsomkvUWTFGSPDQe1jYAtEkHAyBpgYP0jcn&#10;EYh9czWS16QNyC04zCiJFF1pA3vyAmYu2P6Q1cIMney3QdOB5+WLWskuFZECl7mxdg0Xxovh4juF&#10;hQ5I9oopSyvwhUHGcFBszmkLQpEsHjMwP/uAmQvJqeHsvYWXDbHLEHKtDD3bR3qAAm0/MccIWiEg&#10;00vSlW/HXD1A+hyADfvlsQ6CFNtDahxto0tgnQ01oiYui2kIlfyFcJ8yKlTD6pd/nScU+kUQ0BSA&#10;yoIi8M4joCmAdx5zbfGYQkBTAMcUO7UzioAioAgoAoqAIvAOIqApgHcQbG1KEWAE9KGAKgqKgCKg&#10;CCgCioAioAgoAoqAIqAIKAKKwLBAQFMAw4LN2klFQBFQBBQBRUARUAQUAUVAEVAEFAFFQFMAKgOK&#10;gCKgCCgCioAioAgoAoqAIqAIKAKKwLBAQFMAw4LN2klFQBFQBBQBRUARUAQUAUVAEVAEFAFFQFMA&#10;KgOKgCKgCCgCioAioAgoAoqAIqAIKAKKwLBAQFMAw4LN2klFQBFQBBQBRUARUAQUAUVAEVAEFAFF&#10;QFMAKgOKgCKgCCgCioAioAgoAoqAIqAIKAKKwLBAQFMAw4LN2klFQBFQBBQBRUARUAQUAUVAEVAE&#10;FAFFQFMAKgOKgCKgCCgCioAioAgoAoqAIqAIKAKKwLBAQFMAw4LN2klFQBFQBBQBRUARUAQUAUVA&#10;EVAEFAFFQFMAKgOKgCKgCCgCioAioAgoAoqAIqAIKAKKwLBAQFMAw4LN2klFQBFQBBQBRUARUAQU&#10;AUVAEVAEFAFFQFMAKgOKgCKgCCgCioAioAgoAoqAIqAIKAKKwLBAQFMAw4LN2klFQBFQBBQBRUAR&#10;UAQUAUVAEVAEFAFFQFMAKgOKgCKgCCgCioAioAgoAoqAIqAIKAKKwLBAQFMAw4LN2klFQBFQBBQB&#10;RUARUAQUAUVAEVAEFAFFQFMAKgOKgCKgCCgCioAioAgoAoqAIqAIKAKKwLBAQFMAw4LN2klFQBFQ&#10;BBQBRUARUAQUAUVAEVAEFAFFQFMAKgOKgCKgCCgCioAioAgoAoqAIqAIKAKKwLBAQFMAw4LN2klF&#10;QBFQBBQBRUARUAQUAUVAEVAEFAFFQFMAKgOKgCKgCCgCioAioAgoAoqAIqAIKAKKwLBAQFMAw4LN&#10;2klFQBFQBBQBRUARUAQUAUVAEVAEFAFFQFMAKgOKgCKgCCgCioAioAgoAoqAIqAIKAKKwLBAQFMA&#10;w4LN2klFQBFQBBQBRUARUAQUAUVAEVAEFAFFQFMAKgOKgCKgCCgCioAioAgoAoqAIqAIKAKKwLBA&#10;QFMAw4LN2klFQBFQBBQBRUARUAQUAUVAEVAEFAFFQFMAKgOKgCKgCCgCioAioAgoAoqAIqAIKAKK&#10;wLBAQFMAw4LN2klFQBFQBBQBRUARUAQUAUVAEVAEFAFFQFMAKgOKgCKgCCgCioAioAgoAoqAIqAI&#10;KAKKwLBAQFMAw4LN2klFQBFQBBQBRUARUAQUAUVAEVAEFAFFQFMAKgOKgCKgCCgCioAioAgoAoqA&#10;IqAIKAKKwLBAwDv7/XcNi45qJxUBRUARUAQUAUVAEVAEFAFFQBFQBBSB4Y2ApgCGN/+194qAIqAI&#10;KAKKgCKgCCgCisCwRKCzu/sd7ndNVdU73KI2pwgMREA3AqhUKAKKgCKgCCgCioAioAgoAoqAIqAI&#10;KALDAgFNAQwLNmsnFQFFQBFQBBQBRUARUAQUAUVAEVAEFAHdCHAsy8BTP77G3b0zb/oVfd3b9WMZ&#10;C+2bIqAIKAKKgCKgCCgCisBRjsDBdW6HshFg+a9vHiJmx139w7csOZSNAAV9HLRO69W/ZYtaQBEY&#10;iICmAI5lqQAL4jYQ9HXQi8cyCto3RUARUAQUAUVAEVAEFIFjAoGBfix1a6DHO5TuDjEFMJTYHjIF&#10;Qyk2xBTAviP8AhCG0tOjtMzq337cUj7nqp8epb04AsnWjQBHIFMOFUkD4/9D1ZLWqwgoAoqAIqAI&#10;KAKKgCKgCBwaBCAGpjeFyuTi0vvQNOiBCH8f70PRqO1RwYdD0ZbWOdwQ2OsqAHfS5bp/+/Oydc0A&#10;zQkzRvz83y6xXwksuliQoXHf/vX7lv7qr6ttAfvTU8u23/qtvxUg/s/XL776vNl0ceXG1mv+5SH6&#10;7K6w4MZ9V7hfHLWtu5uGGh6988oXVjZ97d4XLTEWhGvOn3P1+bMuuv1++GkoxFs03D1yN+eupADq&#10;/eoLFB6YIxw0azh8Uon7C6CWVwQUAUVAEVAEFAFFQBE4chDQVQCDevhHDoMOLiVH3SoAIvjtLFiA&#10;0PILH15kaxgYnBZc+e/PnXvmCeOhURtjQtz667+ucUffA5myr1UAEH9C879+/M3vfeYcuvPDl8zb&#10;3twDf21FQATE/1DMvu1PdDu8Cyigi/Arket+UZdsVVXl4V995bKBFRYkDvZR4f5KIbROZI8fUQEM&#10;sLdD/D97Uj19hevdfXELwoWnTt6yqxuuD4V4ABOYOrBH0BxwC65DPsXSAGRQ5uWQvg5duvSQkq2V&#10;KwKKgCKgCCgCioAioAgMTwSG4SqAO+/gcAw4rgcBHKtiD/EgTC27ezcwOC24cty0RoqsISaFGyEj&#10;AHHrvuN/KPbWGwEeX7qlqryISIE2YLob/lrKLlw8GZo8MDZAIF1wI9QGCQx78f/9+Nn5UxsgKh5i&#10;/QMrHOKNVAxieJiNp6h7+YYWwpFeAAJE6fQZrsOvk0ZX0Ve4ft+f3zDXh0A8rSMY2KPTPv7L8SMq&#10;7fVDHfnbsJ8+qB3ZLznRwoqAIqAIKAKKgCKgCCgChxEB8F3pTa4sLQ2g9yGiCvb57+N9KBq1PaIP&#10;X73nhf/3sdN+/40r4A0fGmpKD0WjWufhRQACbVpaTq+Bwek+wlWKMSFEtevW99GXfW0EoFXokEuA&#10;mB9iVLviHWbmH3thM2QXoBlYIAA/DWxg0H0EVIyWK0C4XnAjbSgoWDjx/E+v/dEfl0Nb+9hZsLcK&#10;95eFUA/cQksMAF+Y9rfbEOCKXVMBJAHl9Nci8JbEE5hQ7anzxxBroUfudf62p9Sdgt0T+9sXKr+3&#10;jQBkLlPpbDDgO3S28sBo1rsUAUVAEVAEFAFFQBFQBBSBQRGwh1vTr/agKzu/tV9HXw39OMB9PxcA&#10;sgMH/ThA26OVG1rv/M0r3//sueWlIer1srXNk8dU3/zNv+5p799fOXGHVHSvO/ga+Ov+1j98yg8F&#10;twPbEQBcoBsHBqedvTG47g5X4QqtrIe48ss3neHOIOyDF0M6C4CIgMj/zS1tkFew4bE7BQC/wow9&#10;NQ+xbkF8O5CCgTHzEKPovXVm0Nv3Swr3nQKgX19atRtWAUBqgNCAKyPryoANb0k8UVJwusGgKQAq&#10;CQAOzJLsV3eg8D7OAvj7j67xenX+f38R1fKKgCKgCCgCioAioAgoAocNgeF5FsC/ffz0+uqSWZPq&#10;APe7H1oJO4uvOmfW7El1X/zRM/vLiX2nAPa3tkNd/mg5C2BvqZN3IAVgZ6whQid20LF6+55Ofuuz&#10;ACzpEOFDjdBD+EvRPoT6sEeAlq9D8/vVSbgXjhVw77en1e/uK1Az1P+WmxmotwMr3F+hhERaTUUx&#10;3QWBPWVZ7AuCf1hZccrcURT5wzoIWCYAb7hOre+b+EGPGLCVD+wpgNkTSVhe7m9f3rL8WZ/gtVJ6&#10;FsBbYqUFFAFFQBFQBBQBRUARUASOHASG1VkAAPsJM0f+613P7WzupRgkm8099uLmk2aPOgCOuE9w&#10;o88HUIneUoBAwaF4A8/IOzDEBganewtXIZaEleYwVQ87091HA+yt3bc+C4DupI0Htj/wmaJTOJzf&#10;Hha4X30DQmH3+7pt7e67oDb3aXlQMzQ0xGoHrXCI91Ix2PBPqQ14wd4Hiu3tCzIRlaVhyAJAMbgI&#10;X+EUAChvMxRDIf62b//fJ9573ECqYAcE3F5wHZrbL/q1sCKgCCgCioAioAgoAoqAInDMIzCszgIg&#10;bqYz2du/84RZAvDVyz5zzclnnzjhmOeydnBgcLq3cBW2AMAhekNH7K3PAqC6Cp4u8JZPwtvbM/zc&#10;T7wbdH2Cu4D74X9721nwlhUOHQsoaWsb9IGFsPgfHlJgt1gAJt19Cfd5AUMhHjYUQB4BKhn0dAN6&#10;DgTRXPBgwv3qCBUumOEfuF2KiulxAAeArd6iCCgCioAioAgoAoqAIvAOI3Bwndt3+CwAn89bVVH5&#10;logN7OOXbzxj3bYOWP8PNTz5w6uphpdW7frC/zz9lrUd1QWOlo0AFuS3/1BAqMqeBQCfBwanA6/Y&#10;3fpQ3j4jcN+Plt9rCuCoFhclflAE3AelKESKgCKgCCgCioAioAgoAorAUY3A23Ruh54CeEuUhnIc&#10;IJzDXV7Gjxh7ywrdBSaMrPz27Wf/7v/WPvHKts9de/Ipc0f3R1M3fO2xAzgOcL/aPeyFj7oUwGFH&#10;bIgEaApgiEAdI8UGHhB4jHRMu6EIKAKKgCKgCCgCioAiMPwQeDvO7RBTAEMEFZ4LsO+SB5wCgGrr&#10;qko++b4T5k6ph89vbmn/0R9fP+bj/yHCrsUOAAFNARwAaHqLIqAIKAKKgCKgCCgCioAioAgc3QgM&#10;JQVwEHv4dlIAB5EMrUoRGOpxgIqUIqAIKAKKgCKgCCgCioAioAgoAorAgSGQyeYO7Ea9SxE4uAho&#10;CuDg4qm1KQKKgCKgCCgCioAioAgoAoqAIlCIADzMT0FRBI4EBDQFcCRwQWlQBBQBRUARUAQUAUVA&#10;EVAEFAFFQBFQBA45ApoCOOQQawOKgCKgCCgCioAioAgoAoqAIqAIKAKKwJGAgHfWie936MiZ1Sk5&#10;jxf++n2+AUtVzHXzu+vlxcLuVy6/QA7rtC+v15SHu6CYvTf/FrrsjUc68xqDevBeIUDaxWrwjryf&#10;DRXcAPyI/UJCpBRccggw97vJlCpNecBBXgUtIDFwp4NASVltNpcDyrEkdd3QAd+y2azcXoCY0zAU&#10;cHopkFn8qHtSmnpMeMBdOXhMKJXEfsuL76FrUIpJgH9wJZL97ikurYWLSIDhBoNjK8p5sjlDP7OP&#10;G+ZW3Cx24EVq6GuBDLilASnm3y2x5gMhKKJCtwg/zU+Ap/nuxRxWLhftbxNqiHlGwPgWU8ybg/5i&#10;d+xPDCVj6HBhIIrEZrwZ6jHtMjnSJJLAQujQib8y+/luRAPeUInHU1xW50AhWPkceSP+siAJHpYW&#10;ItjhEAqpuYXYBPzN5xLJP12Uu7xGBQAoZLq5mcGByyhdVoBdX5lkSyf95KIERYjAF4mCC2JP8nid&#10;3wXChrE1tOSAaW61zFPRgt5Rf1FACWQuDNeBVK8PakOZEUrhEnxlZZG7jJ6CkiDmVpKRuagVeLPL&#10;4hGNbh7mMYXE2Nod6Y6pnxSNqnVjLb3Hf/PsFcqRc9lRKYsDUYJ8Idis6LkNDimbaDLokTCLmi4w&#10;kk6DFjhBIa/b1B5baEbOCiTJRqy/zTFA7psRVFJ2qMIgY+mQYmyXrGgwqdIXnyBj4bdjhVh2R7Dy&#10;IWYbbS2jQ5i5o6i0Duru6dhaQO/AvnMnmEuos459EcV0SaZlJTDLXZsjwPkjgcN6soliC8lWu/SG&#10;sPRW1U0SswuQGoCACLL5LmPGha0JNnrqd8a7fLwLMXCJCtkPUnlGAvVRhgtXqy6zzCpgW8m3Gz7S&#10;F6AHqrKVWyPGEscWD9SbDL6VeSNDRrbZDjnCaVtxSbuxEPjV4RSMdwQUWhUA0BYwrVDJfBXD/rI5&#10;tVgR2ix9tgD8bO2ztTNiSUy7xC82O4itz28AQd31GHOGroK1AlJJHuCugZcJgH7KCmS32eJuEtFS&#10;LSNpuYyGjwcLVGQYeYkgtidGyMy4k6UPTL9oYn43WVSgnMXZgYyBsMpsfrFy5ba3tvtiQpwxy/bC&#10;64WRh7EiM0EIGJajbaYuWP6SormNP7WOoiRyaLUPywrlLDwFV6i2/ME07xY7VtpmRbpsxx3pJRa5&#10;tdiSRwJMyu6SbTvuc6MWQClGcu70WFTM8pf6R2Miya17QKG2HKviVgos79g3Mk1UHSi3fGU2uoe3&#10;gkFNELb/uqFGOUElEzvIjr29gPibYYWMLdgFlFC+SPLLMHEdVCepPJNpxN80S1LAMoN2QzQVqQj6&#10;PJks/JfB/zPGxzAeBegsViBosTblvP5gGNTZvNxGxkANdtj4Z8avpHutfWXdFWlkkUUE3OohaFlr&#10;IsO+uVE8PccOsL6BXkstwmimGsiEJqBfBhTqOY0mYiNY7PA2spIkuCSRFv88abPC5eaxwAT/wr3M&#10;R2mPBZ52UrA0ibw4Zdh8WW/QscyiXWStAXa3v0SyKR2TEcAlHR4ft2maZw6IZzZATEVx0KoO9rJX&#10;rUaRp8qVYxN832Aqwd6jLeRqxEg0a5pDBbPBRYmpYf7iDztFLFPzjaAYY6LT3Zk8W+AyPSJOpDV5&#10;L0TebUNFU4lbRkdRhqL97Z+6+UODo2qvWqUn3xG+osWhJskw8SgFAQCqCF0RoqSAiA794KZ5EBZg&#10;CaMPjrE3lP/8fx8oKTcP6oj2td76iWuJRqRqr+yH2yg1YNTDGAuMtNlTdCyrqJPx19H4MZ8ci4Ka&#10;yAIjiosOEMV19mWIETfBXKb/7/vfP0E4yprpKu6OptBu5nGO6nGbeOwwt+WKlEho8qR9EEnKszdM&#10;GNzEmm77wBWZ2jjiw8ojvS233nQNIc4UWOeF5IGY7jLjADVjKUwXsWERcAsDAWylA3WPG+Ji5GwK&#10;79DsUsfZ2/j5rx689gOXCYHen//qT6UVIxzOkLTQ+EnVWIOO/ST6Tbt5DJK+MsScD0PK3LqZJ+8u&#10;1lhZwlHBgc6MjlTlIHzEfqHQ8hDghoLUkNrHWrgYCfkgrwI22RKEtYhNHtp5HbDyRlx2tUDFMElE&#10;PAIaYKg1joBLzRHtgpFkIJl50uuMPHkgM7UOdaynDk1ukK1dEsa7SHezOE8mSKLQBjhGQPhhBWgA&#10;+SL/6E6wiIq4ivdDNzHH3TYj33yRgWJT72rI2DGEmAIAy3eWaI8n0tv8yZs+4NJPas5hH3HLeGlG&#10;642XhgaMuWp45nDNdAJtoTuHZXHBmsn8WZWWHg2wxnzBuDQit0TTL371YElFIxDV1bLh5Wd+NYjo&#10;ui65eYzyxr9Z42BNDRlzpy9sJZgMN9gyMBbUnUcIdotVFT8ZnTv7oo/XjJjO7PSAl4MFWG6c2x2d&#10;cqtNgaSz6BiaTdX8kt5hi0RnIbAur8xNsdVEMiCs/VTCirQMTCgJ6BGgZGEvSA6M60Y3kQ1ii0d5&#10;AGNpZIQhMZdXnt1mk8oiy8YXrQR8Rnl2bCB7ZoZcbE7Mo+02ZRHMz+j1i47QVAdxJk9cjCEiJ9lt&#10;4ky7GYdY6qAZqDiOEvxNykP6bmvnJuw/SKxVAHMDNApBiWt0cCSeeo0IM1uE7MI0J1VqXGfmuiOf&#10;JAyORZXqWUhc0sKssxxEjuUJpOUh9pPFw+JIWLsRJWtgTDxme9GMYFSF6RK0BkZm4EdKhJGNYk10&#10;j6osTqKX3DSPa468soDZwY5kkTBk7khhHglFVplqVhsWAElj5nVKPIJ8AOibCDjdYN0ilEyhTe5n&#10;ZApuYyttgHK9REx5XHBYyIhbyybWBsXFVYX7DkIYGyD2Mt+oByxvDnNRfwpTDLZy6584zVmfQvSI&#10;9c5JRUnPiEqywsgnismt+jkeElo8IRcaAIkx5Yz8WNjRqKItAm03f5EkUy6diJMKCbWsslmP8fNp&#10;cDQxvx8+gqSCQPphvtVCgwAYWoFA/IdsHwKDWkTE8C9uk0JiIHwwv5CN4qlH4hFph6GZJ88KxE2+&#10;shRxU8b4UB7N3GkiLJxWQRcEulCgiMRrlgrSa5ZJoqFwcgUpdQKTgRQR46y8c9dcIucmwG0YLAjU&#10;BOKTN1BhD0jRnTryu8M645ZvNpWumoj+vWDpMEY0I6+g2Azml6PWVKPU6+6LpZYGFzuCDE5AITqF&#10;VHjnLbqO4bEYESIyxDIGVjjyhrJ99ZpEgWaPqRx1h3TCudOlvaYMmU+vF1IAd9x6/XMvvuEwgbtr&#10;0UZFs6G4rZTrduuHtZCMnuPzOxaPQpcCVsIlTvtYZwvLcEes8MyfM/nu++7HFIA32tdy+yc//NzS&#10;VYU9dffZfrYdJs0mgykehGOdERRCkYeYQpGjXwkFLmnYSGjiBemgwRGMECnE/DkT777vD5S8kKIy&#10;FtsmcOB012zFwWWg84TBmhgHeocvqHrUF9YAp247yBI3uAPScwafR3Cnp9He1ts/ee0LL6+hvjNV&#10;ZKUsk4TAQpslSoEEWoGQUvkqJL6XuyhzxcUhjtiJW/ACkO/5+R9PPPEEGpTnzZpwzy8eKIUAQ4yj&#10;xQ6DH3bHzNBC+sJ+NlpxZBIzyy2vVqfI0LpMEvfLdk/0yJrjfHk2Zp0FhuEQ/c23NgOHdrTU7tZ4&#10;poWFNl+aqQvkMrpoZ8woSndJPEvnXlwlyY5xrwlXc7drtYLJXJMnx/OhCKfLFXBaZHa4TYhLus3I&#10;bV95joyLNWJOrUaTWNr5RusvkhYYwgQflzNsBye3Spoq3aswWBjQ3BTMKlspwDlg00GYFIO/tAIC&#10;Jx8kZVPIDtv5PJMIIYo1a+xWoIjK6gliExkw80Jvw+gxpABuu/maF15ZZ6mlBvMHZb6CnpJhIQk7&#10;1uPo4UAT57g+jvUTn48Fx+mOo+PMxEJLCjTNnz3hbtDQ8kZwmTpbNyx7/rff+Z8/8UjFTci4ZWyU&#10;VUfuOwm2rd4Z5mX0ttEOTqbyf/l22xYRRF0SWPiRAxtz+cYPX/Cu8z9S0zCdYM+3Ci5NE/StmSXI&#10;rctBNxrfFsMn9uDRFuWN3i7w3NfJ0OXzxVSIIaj5zyYmiMXGdLhVhgctDqFJlpAW85+BjOMqnuAl&#10;OwnMouSRvGhGxWXJuV0jrthufnyb1zOUY4dfMo6waRGTKKOLoAc3YN3SEHlpTtdQwNEVR8rFl6DG&#10;kFtELXq9+JX7jF/F8+bFeuYOVGe+nQWRa+LhHqugztLSJ2GgNa7WFPEVGQ/NTRRLcxPcE1efBWi8&#10;RP/xkIWC4thJtA9CpqmRFT/P7jnC6nQpj4M8GnKrBKB0H11NiKj8EFPxzAQZSfoK/5j1AOKsC7Eo&#10;SzzGmpqIYu4O2268LqvzsA8cPXKnUSkK/WK3UZFBEcXNZVeRz4Kta2pKZBvKw0wyy4OLyygJLD8u&#10;20F8Z7PpEnsSBDKk2DthMHUDLTAtiBOz7XSmwDYy68nFsCsO7GK9QhQEp3yv2tLpWAgreZyIdVlr&#10;djPY6Du6LVbTUsi9ImYAbnb1n7t1CGMdLWeMrKG0hpjTWAiHn2yOuZF5b+rLZNMYSmdwWahDQ8Dr&#10;BxFDc4XehnwR2cfEnxgErA+umELIF/xLRUn35c2ShtEIMYx4LQxF7tHNaFzFmhgaxchxs5S2EENO&#10;LWJtWB+VtxDREE96wUpLVoq6YaZC2X9gY0XUu8Us7ytSXjAmkZ11pQ4Lbjc02IGEe+2IgWuQEbEm&#10;jWI4mBxRh7xRCbA01IvUkprInQWSz9dx2GLQeCTiX1wkOQS4x1SHPMfyuksyxfnt2vGYSg4y9Lqg&#10;cQNQUI3TMTs+MsEgK6RbXDf/i7JFEkw2xfmAloQlhoWQbAu/bacGMYuuDruQJrPC4s7yyMOj8RhA&#10;/4yqUQIKP8vLqCa96FdadoOFnHJmOY5ZmmPLpOEjLtOx63XM5zQv3aG7Mb9HVfFfqoHuo1ZwoQ9X&#10;AmaaBBWuZ1DVzHdTLdYrJOFwjm+ih6qCEml4ZTI04sB/tqtQPVw3dWAPKefIJgnpJOUg5cTWiT4G&#10;i4ElAAVBugfhMpdQsBxeuwSKFALfvJhADLW1TOhvydBCuoFvZx0gqp6IoxEJHkRYomWsIStrpcB6&#10;RybbyhZBVJqsq70RjSRLkwGWOeSIBYuC5SkzivqAs4XOS7joSJFkeh05Y/kgebNy5RJQctr4RSyw&#10;wHEfZbGPKAT9Tj0zq62Iz8aHMl11OzrOID/Q5LBxQr45nDCV8joznjqzI52IjfB3oH4ySAyWW7dJ&#10;vcmHRSGEFnlqiIcjiy7nyK2UOgyjAYtsnzCE6rNGh6yeDIaimCTqjllAH4ZkF90jnJQzd5qFi8ZP&#10;BvdPQt+8pYnUNvWDRUmEnrtmLZWjDdJnvMUlti5Cie9CErfCbYmaI5tQe1CeC/0nIozfLL5oAqhF&#10;QpWLMIQ0vjJiVJS8f2wDNYksG0ub8SfymS5QOLrv+t3UQ3kU96CAzQX8AYpPDL08b0mtUFNsGKxt&#10;QuMJDGTtRBvovpJn6KGg1VHB2LF17l+pQrsCU2TT0Wu3tufxTr6Q7SWJNH6JhFjGDsP/aEidMQVb&#10;yrM5YtutzZc+2oEpzz7Q2GQ8STFQ0FdGyTVIiPln+2Z/oZELCLO3G6xJMFycJQ21LxGqfNbjN2EV&#10;02Ou4BJVWJAvQTshJGLvsr8kViKBTpMkA2QVxNHIIw/FmK/QB9YsnG2jW0jm4QNqN/jZ5IewM8JC&#10;DxZI7AnrGmk2Cz1lG3nNHfyClRsXyEEGFQTgpSvUClpgflGjVvHxF4rnKcWGIyUiBl8AJ1d5rAFR&#10;Ee01Vg5nA207AhOXRZixcamVoWCCDK9liCZbZG0GWR98WbsGnxlMJIV8PCLKOhfEWaKTUKfes8YT&#10;YdRKvlA5CPFdfMFaQey4MdPEav5A0/WENFbtUCyfqbPspFhWuXnGZo8qEbqwPlZDRoL7JuMeEcPN&#10;Wh6LVWUzTdeFDw6NAiuj6PhBljAZj9nrI4dNGMYNowSa/IKLjRYhl9ISn6xmk/WX/9wtErFCNPOx&#10;wMgT+Pif9SGpDqtRMvIIPFiniKOAZhWL27TwOh4ADxXk+DEfLbNFmFi8sIdMgUQTgw6LpK/cAzI6&#10;4sFi5+28I0cIJHVm8MI+4gt1EGSPRN2k5mkpvhgW6RKuS8YmUJU5Lsj6fTDiBYLBULioqLi4BF7w&#10;t6i4JFxcHAqbdzBUFAiFfYGQzx/0+gIeMFk++OD3+IIebyDr8cEOxUzOi4YdXP90BqwOSCsjQNwm&#10;PRHLyfYTQziTNyCpFB3Pp5JkALN3iI8dtAkAGNTIsjmWj2sj84ngsKuBFbAxgfJikLEcpp7lRW6F&#10;Y3WoAWthSC+lWrTIjvYR9UQcEUCds3aYRxUxE0wR6YO91Vopp5j85owpBKtYRVsB0y6644wjopls&#10;9VgLRcNYbZldLmJcusQwo5DSCCgjoru86EdeHQNZ5BDvNI23FOi4eFxWodzwuttwp5Dz2yaBY+2i&#10;j4ZyMXxkwYlp8jdPngpq28tXQZpQwrGWJArFgLbusOFzOG1lK1+CSXScm+1nex2usCZbU8eKRjIv&#10;CoM9FbNCn6VvIkAuIeJ2nR4KDcQZIUNsvi3nkEoMpF4zpvQjjw/ifcnwTJVy3QMBKmghjxzqGpoP&#10;l3LSHQwdGVfmtIw6LEkO9FQPmye2EARgoRgIAtZWCEed8cbpueBO1oOy+HmixmMD+39EN9k78kuN&#10;ybY4ukSUG5WOcRne3SAGnnGwnU+ZyhyD4aqXIOKXjMcy9KLA2BfMS4AJBh9apMFIOkkUUyNjq1sC&#10;7JDJnCEDS1WIRTYuprDTsYY0iFEc7PNWexOoVmTWKePDraMTmH8gKOgHJEbJAtOwTVS6hnC8RKyz&#10;bo/b3ljpYyMups32l7sg5SyOlHBziwIDxeMIQ4aYszPikgzHXBFITDhW6CDn+komxjFo4nSI0bNe&#10;BenLXt57s3nMJeudMGp5U/1o63iQE1ESkug7csiyXaYjSNq5X8QD7osVVRcT6CMO3igQSBIlhbhm&#10;GfasXHHb+W4g14NAWHgJZatbKDf4q0ljkX/Ads0QSUwhBtogkklldeH0DXPTYWVBhxge7loeE+gn&#10;ynhix51fSTMG5aT0jvlMYmi4RX47ko0V0QBF1JOpEQGnruK8ELxdQ7XciP2n4FDYjfhYNxxrEHJd&#10;ZOJ1SkeLNOC/BLTbPhEDBnpA1AESeJF50gse5pgzRBjljogY4z36/H6URqmEm0a5QvGzRLCIMmYs&#10;eOIimCrEF7UDPveDek3iguaLRyeb0DapEmIKSDKsnBUgDP1Gss1oIcORhQ7hwT+mOpc8u6WCqKQ8&#10;nK2X0Ia3bGAio0gv4jS/2D5ijVBCBjWJMbhbBKiMClASmZ4XgHGtLGHEBs7RS8Nu7psxBabgzFY5&#10;x5m2wkDsImr5X1pGLEAwMFTAlAbRMhrr6pyRY79Jnpr8KeIjjBc+0nfGCkdeY1RYT2xNCCNzl/Y1&#10;kOhJvMdJGMSDKmF7hvpFQm4K23UEdmh1RlnCFipFxYdpGPOfneGgPAuUICxYVqgaNoSEAOkI0kii&#10;Q6JEco65Hfumu/O9HQEdb5RbhQtiCcVeULXCHNeYSjpJcgvIg+cALgS+cAE5ZVpptKQ1dDIEQF0k&#10;tSy81CIDyDlyKxbUunVUMAQmrUMMbGhnbRxyDX6H9JuVCVwoL4sGUTwQYmlUvGrTjOS6XEpGzBAI&#10;5FMBpo5vRlqHfGFV5gOeeCKXBg1KNuAUAPXE0VTM7brUzkqD1Xv03BhOx1waI4ADKE+mYMoGbSPy&#10;xgT2ZvIfmoQlAyBGXhPbm5UCwA4oad4wEwFv+gyAwaEr5jPNiBOI5i+8DQMxI5AmIeSGYMSGc1q8&#10;YIcNvKIxvEPASV5gPTzw5ntTpH/wYk9ALKzlAJkfZ4iwY4UkQYzRonnQjJlGBUxoN5O8ke8oA3ir&#10;jacYf/f4xVIp/Ed5lz7J0CPMtEsqWIA4enENe46Js6IkH3jQwlHDMe74xZ0WEZklu+R68VfnKusd&#10;yiEaD7aPtkFHnxkLhEOE3PjXZPvEuR6sPQspf3ASvSTRYllpLOe3rQiJdTs5+U24BkdSWHMWAGJD&#10;qk+CIqxh1CSqM9fd+kn6wi+8ibtnN5zLqWxULdWMg7UJ7fBmAl/+uJbUxPo7Pn3rh599YaWwzphV&#10;M47zHY7lICtSOKjn99vpl+s+9F3cyKE+kh8hcEif6TayQLI0jmEzPxw/b8rP7vu9WU4PR9P1td3+&#10;yeuehY0AGF+RXsmiKTKxZMjML7jAzEUEr2N0966Qg+zx4wCV1xsh3owQLPtIfiE87spzC+ZOuvu+&#10;P5ZWNAjnqTT1Nq9pERPXRdMZxyqz+bSwCHvz68GqaeQhg22QoNWhTJiYcvLA+SdmgIgKezLCE9gI&#10;cNstH3xu6ZtWDEgUHQGVZlnLDXhMiNV7sLjxjD+a8cZSvkjaE0/60h7PwvqY2zDw4kYr7dI3bpc7&#10;hVwmVcSFUgtgI8AvHjj++AV08bi5k+Ar7DS2ymYx5THI2aZIxguGEN5rTXJI9Rslws3tVmODnswY&#10;b9+4XPcoT++YXM9IT2+5J/lx7+WoNKYYTYYT20R/aWAggPHcRBzqGTpxChyBYAdNzJpbBk29vNDX&#10;2hMC+tVzvpUvxwft28lP/KOVV3SKeKUZESA6zspigcJwgkyKow7WvjBx+MsrN3z+oNGaX9GJP/kG&#10;iqghQnhIqkGXiVHMOdYzprjwUA/HbBMX8/UXzaZN+WEBv69h1vSqaRNLRo0O1tWAbwEXYWiPt7ZH&#10;du3uWLehc8NmsYMO0WJ+2c47hojMTOGqahQnOt0Ft0d96hNXP/cSbNWRnqHYEv5EnvDCAYNcFgeN&#10;AZxw9D3fyrgrtNUVkphXW56xo507JeWNMKnf1bpxxdLff/N794s9YyeUDQhRQBATpaT4NI5YIzrI&#10;sMXiJ44XGUWns3kEsTURrbRjNUsI/WMYcstHL37XeR+paTRnAbggQfFxHHz25i2RTjUsbtgFkSQy&#10;83mjja2dRc1gYm0X1jZwg4/w3WWZrWl1jxWkETLa2s92KLbGjOhzOXeGSBdTOVgw5ICbbgJCNJiY&#10;/HINkKJTojVoGsSO8doHGueIsdIG0eHAQkVkogy+QMgBjbFRMlbcYR9Fp5bFdizC7piK8OUcwSv6&#10;y7CQgNlVVzgguF4ojQ6GCAv1DvIGZEmoRRJbGkqE5ViPUAZxJyOFVx2rbkdAKS2yyyf8IW5y1BZi&#10;gqgiw9HtInqsDaEO41hnWMT4EFUk2jgkEcLOsO7SL2NF0WHAbuJaaMsxMTXEMtqNRYt9iAxc+YM+&#10;vQnPLK8ZUuutIMEueHBW0+qt2AXpl3iR0msiPJ9TWJu9lCdRTDOzyaBGFZHvSBszZZhm7SPauNf5&#10;4kXHW8p/0qiTkmZCSA6wCSshRB81jik8wyRCiSYhSA7pRZDhsCsmz65zIbfDDtH5oxT1fW/ooKQ6&#10;VsXIkokpMyRX0qgMJ9QQo0F2ifrAi1AYcmCdEVP00l2MQMrZMpFQOZZUBjnTi3DYW1SSCwQN2ZlU&#10;Lh7zpZIELJohI6k0pJl4D60veSMOUlnYrWCkj+iXTIDBXlSbto7gKQTYA1j1BRIKUoq9QaiRHVKD&#10;Ta+RpmFWATtpuWPI4GweaT2zCXsJQiW+H/bA6bsYOrkF80XSHcbf7QBIeQLMtj6QXyRbFBK6iCSy&#10;97LHXsRMOO/8a4WBBNYSZhXXdRGrN1kkq1UsBFZ6HQMtEoY2Sr64tMkk/ZEb9g9+KdyY6dL1AtpZ&#10;7cRm5P/q6i/3iUh22U/72U1AAS6i1O7K8YQLh0WioKimPAGKxVlQBiJuf0QtIS1GhpskJeRj09lM&#10;Mp2Kp5PRbDoW8CYrSn2JeK9IBEUbeQSZnpDC0mo7btqqs72DtNRanELIWJhc2JkquRRVbKjEtLd5&#10;469CP6bDKb8urVjNxTS5tRFMI4oFfZYXjSyo/gQhGSV3nXQVs+9m+DG/UhqXroQz8dMSOz+cWvO1&#10;3LLvefl9Z/bVryRe/lBk5amRreFMwtVtN5C2I/ai1S/Tos0SC73UIzLuViKEESwBzFgRBsbf6XGh&#10;8WYbWigzCLQM/AyYmDBbJ/KGERP4rKg4LTPgrvpYVpGzyGKaJHF9deiHZzdkfB1J/55Y0ab+4tVd&#10;pcs7y9Z2F23vC7XGAv0pfxrlpbAbjsgiZ0WqXMXYpKL5N3uYzaQEzuiIVcRaCec8aREhoatOzYYG&#10;HHr53Gq+CQuM9vSc7N15hW/Np3wv/0fuiR95//xFz9PXelac7dkyzdMB8T8plMmJY5bfNfEkls/R&#10;JGu/zFoApIEQGISHznVr4JFf4pO4x9R9Wo8Ble/vBZyzMafUsq4xyWyOiId2qGNVHAA8NyrmRmSO&#10;bjxUL+QLOQnkLNAXl6ESFFExSQJkvpOK2s46ZDr8oALW5yQT4A0Gxp+5+LjP3FJ12SXRabPbSir3&#10;xLJNsfTuWHpPItdZUZucNafxff8w/45Pjlx0IrktA19UMV2n2ZH8XuCySiN05HyJCXSJEvfVVTXx&#10;iIaOPGuFs1oFNFi+OGvSxVwQVrRfgXjPEpBnT8QPy7eAthU2g6j9RD/BTSpPnJA/DusQCJySoQXp&#10;7J3y4MVwCZsJGKmFF+1g6MKUkxzwW8qR+eIRKE+xxBpxrMXuHUKHBLhlhaEmEGQqGgXH1TlkHZVA&#10;R1+kyZEItnRUvTu8yLcaqIqmkKnPAT5Ps8zwk8dj/pVki4AllhI9hTLJEiN9df3MekNzD3SmoHWe&#10;THVsHbFmGo+4RbYVBLb0kYhkLLDbzBGKLlwevqnXzNKz9GBQwP6MuSgMN+tx+EWiw0KBMpynWdIn&#10;kg/jHJvTuVmqqGl2iQrNlosqhC5ve4XINrOQucyNYGxME3qkR9Sc+UaOClpdkdhCpjBtRqJJDXEe&#10;1SoAQckiYcAjjTKXuB0uKrrsqp91ypFAGaloRlRgIZlj8q0hoOUkJIoFNDP+wmHbNZIvEgTbqB30&#10;RfpQevBeKkq1k05Ji24HUhxRrhWnBklOeAqXJh1xt1DObBRlhaWdSmJauS2ij5oi84NIoHyLGXaR&#10;hW3TGdlul5ClVMSQDJ/zEsrIv7LXC2XA/kb3os2SpQl4F1kgMqyOryMel6xtEQFj44DYS/4I+yQb&#10;md2kYHO44JGEs0Bb2QBhy5xWIMEg9XRcAKQLvpKNoH4YX6O6Pjnv5MT574tf9qHYRR+Inf/+2AVX&#10;xS66OnHZh+LnvTc99+RMdQPBL7XijLhsDAONAmWAZUwBrxf2EpgZ/aw/l4Wcl48W7lO3IM6XiACu&#10;gXuTwT0tGRxVODQS9A2BJJvOaGaHfuyC25dG3S1YcCliSqkBx95RmslcIZUh0MiOQj1of9iiy6+W&#10;KAsZM5pVSTRKWM+VWtNC/JLRwKWeYoJInKyCFnwQWTVQSFXMW9Jg+yKBJGWz9p06y+XctkFwsJwl&#10;kFB3cNGf9XRc2kJG01WNow0OHYS387/8wsLoGN78qvI8K8fLEjq5VrpHKEDiC6vxjxi7wPaZdFPs&#10;FjOChnYXciQjojDon+GDInB/YjoJMT+cixnw58pKQw11FZMnjDx+/tSz3nXC5Zee+aEPXHTD9Zff&#10;88uHAsFiGjmsAbAOgG0slYyecvKC7TtbSOys8LmxMwojlZy9IHnF4tjpsxKnzowvnplYPCOxeGZ8&#10;0Yz4KdPji6bFTpkWO3la7MSp0ZOmxsqLMltbQnk8kE4O4BbvfSWI6MWyjtwV0+AdNaJu2YrVwVAJ&#10;FEinYotOPg4ox8IkrmZIEAYQG1jOZHTkYoRDOJ14T/eb18XWz8z1jPKlivyw7SgA643M+aHZXDCd&#10;bkhGpkfbzuzZXBHr2VJUk4GVSMIkq8RMJ5HoEn7LUBq4R46oWbZ8dSBUakl12O1wno21HQ1EZtl6&#10;s13gkc70mBukGqyRZ71nJMjaoqLirCYPnHZsMTJmZq0RMDHNBCOn7XFIMP+lk5GTT5q/s6nNNV7R&#10;cIhjOkKQzPmimWBPOtyRKmqOF+2MlbQnQz3JYF/an8jAvqw8ibBfRpWm3D+4VQF7Rj4DgsedtYqD&#10;OKCQjBpZu2Ll2pEjR5LYjxpR+/qKNUHA3Bgq+s+KErvdUKWND0HJcFLFU+OJTfW0H+dtPtO37RLv&#10;huv8b5zl3bbQ2zzN2zHC01/mzSPVkv1gbrqNq1h5+Te0gCgebDrIUyGq8IXWjQ0JI0lctr6KI8mu&#10;buS7VnD/7slLB8f3bV8duXkR1E+h4CCV4TXuiygxXxHPzOoHyBivhbQSC5QvPP1t0zh4BWOWvSCu&#10;gjW7ljHobbCThBcd6WKJMWSTXSqoPt9SmRtRFaC+yvFjp3/w/bGR47bEstsS6b5UJkWOkNcLzkUK&#10;VjBlsu2J1M7++Ihw+h/OnB2aOrN9e1OyP+LQaY6oEI1ibEXPDDHMBXRGDYHo0xvik4n+kxfO3d5k&#10;Ht5J+u7YUpdS0VpNLEO9cjrn8gxsh3kYl+9UGHvEJpZFV0TAudF+Es1zNeTxGqu44s1AqAToj0c7&#10;b/ro+1546U00QaY4ToBgx9iWE52kFhxeWEbyByxMoxXKW17X4GLA75tbNWnqqjHRyljU687tIgo0&#10;lPCaCDI7Lu8Wq6SGTj5h+t0//xM85BUvOaM5NUmQmuDN1W0HNQMeE8eOGFtQ6hrfzd3AbAfC7Thb&#10;5PNgaOHgSZ2lpAnaeRoU7EsWElt8XIaUHA2mkBpDEs1iZA6SpTTLDAkPIYLcQHWBOijQJhnF6xJw&#10;E2FsHJzJedJAHJTslCYdhe0avxESElVTjV1jhU3joJ8netgwQkS7VPhHF4vFAEMJ7gVpivgSuF0B&#10;ScBWreqQvGOv7XWrA3iNNQ4XJOJmYL5Cs7gUVdoRX4Y14rlpUhIwGE44x4kRLVA7rlp2VpM5Axou&#10;PcPVfLwn2WmFBQplW8TBhhQEHRMg/zhSQ7+4ZMNooPSdYh6CF0vRLAtJMV8nncKdC4a/LE4WUxZT&#10;aphrc0yfJSufQP5GBsjFIGQ52wa2bwUdk69OSYcXKNKWrVw5aaaljgwdGXu0vqICLC9cm8NlViwS&#10;A+wi9o70gvxeMWn0KxZj1KlZlyKzOGE3RaqFV1gSAwVchoMvoxpkOPKGL0yCuAZDooHsBr0sqEgQ&#10;Pd6C7CFbYywFT6bkVJMLVysshnDcKcBaT1Rhj0h77IImEGuTZSOsM6MmJhedmZq/OFvdmPMEM5Fk&#10;qiuS7OrL9kY88ZQPOhcuyYwYnZ4+J1M/0hOPevt6ZC4F6AR6iDO0x4Re5jqCTrSxMyyqiWigpUKo&#10;WNWESDJskvqjbAbLgOkg9IdNFesIe85kJlAjWICIA3ADD2mmPPEFRxkRevOFJ7TsU2acrjD+YqCt&#10;XJKYEP1YP0sbtWgFCntJb/IYUOacM8jRbBJzSPQck0i95t8sG23daMlIvFGapG6phwSZmMwaYGuT&#10;5txK7hBh+0Ws4cr5dykm4Ircoqq56jXoUN/wFxdC7oZsx61J3MuvAquVdR44XGrDdUmfvPPwoYAk&#10;f2Si6atRNhrPADpcOIUKb2QAf8bcMGSufJ5QMFhUFKqsKK2vqx7RWDt6VMO4sSPGjRkxZnQDXHHR&#10;zh9nHH9FUUk1csiFrIxetmex/vbbb73+2RdWWMAMzjSNicLNeSm0tPMmZa66oLxmdG1V5j89PTlP&#10;TzK3eGtB09G2P2XTnaB/K1584/7na7r6YTeOI1Vs4VjbLWFsOFFyHZSQT1aaTDsnLJj203vxiQA5&#10;eAJ2+223fOjZF1da5cVOYVs0M2CqojlhMoJ50j2zd9f7O1aX+LNFpSXeoB93AMHCHyQJ7oH7zEah&#10;TC4F73Q8GotmPH8YuXBd9Vie4kAk2aKxec2TWhZ9QeeE+VN/ei9sYYCNACiC+KQA1ha35XWtybFD&#10;j0V44BX7Ewq2EIAdtt3NMwE0epEcIiaoD47OssEjHIVvbATNI8daPnUzbARYjXezRprarCZ6civ7&#10;67jvLpVzxj82TUiAq4APFnrt/QWo1IeTo4viRgrJ1rE14E4TMsfPn/yze/9w3HELiDXw9e6f/xHO&#10;GydsxI4yUuSZWoGkimgB/72hP0uP2K7TV0bEAkMXxdp8LHepVWGQfxqL0LvlcRKVnadjiEJ4oZJD&#10;xlpkCWskS82a65Y0hIgwKHwhBK8MthEAujmpatJH53707PFnlwZLt/Vse2DjAw9vergn0VMSLOlN&#10;9Lqt/t6YcMLjnyGJZdslika4iGRajXaZYMc6o5ojovzJOjdA+Y1f2IcAvJ2fzEYAbtTYWBmpCWK2&#10;L9YgS0PcIbuKVXSEgHdLExucmmDyg5PX/mD9cSNPOr7olEW7OyJdiVSf39dbHC4qDteEgjWBQJGJ&#10;p7ywwy+SzcQzGcjj5roiIxPRH11Yvr6vcv1vf/DiyuZdfdUYc1EzuF+cREUE31Fzs0xRZtpkaI30&#10;mI0Az/MzO0SQHEtFJtH0Il41IllWm4MZkoKXAORWT7IY9IcFVBQZ1Z8AQcH15PzpZFkyWpaMWOUh&#10;eTbSLilaslfHzZv8s/v+AM/sgM+drRuXv3g/bARwG0ZH2I2xomkWXIGMD0+2L7cBEoeN+cL+huzH&#10;GVvfeNmM02MrM/3Pda0euWPLyN0xWOTl1m5SMRoH8A+5haLLVL331o9fetqS6+xDAXnpEdsCUxZr&#10;MRrvMsu4XoOHYx4+WJeNc2xkwyJGfCU5MD69HNdC3hsRY55sZ+aJsrh31vja4nHSkyNIzTiuJqzI&#10;+DuDhfgGsmSfShGyONBxV0gGSSbzhlHHu0C+gLhi9E5z5WwXjO/AB+Jidy08xhgKLRStmBGYrSL9&#10;YJnMlsUSwf3hDtjZM/cgaMWDSHdVZii1v8pPpCw4rqDxRXFm/wE3EqKtsOaePV5+cJdBnqQcdRZl&#10;hJYNmxpN8G/3zIvlt8uK4SfY+EsCIAxA8SABIkAYdUMDfGZ6HHjEkNnBHikhXjuyjLXzZHVBWo/4&#10;hfRiGTw5j65wK44b6UYSqTNJKsoOG+DQjyVVJfot+CSTZrzAJJHAwwSSBaEijlwxAVhG8KECVndc&#10;lsDheb4DY/VOUJFB2VRP07so92TNeMiWjRJk8WyvDV9oyQytL2cDKOOyMMXRMgQR2es6EsjQh6Ep&#10;tod2hvczmtZQoNlcECslz+WWWwKMjKocMSBdcJBwsg8s2HaejFjFBh1vcMkA2QHqOGkl85GMAd2I&#10;nbeMoU8OZ/AGzkrQPWQ90Qvi9ph+rK2oJHXCaekJMzzRuCcSS/VEEr191SHPhLqiiqJALJHa0R5p&#10;7ksHS8vCFWWekiJPWYmnJOzftCa4/HkvPCYQXySmhpX2kBpkFmckWS8N4KIcNCsmL5dOYXVir62+&#10;oHjwE39Q641TYaJoYhHxjWDB+8lQSIcJAllgZa0NgwGHzmIXOB/BnTH3O/ELMVEMIWmo6IyjoyQG&#10;bs4wNihNDqNZuLgW18DHxozZJOiQGsoTEyxoLsVxXXN/FDuEOBiDhtrOEYhVfBIRa3Ic+JE+F2tu&#10;+sglH3z/kmtv+PrW7c3/+eUbzjkTngLGr0g0/sEbvrZte7NF76brofA5H/z4f2zdvofwv+kjl37w&#10;ynOu+fhX4Iqby3shvvCy2+C4IHfzufAWeCjgh5nJnO9hhwYuohZ6M2mY1TecgS+hoB8OvKysKKur&#10;rYJof8zoxnFjR44b03j19V9c+/ofh0jljOOuCJdUcarHTSaSbwdAkwL4JJwFsIIFFvljohfSD3FK&#10;aFnQtWfFTj5tEpzEWd7xdYj/Pb253PnbiJ7mTY+3b38JZonJVNpVppjDMOMj/KWj+/FMfuQ5zr8l&#10;k97XttVsay9zKxsZHxwE87p74vEz7rrntyaQNimANkgBPPPCG1YDUDjZ43HtQ6N6HFcMGr1o5/Iz&#10;erf5w5BWCcPEkDcAroc59kc0ACM3sygMjwvBXEAqlsgkUs/VTn588snGCaOxSsyiS5GcwcYttQuP&#10;m/bTe34PZwGIHJMNIotpE3K8cc7dZ2iieur40dMnVteaBwqSxacxwrgOsHIJgIVLuA7e/AvnZKEg&#10;0fHe8DEdi2ViiZ5tOyKtneY+6FEh8eKxYZcQRjb/dLqrZUKkrxUeOUYpAO5nvk8GNa+M0IMPZQgm&#10;VlKTMliSEbL/wee1f7xlH4IdjadOuu6eBVU9UsYOSOYCOUnw4YT5UyDPQikAuLxwgfkKO41tzY4R&#10;yR/6XJ02Indf6BH3EEW9sV1isu1FllU4PSv/zL/8/nR7iv6em/hIdooLTpEfPHiGitOIa28lBbQd&#10;tD9Rlp5fjup6Xjv32wNhHF02+pvv+ubKtpWPb328M945oXLCldOuHF0++o6n7rhg0gUv7Hphddtq&#10;O0TtjQsLIQVgQGWdREpEQ2WwI6Jk0HQRaLkvwxeHKK7Chy4FcNJPvsGyx2wkzrkGUmvo8sMb7qsL&#10;XsEfXXCRCYLlhrErTinf/s2Sz/XMPWNHS1d3IhUNBWvLej9e++BFVSvuiPzbdu+cEpSQeDbbl870&#10;ZjKBZLI6nSlKpMLdHX+8Kh4Pn7D8p19+fG1k5e464yShNMhRW8xv69+wr+YWAhw+6SwASAE4QmQ/&#10;ubwGqCc2ce41l51YHIaTk433Yuyj8ZOM/TS7evDEObaCOLEERga+w7EdZr9Nxvw1JynBB1ygZ341&#10;5ii3aU9Pc3OTZ2dTY4RWIrBU5wsGMSR3AmoopACARjgLAFIA/wkpAH5ZLwdqcakfGs38YUGE0r2Q&#10;0iXH5HDAPcC1Cycsqm1tGHN+qXe3d9sPu97079p53La2VDcpH8mv+eACml1aclW5ae8nb7j01LM+&#10;VN0wVYh1dJ+SFOJVUv+pFHvA+EnUhxvmumXApfwUuUJkX0QAyEeiw+HMHni7PdX6nFhaFg64rQ01&#10;VeDiEmU04tNnOzrY0Z/76PoHVzY71oDvw4s8JlKBfDgJALb7NoksjbrbxQXG4gm6fF4mUtjv9g/y&#10;dFcKUCjLvXJMK6ZihSvSDg/oNGgi5ngFnQdDAjpEzBdxTcysO+0by8txiA3nOX06q8j8MQ8JZoSx&#10;DT57j/grQ4BLXNBFEHQJTfyaxy8akJylAVhOsgaCKnaCfhA8OL2Yb7FFwHEdB635Qgjo8RA0PA1s&#10;C2VSkGZ6HDfDioT1KzgYtnoswpen165fbccdCEQa84IruchL+En8XC/rHxZIjnuCCFFioDGbY3iP&#10;8kAMMHgBMCbvgX5g/qCR1xyPe3baOZ8aHpUcCl0Wz+g9SYhBgUZbtxvABpR+kgQijgDEXTe1eIEk&#10;jPxVtGRW3cjp4LYcu0c3cdvOvaQdosisLKgiUtaqiNU8ol8kC7vhskJcLFPTkDz9/Fy4zNPd7+nt&#10;i7R3jy7NffjsKeccP2ZcQzkcBwg61tIZef6NnXf/5c1VuxMV9XWe0hIP5AKqyr3xvtAzj/m63COO&#10;Y+kKh4s8FhV+cdlHZrjAznRSaEMXrXIRG2yTomiE9qAvytCR/4/DJDdsKuEb2Csnu4RbAngoYE1G&#10;/8AMBTxmMfDIQqnP+jDO4EVtMcOlaWak5Z2QkDcuOB2h8wnpJZaUuzNob63FcJsOWvxlRwSqS77m&#10;6y1XatqEuPiXd30Bnu1WUlJ00+3f3baj2U3Ff375Rvj6j//vJzQKwpT5//7kn1Nc+Dvbtu+pqoTb&#10;v0hXbrz9v7ZuwxQAQjxokwXdKeAmjfVouwutd8GN3rmLruPeWfbiDD8dGg3X4tHu91z8boz2aW6/&#10;ceDc/szj3zv0FMD04y4vKqnChJtA5CLKill0iCkAvPf2yyIzF84cGOrAE5O2r90yesZx/f/0nXgs&#10;EYsm5j++2g1BLpvs2nFfNBpq3fHm5Bkwh0+b/w0CfX2p555v/vPysVaU2GC4OSPcWXjc9Lvu+Z2s&#10;AjApgGdffIMVQ/hoTZuMWPwD29Fs9oJtr53RviVcWmRm/gMY+dMBsPasYhzk0NU1WQCPyQJwIiAR&#10;jT/fOO1vMxbZHL9jQAcIEnCcXRk47s6kAGD9glkFgGogs5Eie4NKICnMCbd+fFy2r76oKAvLWMur&#10;Q+aRqLnSikqAMOOFiSA2/ObUVJ/P5BExL4Crt3JF5ZX3PfH8cQ0Vqzqjxd09kdbWbS8tdw9n+Nk1&#10;GZ4vudb0G7I9nmhvy223XIvHAWI5x5CI52hSALzSgYYaHj15MBQrSa6tq8C+UwDQ1Oz333V8dY9Q&#10;R+MNEQX95xwKTPv/9J4/wHGAZJdMgHEPzjEOeNGaU7eoYF08vN0XelQsnIwIqPpcwI75dFHcg/lP&#10;bBrYkL2S6mh56eoln06f6x7I8TMUcdwywYlNjZUK9xBr6nTZK+sDweVBUwC3HHdLQ0nDf77yn5DE&#10;+q93/9d/v/7fHbGOe86/5/ldz+/u333FtCuue+y6WDq2D+LhpxP/9lkRXXEj0PDlp4AcQ+ryMGTE&#10;QaSo++RaOamvQ7kK4KS7zHGAeawa4IA4nk9+hGRsCN5qC9hxwokQsMDPJv452J9dH5r5wJQLarK7&#10;s8WZrpLqf624r66m+6auLz4UPq8cVgGgMU7mcv2ZTDSVrmzvK89l6wPeD81v2LR53Z0X79idvbDp&#10;rpt+ubt22XqzlAbtUN6gIz4c/0Z4wv9gqciTMBp68zWUAuDh1q2klse5XPuYubd+8NQHVjTh/BE8&#10;RcmkobxmPYppk57CbAw0zkf5fLCnko5fBltoHq9krCN8wmPBMQvAKd2eaOy4+sCW5atG9e4RPwlV&#10;h5wNNyNyuYULcG2UOSTVSymAb33/90IjxboDPSj0QOnlGrThI+ziCoVg/1Y6BUlbXDxB5peVzOMp&#10;KS46t+mMxpry+hNLM3WeTH92++97X1u1s3dxe19NaywxyJkvrsaoRW7ykx+/dPFZH6qBFACO67RJ&#10;kTvnPOCK/SOxEOycYUkMkChgZtkitEg1cEIceo+wohCyV2kNAsmGIEyrRWCyzi4lcCByeyfuyIch&#10;FKIGWh4aQF0iw/oLV+y45niANK7hFLOILqVCzB8zTYxQ4n88QY1wSgpDAk4xj/l8l25b1xXhsKSx&#10;7+DYc/yFfVI79DjFRRRFt42goZACaejhY0+Z4UavaKAh7jMnpJvcFPOeAmauBHqHs4V86p7b4Ilq&#10;Y3k0MowbaQrJLC4HJS5Ya0ODj9tyWivhHiP4djPMmnvRNjj0m8s0aQ8vngkmBBARY09c+DMtjIcV&#10;CducEVojpdIFBpClnhkqgmQHT9suAS6oIuOEU5bDefPnNBAPeLnl3A41jvTKTUgPX6a4zfBdwl0B&#10;vkCG3aM0iRYJBzF/IC3OFZFY2buB7eXxGg03W0iC0JhghxeSfEK+uCRTXA+5RqrlygI4KkAUCx9d&#10;blch6XSsBjtGebbXdnjQ3jKk1igVyCTKlPnjMlkkaIx7pnZE4qxLPBmfp6PH09Mbaes8dWrFN288&#10;dUxD5UBw+yOxr9z91K+f2V7RMMJTWuapLPfUVnl8mdATD/o7W0URHWM1sAZrKPb2E9sDl8dCPbRn&#10;4sBnWu5EaJl/rWQ7dg4zHdgYibcrR4BTCFy//UmwZTVkVsA3XNQsomT4TAOEESXcDsYTn0gGr6dy&#10;xIKFlJazSVus6PxVznSwfGTuuPFxi8PAyS5L+qDKYI1GfoW8VM1RokEUSswI6xu3M2H8yB9/99M3&#10;ffq7ENUzxz2eiXjxE5/+LiwNcBXPTRg34sd33vGJ27+zlfMFnvHjGn5y52dNCoBK5g0me1XnPNEn&#10;v99ysPAmd1nTK0HMCIQlmD6ZS2QDvvmV22696arLLnr3cfNnDLq2f2h0umhxjDq1w28RyTyqXePp&#10;4BBce3ayqrJ49/rNO9/cuGP1hu2rN2xbtX7rG+u2rFy3dfWGovLqdGJHPJGE+D8Oy3jk1dG07LU/&#10;/+MrD39+3fK129euiPQnV77StPyVXa+/tOu1l3a/+tLutataq8o8I6rMgWqEqWPfrTmT2tCJpCKi&#10;EBx0MPmocm6jbAc+rn1a85bTdq4LwNnviXQukYJ3Ng6njCaz8WQmlsxEE+YdS2bhDRdjyVzcFMhC&#10;sWQ6l8wEvf7F29+cunuT1WtkigMe2T6SDOuTuSSMfqQEORkp7hu6QDiRb4cU0jk8jsiXSMQjfQBv&#10;X09Purc33tfd0bqradPq9s3r2reu7dy8tmvHlr62XT3NTZlEIpVIJeF0yBT8TcWifbACY8GMsfD1&#10;fRee6KmHM1SM5aFVBESLDD/4AbF13swRxNvZB+7IN5k4y4xBx4e9qtT+/iBODCstew3O8INYWrUi&#10;rkhfXG0ZKaIlEg7+1HfRyP0lbAjlg7WNVR4TYwjHcdiw5sBOuSD45DY5roqATPJADoJ9czV5Yp9H&#10;0Fnjznp659ORVOTCSRdOqZqyvXd7d6L7Z6t+dtGkix7e/HBjSeOiUYvgBsqB7a0rvO7ESi83Z+Vd&#10;pMlEhXQoI4kMJTpRSdgFFXmxauKIzxBw3P8ihtEMWuHNbEeEWhHlvE7lAe6WdMcK5aoD0VxHtr/N&#10;M8e77uud3/3H+O++kL7/2/7/qfb1LY9NfSh+GmhiRzLZkjDvNjCSiZQfbEsuG48mWtt6H1669UuX&#10;ntYeKRnj/2v1xTd/7NRNfl/ayifh5pZ9G0qzIvBeHpQNtnPymZ0Jqyr2Z1YVfAyT8c2wm94iT/Rb&#10;8Wv/u/jzX6z+fV0ggqXB+aDtKgYeWVrE1sBEqyKPAjPuomLbxXuXHS85T3qNWLAn5LKHTn+FXeaK&#10;WXdLxpxNOg0O9g1lIa9/7uiXL5686pIJr1445tnzGv5yZskvF6W/dcKun1K5aDy+vPGNllRz36OJ&#10;2NJsIpKrPKW41F/V/L9FxYGiwurIIqD0kNpiy7x2kV11x1aTN+CM5swjHgdQb0l4UC1YkZkJiDI7&#10;k3LAKp1rJTfYyq1o4i18jxhwVl68Trzi86hYE+2Zcy7r4XbsjCvCTpijAtQpFyF52jHALLhvLOg1&#10;u7wCqQiJw2XnEDtht5hAp9s8JjJyDDnCSqaGEBa0zcFJgqRb+aU+Z8MwGVWTf7Gb2wVe8TbYjFgm&#10;5sUD1lrLqE2SiZ3E/fkkPfISG06McnZ9WmtDrRCCaD/FGTLF6cg6TNBh96gMw41ViEjkWzxsC9wJ&#10;WbOAIuQiCSslP8Q9hy81k4Tn2VKk0Ob/kB6SFZJPCpJwGGA6aSDgGkWuCqm1psTdL1eXyRixuZOR&#10;kDAhPCwazkDpQsiuUZVBX/pFCIprZEdngog4RW+uFjvqNs4FugFf+VdxRmjxDrKMk4CmBvI90NxI&#10;pxgC+kqAkbZzAbaE7CYwNgQyWWp+UUPUJVrZRfhIPS4BIVmwnWUMWaOoOkfS3IIlto6ZTtx15DHP&#10;y+LLjlWBCauyysSZl3jSXk9rp6ejM9bSevyo0E8+c/ag8T/cX1Za/M1PXfC+kxr6djV5errhFnNj&#10;1pc869JMcSn1F8UvX/j5m+mguOwiRSJv9BOJrhVUkStzChu83LpmsSF1FjWnwUH02sVT7jzKDxsH&#10;UhaLOxsryzLiPo+2rPJ0YiUZATwOhs9T54bA2nAfhRFMG49BdlghTlMq0Pq+LGBs893yjDTzmxQc&#10;2SyCKhLsGlusluSphQOaIYi0wJF2FjOplmUOr6L0i2kT3rqvnH/2iW+s3gJr+2GbwJ9/+x+wBIAN&#10;MFLLOLM6WCG14AwqLSI0RABrB3IHvxTew4olBpjNsPmH1k1YOkTIyPvi5Om+KDiw31xi7FSAVMMf&#10;8setlrCLLk4Z0iUv8rUmjvDWTZxXN2lS/eQJDVMmNk6ZOGLqpJHTJo+aDu+JFXXwwI6+si+fV/+d&#10;S8f++Mrdb35h95uf373qn7av+PXU42f+oP47nw5/94LUnaf/w/fOuPL7737/f5/5gR+c/YHvnr5k&#10;1unnzJq9YPziKe2uPrqbzqOEaXfkj5OLDKQkUx3KCWC8DdiS8sWbj18fS6YgmM8l0xDVZ+PwTmVj&#10;8MaAH9/0GbMAFP9DsgDeeC5A2pyAcvmaF0KJ6ABpZJ8sj1nYuM1DUB4OV/XQVgwWYFQt8xs7MYVq&#10;ZHZ7+uFgU5+3JAQPrkttXbdsxBt3X7jl369ae/1HXr/syjXXn7XuC+PX/rx586qd27blkomAz9ni&#10;y8c5YAPZ8lLSBJBiFmhSLByIEC1HrFnKceSxw6G1gM4tYjXc8rS/EguT/IO+8+qR8U8sCv2IVsI9&#10;a+EQ66LIWnnuL/GFayDD6xqW9pf8wvLrrj59x9duh5n/ARWRTRMPQKwyDlpsWZAFZokUf3CEwZSh&#10;mEvCbK6KHnJRsMHVNg0r/yHsh69XTL3ikS2PpLPpsD8MWYARpSNm1c5qj7X/00n/9PDlD++6addD&#10;lz80v2E+bBwYVzEu5M87y5MwJ5NiocMRhNw+9pvoJ+P80f5kl5Gh7ZN8O24uhHIDjOh+IB/2eor2&#10;tfdCqsKBjih0xQM0uPKWTokteVc1OVb2VG3pBflgGCeI5FG1Nb5YtNvXOMlTVIaDJNQNC3HSZhFy&#10;/M1cSTIaiiV9mFuEty+WhH2NoUQKGJvx+1I5z7bu5E+e3Ngw6jJP5LXp4/vHnDBvycJ1onQEuH1b&#10;4XZ8LGhODCDpAxIn0ZO9xMMoabLLPcKh1SzIe/eE8ltPqgMjE/bvmJh+4Kuef5wVbqFxThCUdQEy&#10;1BWO7dg0nX+N/CXCWZLFn6fmKSYS79YJtwrGVREQq/vouMDmy9P+7YbT/v1G81feJ3z11hGe6rmX&#10;3XjcFbee+N5bT3rvp8644tpksiO340X2TwDq1J5HQy8/NXLZri3tHU+ndiyL7ljfN+lyXw8+QEdc&#10;HHQXaIzkbhBV1g2heUMSKZaHAR4niTq8ZTeeMwtr0m2sHVS/UWlxsBEVq272LEC8SF4by4A1X3BB&#10;Hs2ADg3TzRt43YTlW04rxS6hIe9XojRHnHgA4MiBccnPTFl9w0kqO/CaO23Mw945CwD+ghsEYbkd&#10;uSWkY1wxaiGtprehFPUOJdzaCs4kodyRr8Y/5QVKLHHISPqdJFCuoyIg391my4povkq5LQBFXXxF&#10;LAN95ZDMHqkut2ErDDPcK8EydwnHIwg4rEzw2EQE0ngtL1mBgysrSRw5We84zDIFTZ3mHhtksRXz&#10;otDdwkzHMTpjqzEx6J/YgcnuHUTI6CELIp/yOOc8HjnM4hUurD+iaMxldIftC5PSYslMSxI3i5Ub&#10;rAnEk5hs89H8zHm8bkSOc0OGdlJi4rtwhMElUSGNo3+sbBGnHBGkvksnLb9YmqRD3BvqFam2fbki&#10;CsGE2hexNP2icROucDBPCReHcsdOIeW4CljsgeOHEqmSnnBpMfbbOZlYlJ7lxzEM4pNQPeyQWJEk&#10;MC0+FjjBhxSNXsCY1GnnwRIuT3u3p6s729NdnOr/8scWl5WELTLxRGLLtt09Pf0utLz/etN548oS&#10;ya4OT18v3Ohp7/H4QqnTzxelpm6bLfr4RnKYkw7rLMPczCTBp0LUZWY8bLxCxwaW9jAXpJxTDxcl&#10;XKjnLEVuXjNPyUiiR841sUBZ68k3cR2OPHKahzNe1gGjEUpawsDe3UX6jKznXLYUsEbQPagUUEx3&#10;So2sC6QeTtYs7x6XvhRcJ0Ly4M8vweHJABIGvwB4wQr/Je8+4Ymnl9lOkrEU7RHr5IrfmcduZ2iI&#10;7dliwij+l4Xeej7MX6CCp9fYnSpwcva31aGXp6DO9cqDHG1L3s+2NAll/u+wzDzR19TfvKNvdxO8&#10;e3ft7GmC947unfBu6tnV2duS6G3N9rTkupqznbuzPa3ZzpZMzejRpeXh5zs8r7Qm+rbAvn3nhcyB&#10;hHSqtjZYFDIOMbys8R9URLBDxNhC8py+CFfsYInCZsbU6OxNO04qWT2zNJZIZiEL4FoIQFmATHlV&#10;ZtLU7KQp2bGV2REJ8x6ZzI1O5MYlPROS3slp37R0eJanfHL0gv5nKZVOdt+lQQZEGbSchUMErXSR&#10;n4DgjJoubeAhR8YTugVdPLMBORqLpdc9/sn0Ty5K/Wp8oKmkrDxXN7GotGx0dtfpHf97des3ZnU/&#10;v7VpRyrWHwwMOOiLaLCKUch+YU2+/aGBr0BZMVWRJyB26B66eLpLvvm7GwZ95wkMjRn5c1k8kqBE&#10;WNjpLnbt2HnMUwXxmA3u6PzQsOfeorbf/YCAH8J+CP7hTvjc88xjG2+8ONG0taAi8ZMKVQEJFt+b&#10;hgQG3jWayEghnkFB3QXqzr+WBEqSmWRtce2cujkTKyZ+adGXfrDkB18//etTqqc8eeWT75n6nnMn&#10;nnvJlEtGlI2Av49c8cgfLvvDQ+95CNYL5NdOqmftPZFKsoKeOr8YeOqOZAGcG0kG2TKJiu4N64DX&#10;UzxYkA8Xrx7l//78oh/NL75tUnBUMDe/1DOlaG8jivWKnQIDRh/H7bSOneP4iZ0UZyoPZyhW7kuN&#10;mQTJQfSLeZMTHJAFpxv7xu7Y+ci623/X99W7+79z7puPlETjxeadDMaSoTi8UyF4omsi9eul21q7&#10;ujyVF3vib8Dix3NO2pBPYcFY7vKS2dklzS7gmHiAbDT5Z6MmtqR4areeNCIaS37jye0p8C4A90wu&#10;GGv5VOYbAeoTHph14azqDx5ff92JDdef1PjRRSNvOG30J04ffcu7xnzqzLG3nT3uo6eONhSYTUjO&#10;gk8Jplz2z+VIOOt7BVGX7UFPhT1esVucKjWpn1B9/YnPP3/a00/O+/nPGsdWnDjFNyPRnPjVn9Kp&#10;KD4lN+bJ9Oay3bOr/VMqy4y+yL7rlCf9RnbT30ct3RLesuapln5/X3RyK1gVlzzzmkkj1rL6gGQf&#10;jQwKNneMfMQCw0PWnP0lNlBk1uW6JM5cDpTjdTqRhWs0dI3NwmiyJDypw3ErWz7SPtJN2yiJh8vI&#10;ONJCrtJASzVQMbEHxBer8tR/FwrGlKKeo3/LA7YAQaaNaoCfOQKT+UW4BQ8OEridkNVyQqAgelFi&#10;Bog+E259UMsh+kBixjkSO4hbl5+MFGNZyF3ukbRATredanUQ46iDaORKKOoTWLgseTVyIyHpBp5G&#10;PY7rUSZ5F6HIE6NlU5OF46BklApQGhQ0EjmUE5f0sf7xggPusjMYmOMP3R23lViPh3dacmjOnXVz&#10;h0YEiYZYVcTHoBFwoDAOvIL6KNS4JV9ux1ZkGHVUUnSDUk5EyUAnk4Nl2VxLnLQ66CZxEOtNP5P0&#10;UV7DCrLLoSXa3ALAXDbNkPJx2p2yNlQlJdxt1l1sFB7kNIiBEktUQCV2RaAXbInZpBH2X1eAxmCy&#10;vrrMCPcOYSRThbeLZuN3OFBmxoJsdYOnq9fT0+Pp74t1db57XsOcKSMsa//81+fP/YfPX3DVv53z&#10;vi/98J4/W5ArK8uuOX9urL3ZE+339Pd6uns83X25+tHZWcfzcxaE0dQ4/e8wXyh1xMolYDStQT6h&#10;o4/5plOEx9PXub1526s9HdtFtZ3bBrGqyBLLOAGJrISneftrzTtea97+Krz3bHuNwOpoXm+ub19G&#10;fztbjW/AMBJMNIiT1trRg+2cFKCWHD11CrI0ShVSUZ4Ngh+zmXR/z54sPN2IJNj9KiyLjB4woOS1&#10;b0UzryLSj7zqmFC3u+m6xXbj5IUzYQfJ40++AtD86J6HL7nqC92QM7I8ZdXBf6xpz2+afhr0zQYN&#10;G2OziIpVMGyirOSTTzLvXgWAakQjBumAOXopj50DyHo7F8SQkSjSeg9WRKvRNrFKkmsNH1ElKmcS&#10;YKFw4+h5N40+7lOjF9w65rhPjT3+VniPO+HWcQtvHX/irRNOvHXiibdOOumWySffMmXRzePmX5Pz&#10;llbUlMKSlfWn/zxx6a/iN76SaP9JvO1H8ZYfxJq/F2/+H9hOCkbA6zGrXsULIaa5jI2bL0I9lRDy&#10;TGIHgaVAzhVHcRFzMe2LZSd1hIvCj15R1x2AFQBmSj+bymRheh9yAQtP9P70p13fv6vtS19v/5dv&#10;xr55n/e793k/e4L/E33BW/vCt/cVf7a39B97yj/fXfnFzhH/0XvhP74c8sNxiISnuCwuuCyBZDjR&#10;62arhzjTzBj1g5L9sLAHZkJ4XhfX9vDMMBTywzNO4fZkpmzdI9d67hsRbEvVzoRDhL2Zbh9sE/Bm&#10;fMFAurimztt3WtN3Fvc/39zakk7GzTMOc14ITUiEzDGM8hIdBpKQeFmA5KiAiWCMfJKsEkMwZ8H9&#10;4B8EAjZKb0dY3+peB11xklwiCmRx9pqedmuAJYRpUp12N+MGZ5Eukm27KswqtIMSUTT5vx+Y8uM/&#10;z/nr+rl/3TD38Q3TfvZYzfnvG0gsBPwQ9rtn/jN9PS33fcdd0qYjyH6wPpJdMqSSQFjFQ+PAvgj2&#10;ArsgK0sps+gy+vk2F36C+fzzJ54/smzkfRfcB9H+7LrZNy648UunfOlj8z52xtgzYJ6/IlxRMBcx&#10;pnzMKaNOWdC4oDgAjxR1vdi80RU7pJuZBNdsufyKHjGvt2SqWM5kxkW0muRpsNEC6hpT5P38RH/d&#10;gIdFvKfB+/3jyz4+ufjDk4r+Y07J4++q+OpMM2mQP3Yw8dCC2GXnA7lShe8BFynfRBpC9sYIjIxQ&#10;5I5D96+re9PsyaPgH9+4CsC8Y/2+8NaO2StWnL5149hcfzCaCEUSwf5YuL3b29ETjMR88WQynujs&#10;iz/wwgpvLmFO2/X55k5tss2JnRPT7dg9MZI02YgLSdz9YmpEftAVcw5hAXR4QWLO8+7JlS9t735s&#10;XYc3aPb85+LZXH86CXuHujd+MfNFUy8+IqYi5Lv5ka23vNT+mXX9X26K392dWjK+5BPfe5HeFcWB&#10;VDKRTMczKfASeMRxzSlZsbbxjGgi4MmDkp3BdgUgg32EszdDI0eWTJhUPHla3bjx40s8VaWhQKXf&#10;G4b5vV5PNpZNw7s3G2/1ZxM+X2jc2J17Jq0tGd8VCOGmZa+3M9nzeukb8Ut21n6iuzPWI40Y9wyQ&#10;EZG2SmkjIv5ANh2DJdRkNq1Wc3mAdy+QwTLsYZvF2DJ6UdfF0eQxgoh0qYZ1TQhZR3ploKF4QKIX&#10;kQeaZpcFBjZUc7gjQw/rAobfZHbswiIZmsWQsnV1jdhoG9iakU5h0gjNldEXRkusA7dlVAnPVDPT&#10;avDGRULGnuDectFNIp6HSAOgHSJJ4HkIFkslJpT1lMByRA/hpQyYlHQGb7IgDg+xhy4DJSO4VIht&#10;W2sgjpOh1QgGGQ2aRTRf+Gwhx9SL2DB5ZjsArRA2GSg+mMiuTBaFQjxZAIj1dmIYzTId4mHeDBR9&#10;xpddjW8/A3nGgCH4JMa8ioDXi1sLQ7POaF6EEuIF2xyziM7wG44+4MfAudrFkYt9S4KUgxYnVhfa&#10;eJG8wwOxpxSLsfZJbSL7eVQhR3hkZ/p5qGXTzG563viL9xBOhljJ2YjfI9JCPxtEZcsJEk5ukqwh&#10;ojGCXAtWeVp9ZgyuGUzw4fPmtGnHXLNck5wT+ByN81BLlIk9IfcmT+bz/Adrftl/IOPgVEWDOKaG&#10;RN/ZYtAvstGCPiBNZumEedNGApeLRT4JelaYKEbBk/QEWytUN9QU5ggRny0qzsw92dMf9fT0eSIR&#10;TyySi/Wfe/Jk63a89vqaW/7xRzt2J3yB8q4+z5e//affPfis/XXx8VOKPLFcPOqJxzyRfg+EfJFY&#10;cvbCbChsiKCh277JRFvLR6xkTRHrKmqCRckwMCNcZtbgYE/LgWKRvpZdW1+Gv7u3vbJH3m173uzr&#10;3gXPbrdcYmPOfMOUNHqBrLZiHHdvfQVa373tVbje0WKC/0S8D9IB8MYswLJkvK9lx7LOlg0oZu5E&#10;HQ9HPAhgb1mgmd94gXlA8oD8wN7Tfj+jZMRM/IsG3LxzmVSkZ/cN113Y373H/MqLgAhDRxLF/XFb&#10;CVIEbsVKKUU3TqwvuumuDe2xHZntIMtI2T5RP5e86/hXX1/LBorp4v5hWoG7ypJoMwek9qIajm1j&#10;0WCBcQZie52bpwHGGYQEUhQ10RSQInzCClEqhLORE2jY1ljpPigfXNy29bkkkuFymuKIgt0ItHX8&#10;nzHaXk/FqDMCwV1B3ytB/6v4fi3oXwbvkP918w4sDwWXhwIrQv7lId/y4tLk1BMvbt3Zufql1auW&#10;vrly6doVL65d/sL6119Y/9oLG199YfPLz29++bmtLz+3fc2qFjNqWjoQJJtIRiFm1jgWxI2P8Efu&#10;c6QI1Zxe2dSYFhLV3gklz55QGkmnksZ2o6yfd17nF778u466/12dfWCDed+zIvn7TbVd474ZGn1B&#10;cVmypCxRVhEvq4rBu7QyDs8uCQQzi6YtRwfXNod0WBuHP/DkPQ0pLtU0i/zs0jsJ4sQ6sqCwYFKM&#10;GoCHFuT6drz6ft+fi0P96TEXFX/47+EPPOhrON4Ta/fAQVapdC6ThoeVBHzFxzX9tHL7s62te+BZ&#10;QwCs371I3gJL7ivLvvijLvllgB3oedMwX8dRluwLvWnsEgE3pRbOHPEPZ00vKzHrySeMqvzXj53+&#10;+esW0+3vPWvGyt/c+Mn3n2TZOKSNAIS1rNCme50JB/xKGBrvmVjPVDpuHo0DZNsN64VH6HBjbZYm&#10;+VA8ZXbRhGn2cnjclDF3fK3u8usKCkLAP+BWT//rL7ovshsjkuAQSWTzf84dToRPdzrOiS1DY7tj&#10;TuiHqdVTV1y3Ys1H1jxw2QOV4cozx50JK/yLAkXwORxwltgNJHgfV4AE4yvaFRSilYils4mNxIK4&#10;QQpiUOWlpaYbHDehRrgs/CAtVwR9t80q++9Zocr8FS1fmFFcG+bMVmnQN6vCP6HMf/UI8+StgS9u&#10;wpz3OYRtA8R/SdUQjbYzFmdeOos9nFnSPiHQn81AlMwhtglMIJsHC5tSnqqxvhHnLKn/5BdXnn7j&#10;38tPK4okQn1RP0x69EUyvf2R9o5YNJqMx2PRyJOvbvIkt3kybZ6i2VVliaIwH49S0CNLAxtGq4Ku&#10;craMkXvcacxdIJYwf+gi+G2ecyZWPrm+q6QoVBwKQbY/3hHp74cnoGS9NXMfDn8UnuMC+YC4PHVp&#10;HxIC3UhEY/FEzLG7pn1ukENmx2EQnx4lm18SVlvMbXPIBy4H+MOqtCzkGiLRTCTiS2Q9fRlfXyYQ&#10;zwR9aZ8PchCxbKY/k+7sy2S7IpHaiYGTzj153ehnlvv/FK5M00RfIptsK97Tkm2WHZ551pukmo2c&#10;yxdh8SD55gW5/Gz5PGQIZBEeliO2VjiBDvKIK0rtCmjqnZ3Vp5DMmCnin8tJYtXCs+Jo7g8LcZYK&#10;BhekhPBmAeYhyGVxeJE0beSxNlFspvgqCDhKSoHnYEddZ3AmB8cOuewdYlcdR447xaMG+unigLHP&#10;Df9IRTQ+c/xJE3PkkqDws1iT9LAxcUyoucDxrUktOHRZ8ZcRAtuVsdDx9rBO89UsALb7EdxtMczG&#10;tlEug8JfNHo8vpOc4NJzuE7DvkSYWFhQYlFB4iyEJH5igETa4DkcRDCPhiaGN8YNcwMOPhxOm97x&#10;MS80TuO9NJSYr7Imywo81ECSg8aDJkQx2ECp5T0sOArYC9QjGR2MNFL8RewSBw5JJrqZYThSy3CM&#10;os4/ccDPcufC3G2RCVpRDeuqkMxYDaA7qGWAxAz6BStYZLUaQkPRtd0gZgWXohiJ0EVkrbtH0DDZ&#10;LmmX/rMaoZhxh01KRYhmVCzvhU2Ek6CBIyc0xCkzAz/ziPhKHKdsDV4Q1UDttV8cr4L1i82123dl&#10;HWSGOAsPaDSxA61rwHUYweijRFuPh60/Q0PWKTt1dg62rPbFvNGYeapfKlHky04ZT4+UMq8/PPxc&#10;JldcXl4OJ12HQ8GS0rL7H1oKSkS/jhtdV1WcS0V6IXGQi0UgieDtj3vDJZmJ00lx3G4JKYvkIQY4&#10;CsQU0Q/cBkNqx+MrGUF6fBtbXdzVyIwyBT0QvcN756alm9c886t7vvmh958F0+ZsmKg2V7NkmQ1J&#10;eJ0EIJ8sbzLej5H/axYQ+ECJgFSiX+62pDpmkXjBtdG/lqH4Yc/21+CNywpes4WZg9gYSx3SBDP/&#10;0JEbP3LZ5z59IzyIzZgZl4ViHSzoXkFXEH18u7vi8qxoFBGSnfGCOjnAB+PqhYzKytJJE0Zt2baH&#10;uvyJj176yO++DlsDuDFqR/wH0iKmyI5rAyTCTajVUxIJ+yZn0Za0KmDNnuWDuJ5OX/BWfFlbldfk&#10;4F/2TWbePaJxeTQS7dbEu1lCYBoTieSzBEBpzlVjIOor8mTNgzfyX1wrjtVQgTmR3uS8U9uCgei0&#10;Ey+bd+b1C8667vizPnjC2dcsXHLViUved/I57z1lyWWLz7lk8TkXnHrOuROnz8WhiCQYPqDj6s5K&#10;ItVIAO8hRkaIvWQm8AYw7IYrDYlAwNavdF03DNFE+cvn1+4pzvXCeXnwHOMzTuu87R/veqFrY0s8&#10;lkxH4ml4Iin4vxta43Cxueor4cbTIewPY9iPvpZ5QVUzRu2AWlGqaSZZ9JnUmQpKr6yw8w+s+lSZ&#10;M5a6gMUuoxMDH4J+MDbpi2JPV5Slk4mMt24a/OyvnRJ8/+8CJ92RTSZyfd0eOKrAPKsmVBzrPTf3&#10;Ynd7a093JzyECBYLuPlFuXy8BoVpvkt2aFPSz8o0ch/f1jiQ+OAYgB0nWXey7K7nLR83fcS/fey0&#10;2RNr4ZbT5o+7csmMq86dFYRUhsezaN5Y+PD62t2WsKFsBHC0FTksLq+Td3AYwO432ypqhRWXxgaQ&#10;UsmhotwZj4VmQdxYuT+33PfdDR87b9f3/sVIuMdTd9m1eysJ12GxAL1nPbAsrxg5EjR5xdKOIoLD&#10;tglFjBtEVo9/J/9ULKoM1liNVECiYqZf7KsiVDGvYR5M8hcHzWS+e6ofzgKIpqJd8a49/Xu292yP&#10;p53DO/fRIzLPNpyjkhzAyHL/AukFmigEpTkQ6Qbhj64/TSDw/NIgjccz2d5k9qoppW+eXXbTGP+U&#10;Um9t0FMT8MytzctiABmP7k5+Y/vg5hEaYMEwQosMcMAT75SGH3zLAC/+Fmon4c2CxAuhWa8Wle3K&#10;JD2wnom1gSbGwAqmvLmkr3Jasm3tyk/+rvv2F6pSkWwwGof1/wFI2KVS8OiUVDQS6WiN9/e+a1p5&#10;0+4+T2prLtPjCS7OpouvmrkGG6VZFzFqkGlgWjDeQxgd/TYeoaGRtFbkQwZXdt2ogyiFpMc5T1WR&#10;vyeWCocCaY8/mvY150b8KvypT5f+KXzer5/rGhGJ9McikUQs1h1P//Diif9zSt23Z5T9vzFFH60K&#10;PrE9+qPbFtO7OwIHHBIITrwliBnpFuHhtRiEJ2svGX6SKCfaMkGF+AA0WvKgCeUg/s+l055UyhuN&#10;dGViz5X1PzXGs8Hb07r7jUTf9kC6M+yJlwQikTQckBoPl2VHVM197+IbJp0//mHvj6OBHcEQuxZU&#10;LQZQbJQpmOKwjoMeat288Dp6kwgyqUCeNrLx4V245rmqDt2mJLzJqoujznJFfDQOVp4ikd6w9NFA&#10;g2MfPUWcrxNM9A0+UPTljEhCvLlIgi65OUwg+NEpQu8Ea5SOMrWOxmCdRDwSa9O+NEDwuEBDijOS&#10;iFhwuxhhwjXMo5kH2jrwUL8AVcN4UjuSZ46CCqCh30lHaAAmMmhYopGO/ATGjcVRjmfAo/Xd1gtt&#10;E4djpioKlQVbzJXI5hS8EafPHZ/EDpNQ0qZmeAYYjQsgzT4ItgTXiAD6bPWWoGSjzxYLycGZQ3ox&#10;LuYRBmbMMo9aJxCQHAxmaIIauy+iBRSb5wahxJKQo+xikO/IC1kbs2zBFLOcQH1lqvIF0rRhnp7E&#10;th5rEznBscw0IkLjeEfCDkKcusV/rBOCV+wYyShxjZYIEkZyRQwGJGmMKi+sIC9FmhTpRYNvZEUI&#10;QBiwMugNf0FJMAV4rYSE7mRnWQglX4gaxC8SRtJnEmFK2VGyxA7YZuxGlEmN7Qf0sKw4ssdAHTWd&#10;w/9ERJFnOM7KFdIF0gApz4hRYTDJVJ4EAOl0uRrcM/5HMg/gieJCRE4z8IZQNIy02wM7JrkJK3sI&#10;CFFE/qeBIzNphicOvmtfqq8r0d0W725O9rV++p9/cPGVnz3/8tuWXHrLHx78ezre3bZ7S9vuzS27&#10;Nrbt2rh960bUa/Py+/09rVv2bH69dcvy9s0rOjev6t2yKd7amRoPKQCTlqXcGMk5OVSoROhwk5Gi&#10;7vKgaWgi7NGKoihyr6zOkeqxjcZOOMroBmzenBmfuOEaeEZvT/vWRLyXmciKYNZQmCUVGfN0HZQr&#10;fggw1UAyZWVv5IQT8b0Q/o6aCG+aOSPhM90A+pnzGDGYt5Vm7AZl49hoiMDu2QZ7DWCtgamF/DRR&#10;J+mHuQdqTvV1c/wvoi7a7IrNCUTSQxQ4pxIckwhP7h9hi50QSl3bskhK+JXnPVpRdGGE12qqK8rK&#10;ijds3kkhCWmdk8FHySNRpNGYrJGlEYlgIhlXl2rTvfhyYg28JD4D9UJ6TLU7lZNOk3mihhkGqRgr&#10;dyZqnHre5ifiJw33tnEhjZVB+pVPHuPFHaEktEP4QLIMomhjJPg3R87CO51NNWVir2WiSzORpenI&#10;S+bd/3K6/5VU3yvp/tdSfctS/ctT/StKS0PoVbjUkRiJ6irQGgpQ3q0xxZleGl94CGDeizDaCjH9&#10;XhuxKYDUyOInF5dH0umuZKLojtt/t6yrJ5pKJDPxeBoeQR+Jp2LxVCKR7o6kfv96V7L23wf2Gaqa&#10;NXo3bDplK4tSwiMFGWcrgXidbKLUY+WPpMrKqnuAJ2uBv0O/M9l4+5sz0ivTgWoz15nik1GgUOD0&#10;TxXd9LRv7ELYk+SJRT0ZeNR43cj2Z8f3rm7evSubRBQFJ6iTZiKM74UtE2s5HCDRZZlxkSUiioZC&#10;1l7a7ljZdykB1Ll6s3lAy9SxJgUwf2oDWBgI+2dMME87mzmxFkafFRsGnpa3b6EX9c5TMcIJx3vX&#10;lgwjFOQTi/wTf0hS2FRxV1nWpNbBZT3V0gQb+zsf+110tYnqgw2j9kbrqvOm0fvN9ywoKEO0iDY5&#10;aJPRJnhxkbAZWcmVKRiYSdjFW3IZHlT0QUmCaH9V26o/b/rzPW/cs6x52R1P3XHzEzdf/5frr/rz&#10;VZf+6dJNXft6lmFehYKmbcgFLhakDtBYQlIko7UdfvgnJFYyA26DmddgeyL3VHMCduqMLgv+4KTy&#10;vy4u/eUJxd+fn79DARekPtiWA0kf9OUSAx7nCuywtTFO/6QL9kpBzdYjgOvTwh0ZMAP4LE5aGGs+&#10;w9+kLxc3bH1w1IzHoyMTcKhRNJqIRGPwUKOeHkg/5hKxTAwe1NCX6myvDAX+8ap354Kjsql4zhvI&#10;5aZPTXSIZyYDBy0wZu4zCYix2A3kgaRxB4geGXT8n+Z9jSqju9MdzzRWFkH1SW/R54vu+5L/e0/G&#10;F1X40h3w6MIUuCm4viHn+dXzW77/+Po7/7rm24+9+a1HVn/j4VVfe2jVV//0xpf/uOLf/rD8u4++&#10;CWVghgZ574zirsHDJUAoq2TPyWxYC0lSjEJeOOxYN8IkL6HeTBqyAMFI9MXjpv78xpt/ff0F3z59&#10;9I1/vvcj93ztjoe+/b2n7/nzspXr27K93tzuzIZlntc2pLuOm3Te5e+59oWqx1/e80jaR488cL9k&#10;gGGSrNdiWqM3DaZindlmuEw7Um/tjnhqYhpZRsmK0kU3KEQKWycetpk88Z+IEuYj3mvzbDwTiGBi&#10;EZ4JdLwTEhoyIK5uO1bS9sdlTvgm9iwHc2OwG/w/M42+Ii7mH8oAkvUTj4SDbfyRjqUT22FE0wq/&#10;Y2SEOLHeJB6mUokyOe7FdBOFwAgQf5DwVaDJ47x02CCTP5A5wwPjRAlM8yJeUQssGVIpOV44xGKw&#10;jWEHBU5iI8lOWgnALJlE0ez7IJ8sZOYTVkWRBzRFxWlMR77//97eA06yotof7zg9aWdmc85klrRk&#10;EAEliiggiJgeiCioT8X0fGJAfc+A8amYEIQnguQgSM4ZNrsLm2bzzuzs7OTpnP6nzvecqrq3e9d9&#10;+vv8m2a2+/a9VafO+Z7vOVW3qq5MHaGLTI302GMecuB5LnwCDzxRiIHAKEQFRUJglKoC6/iWoAmd&#10;BEWLFYyjlfUODqpyEuwj9heTegBARMbOGoxLLwQ7/aGrCxdzKHKTIwJ5NXQOVrF+ZD1JVI9+LxJJ&#10;JlQrvWsgR147poH2IChrB1K6G5YZ1E7id2g4/2/yYXneEzdD65VqoS6cT6Vxb9VhUxpi3Ucd0CYS&#10;9AExV5gW9ICX+SBmdVWoDH4U8z+LJ4PxpFy1O+CBGS+y5AMqVwfnz9AJ6z/AlCoWFzumI9/QOrxx&#10;a9/av/euW7Jz49KdG1fs3PLWU08+9/Ajzz/25CtPPfP6li1bhwd3DPV3Dw/sHB3aNdq15Zgj5ieT&#10;Miewt7evp7u7mBnKDu/KDu7I7No2sn3j0IZNQ6VUubWDkyjp8EOflsgs5AMMAGEReMQAXiiS2CNR&#10;QI3uB4hwYcDrt776sfkzGro3vkZvuuU+1L+FDIIeseMZtg1P/o9Mm3M0/aXevrUvScPddVoL8EbX&#10;xjfEExifksbLpB62OnJ7a3w4oHgO9hpYTNsNWFkV/nzAN0+kOtS/mWYK9GxdfuXH3kP3/3EJjF2v&#10;qfyr/mdZAlxgCUFBCKGERW3GKOLbJ24Agf6bDUSHaNv/My/48sZNdBORvlU2btp+5vlfpK+g09/c&#10;eP857/8P2gsAdW/c3HXGeV+gS1QOc/kZ59H58kBBa3mNMM4ZRXoBstWmhh7ncvBY8GA4ftBBOwvA&#10;/QYilIt2p9F/4TjMrgXUYxS2hpjNUaa2xEoqHwRTQYloEHsKWxf9fzsKYFbB0iJ/mn1f703H7btI&#10;i0wqlRxjCgA0XV6RXTlNwMe6FfoyKpUJFEGFs8nwi3b36ICJeg20Zt7NBF599uTV7dXyPvN2tk1d&#10;vmU0Yx4IWMrki5lskUYBzDtfokkBSzePdGVnlJMHh0xBYaApVTCRlEGvtncoEMbWgWeXu7Nweu/I&#10;6V0YJpCZoVi5pzYv+2YskaeEvJrL0+O7fZTF2mc0XHZf4sxvRWOpyOhQpZiPFaqHVTpL9BByukHJ&#10;jVbiMGoDrGU5GjrPMkTuDZTDCAIcIyfaKTLZhEeUDeI00dwq6u+d5ikP+84aS38P3Wfiqo3m6yH7&#10;TGxuTM6a0r560y5Ssj15rxcCaGRH6A6qi8dShTJMHoB0iDlCb1/gVxvvwFRgNJzGV+zxFWuiZ41E&#10;KnsxL7r1iBPDJUEcNZ6N+xiM5/zCprMmrZR4ZPMZjThIIjVP5o+SktYR/eS/nHz+/edf8fgVX3z2&#10;i2/2vfnLJb+8ZeUtD6x/4Pltz6/oXZGv+I9D31PL/XzR15LEG7icdDHEmUMGsqW7EWG+yGkkWP+E&#10;VOy4CQ08cSQSj0bntyXPnt74oTmNISlHiuUM3U3czUvjmuQlfkRBAkxvJPV+XNfepotAoSNIreg1&#10;rpIzQwAMH1kLwKMAA5sjG1c0Prp5fl86kaFXOi3v0ZHcUH9hYFdxdKRE0xezmVhutH/71ve+fUKE&#10;ZrDHs9HK9lxhwrrhMTyLQjJDfFBLC7+xst3NUlEA/xjUqR8IhPZNAqFB6LVtoxcdPonm+2XTozRE&#10;QQ8fpQa895BJz20Y4GolYHO3lccDMI/F/GM2GEHghCfpV6c33yw2CbN8CBGsz0HJ5s3dAm8/a50B&#10;Jv1bijDU/y9H6PEumUylveMD7/jMJ07+zmUf/PFHP/CT497ztdgBH3opfvh/b2r5j3TDg60Nhe2Z&#10;zoFFy8qLnx1emW1oftsZ566a9uZtb/ws1jTUkMJtK+2GuA8yx15u2DnRMXNKm8UNtv06OIGXbeK8&#10;gDXUX+AqAVfgrFCO6GnGdrV+BAHU3bgkoUQ5zPVau4ddzGrcd16+sjaplVMQmkPnc6WWY2s8kP0L&#10;KtBSEC/NJTT6pJpnFSF+yBQVK6BlFC4LhO6phD/zQJbgD/1qHrOCh8oHkxYzrnhoSYQAhUJN3LmT&#10;e2gyNqVJur3pJ+CAJG4kQKbTSAG4sa9zA2AoOBG1FzdKedq+wohr9+OUDLJzFfZWPGYu8CEzWYx2&#10;5xAhRLM8oUACtr0zYlMhUZkFl0DD9VZFI+rIXg6sGqfyPUOy8yvALEKsndkGGILSJNpylulCirfZ&#10;HpcSsV6iSBILuOxIl/iJTh1fwJn8tFUwD4Rww/h3bYU4B9AixamdlMWACfU+cJo5xGMuvEuFczHG&#10;IcgYGwFINDdl8ygd/6fgZ3FQmgua3Gpphzq4Co8G6F/RD0iApfdmiOBHJWVAi6ObS+Es4aqiIYll&#10;KlewUJLmLKb7qj1lWJuHlNjMPDpixRGHcsJYl0Yriu0TR7oHMj3d+ZH+Um7UTGWlrebKZZrw39TU&#10;yO8m2s2KB1zMOzeSOeptC7/+lY9bkRcvWzUyMJqgX03ttM9COVoqRPKUweeLreOgRwmQ/NFrq2rI&#10;b0yULk2PDvUVchltNN27xQxXfaPp/FWALaDwuNavJhq9+KJz77/rBure0/ut5U/m0r02GgAgsrEC&#10;u4fp5PMbff4gukLic5ThfpBVkVE/H2SLA/gaAhTFKNlmXIAUWz5M/ZmRXjqTHrD35S9c6dUdcuig&#10;VIpqd7TmiPKBINfGVQ19LrIKhl1K7ycVgQQDgYn9C1ys/KXOX0d32rGSlIWLYKL3EkXdIkHdLQgj&#10;D1HgKSTviikO7gIYslNIv34oU+0fcMR5Byw8H+/9Dz9vf/p6xPne+wK66IAjLjhw4fsOXHgBHXfn&#10;0PlHnGe+4s2fw3C3VCXMAI7QvzZVCH7wzcfKtMM/YgDaDJu6+iYRdG/q3pspAPQ2s2MDvX3+Srdu&#10;QkMD5ZwM13PAYF6RlBKffDwpo6jnQZMCJ/ePvUSvD3tTvKPhuXdPKja3bOovZovlbL6UzpdGc6VR&#10;/Utf8RivXDkWibfX6JOmyGDBOaNGDCqC2MBk/U+yDC+ewOx42Q/cs8MoiKUWAyNy0nmjG2L06BTq&#10;edLCV725aqWik5Infarh6hdjB50dj7eWitWp6XVx2iOw6PYj0bocFiUx0XCl0giW7QRAScttlqm1&#10;urxS6dDXMg2rbOoe2m/WWFqwNX3SmDuffIvadtDcSfNnjKXpWW+sciNwVN7eLQQIpKfgdPtXPoTs&#10;pEmcpTzXRnZaARyCK1trd7SbnDyjad+DJ33o0/SXTht6/pFQVfExAZDQ1ymXXR06h6uTUI7sCG6o&#10;EAabq145Q4AxNALDYoIZG+Ns96UGpeYATQHoHOzsSffQgwDrnrA3B4PIDVxhQ7tlcxtu7bwb59iS&#10;47gSEMrqvtKlykChQp3/PUu4ebg0Ss/W281L+/ZcD2PYRR0GgBhFweAFczuLxBWOpnnhtbpptJWG&#10;AMz6Jx4CNUsAypGNr0Z7VkXv3rn/VSvOuHHNAbl0mlb7400L/0uZDL3NVoHZdDw3mqQEaGBVPPu7&#10;SP6eaHxnpPDqmi3x1HQixdrNCyCv9nNUdXZIiAHsvWy8DijHKMAkTXQqgatcfXBlz0ETGq84auK8&#10;sQ30CID9JzR//uQ5M9oa71neQ8VJ3lqJfORt8z93xoFXv+ugL51z8H+8+5D/fO+hXzv/8G9ccOi3&#10;Ljz82ouO+MK7F3iJZUAKX+FWEAEJB2seV2Dvk1uFepaXuElaDhflLzRrix6AGskWI5n+kWxXeVyh&#10;pS05sW380TMPf9+C93zqpKsuO/eqgZmRnqbKrtXvOeLJw4Y6u1cWX3tm5MXFuQ1jTp7TfeLOm7p/&#10;Gml0A5GotSYpx8EAbKBnGEPTDGmy7ynWNWyrcT6npyhV/1WQ41+4eS2mUWCNMOYgJuH6+LRA1Wiy&#10;Rz+yQQvtZ4nRRrlvrCOOyLcw3iMv6QI4aIpWPG1aBoPxuA4zAZ576Xw62NBdGfJnGxRtZFTulHwP&#10;2mKV8izfAHa8H23fxFoQl+kCFAMAL3V0/m7OkZdoUtptBPdHB1h1YGk2CpVo8lOe+qG5DZrKcMcN&#10;fIjAb9PLcC/k6BLJcNikCXyKaavOu8ZPBgmYI4ORKTOObGZEm84GUGUW7ZvFAMwA1hYyNoGo6MHV&#10;MiS4Bj0fDJywwZD66ksYIJwZsCrENgCvrD2U6wRtpjjNTrwgKHhDk9BEWJqVFoKJat4/7F1izvc8&#10;l9uvP8PoHonBD8wV0KzWLKMbHE4C9Rt5eJJG6LjoVD1HyvNrgr/Ly+JHTCpYkl6E1Ki9DuhWnDbU&#10;zxAlWI1ZaT2prahBcXAq0g9gjB1K9W2k1QEQZwObt4fYSxnbciM1LNfQWsnnqdMepeW0xjXMDhfy&#10;DtqUDmeHRt73vtMe/+v106dNsj/e8ucHo7SVAP1M0Zc2QKGeRblQLebNTNcmWgcOzzW8YqkAPieG&#10;9JUQjVL/nzr/a5bcRh/yOUwQg0lkMFFcGnHK9xE9tQaJ4QN33vVQY8sEo3AtBKynIKzl+3Bd4RKZ&#10;NUIvBixkkgL5KQOLdpiefx1vwbRB+6ovhP5Mv07MZ/Yf2fXt7c/8Prpm/9Fd9NVyFaD4D/VgTwhI&#10;roGXV22EC5GmACF1m6Hc6hqCM+35ztUtzgIf+FxNydnb4fKe48McdeLyP2yyneUeVLU2E7vprl56&#10;/+ol9+G9Ztn9a+jr0vu897108eql97615J63ltxLx905dP7S+81XvPlzXTW5Fsl9cqOjAIfbACDL&#10;wkEClhoFWdAsOxO5Lt3wxxKAYjV58B5v/nuTAsr82QwHkN/meGKqszsrBFgy/m1NaT1Z6cm6It9q&#10;4KXFARV733CTz/955ORJf5+ZoloypfIo7QLAowC0CsBsB4DPBVo1XcrmaU/pcC5uboeZe7QaNST4&#10;onjbZbY4lsV4YFR6YXfYIDiZCFijTAocMbG9Lp0crY4r7aDlANFcPpIrRUr179zGWiemPnxj9IB3&#10;0O2x1uyOaCxpt07x1OK8S5JdL2JJIqZNgAxWbCmEUyGJB8HEMeSfK9b3zp/ecdSBU+nCF5dv69w2&#10;cOi+Ew+YY5YGLFntNgL4h/7zD0+w2U8ofnsMKWXAYLASXvUy7ToVTr706n1+ed/kj36Ofivu7Or5&#10;0y9CJ+37u4faTzozMXYCvekDfaWNA0PnaJRH0mujqLk7xHBnn+Kbs0bFcaBOqUjL0k5ogKBkU5F/&#10;qKl/9gQIbCm7tphA6oRUDs7gkgZxPomqTL9y0m7CTlc+8qvO/IZhmvqyW7npl1f6y7t2twxAshiF&#10;sJ/IGdXqPQ1tmA1mdlaFkk9AAjQK7jOxmjZDADTlRrkwPUBcGJkyq3LYhIEqzaQvFKKUUpgb/uYd&#10;pe2L6ZZdKZegJ3fmRhPZNA0ENBQ2lYefLQ4VK6XGSO6Rnu07T9x/l6HB4BtrGjmFQJ/CLKXWvFhi&#10;k+S4PrCtsJIwsFH4slKpnCvkR9LZbzyytms494njZ972wcM/deLMbYO5rzy0NkMztDT/pcZ1NCbo&#10;iQCfXzn8g+78PaOlk6c22McB0Afak9+sAlBaqwUA69u9gA1wiXVDdIL0JiF/0w3jef0s98GoOxOP&#10;l0dG8r27KvlCtEC7o9B2Bbsy1fRoZaQr37Um3fnWSOe6oY07ctsrsTx1eKiW9OboqYvOm/B0W+TF&#10;Sm798K7tO7JTR05f8N5qmpahhW74246eS1HkHOml4RYvSMT8a+/uct9mjy+DGb5DyK6N2OaycNfL&#10;8DMNiS4o13e0kD71BJPS4TQS0+BD/Ue7NOHEEeXWyG3XTnNPSKKF6SnrIJQTUllUclrEMJfQ2/6K&#10;dlXgPkIR4krIXYUBJR9jshC6tBNohVRAmAorrkwBJcZhMyEIyB+pkWEnN+qBODEpinPqgKNLFyag&#10;IORNthFqCpZVZoUgocRpnJxwn9zcw+e7KUYIH1AsvJwPfNBqZ/ZU7vNLjhSlxfzApT0Vn3GCqlRP&#10;0OpNOXaBBffdSSqd/WIHTXh6NwZDtNOnoEL5bjGF1IRAxhMxIJTXKqsiNz5i5DS3TGwEBP5Zj3wl&#10;WJULR6DAzCeFgSgUlaDd8CQWQzAvlUBaUKgt0J0sPwmY2FZhkhcBTPWmGmCEPpsdFcyeChivdxdq&#10;+AaMBbgkoQzNhUKhLFT0pFfsWASGpLJoQ3NETepsrFPxY/ieJDngfw8RPEgE7sJhPKsy6LFiCVhG&#10;HMQJgDtVPD4gowMYK9Q1OC7RsqDUD3DackMTz2qTR37ow1J83pMLcqPpSy877y+3fH9sR5st7LY7&#10;//rIoy+nmlus6c2wFHkWBWMSggpXp939vHUnWS4zSv3/VYtuo2m29Je26aEjElk99gW+ma+Fwhnv&#10;ppz6XV+PVDs3bP7Rz37f3DqRoSqDaGANa7MaVe35AHhKXASOwjc8wNVYACz6xPwCSX0ZPCiaUR+m&#10;folq9So/Pz3w6/JDt2577ty+3qPeeP22lQ9e2/X02b2d7lybcwN8UBD+q/fSlNhir14cUr+U33yc&#10;emUGqrBt4Cjh1xyOc7Zwz/3DKPSlqycpqMMLfsGRAh3t9owNz2MTmMr2rhdSY6k94gPE7NkcZlfM&#10;ie0tCFy0VmCw+QQmLCiQym/c8DL3vJrxNDvTk08uiOQW19z8x23/ejf/dS4ATaqmwkFRjtZrQIMw&#10;ZwUKAQra3x3OzFUypc7Dair+5mlt+05uyRdo4X8xUyrSQAC/zQfT+S8V88VCKl6N0YOmAi8zEahS&#10;pp1RLMfWx7eBn7MCdA88Qo0eGvkXeAtrXiDlkgii6ULF7PlXoJbUrw4ylmiLVOoa8L6pNvmz4ntq&#10;BP6Yj0AEbGL+31s2GQARZBexLQ/aZoW8682NfTTt/6zj53fvGt3Zn166dufcaR0L9zcjAktW7/A1&#10;uncLAWS3M0GlxMmwR+NXdi/4lqjbmkKQbA2hGwSYZvMyqqCt5VthxzZ6Z9et6r3zhnWfPr+4K7yR&#10;QXL85Flf/+WBf3mZ3vSBvtaWA5cPgkKMYA5qoioiwzQqrsYJMIZ9caaB125i3eeP/Lx9T26e7H+l&#10;zxOb3Aa8dRuu2uYOZ0A5Ioi9Sqew4E4Nb7OEUMdN9vIfP4+sr22pNBJ5sre0aoiGAHZ7Wn++8uCO&#10;4gg2Qd/NC5Yt0+47frxk2AP3VqOWI2EC+5N6iriv6oGdNBrnOxBmFIAfBFitFCLjp1SaO6Knjtv+&#10;PzOemVLuT+bSiVz6hDGdXzv4+S8e9vLMlsFEqRTPjsYzZhZAQzFz0rxobgctTJoSjy2rZF49aWJX&#10;V69Zb1Ln5UjY1M4JmqYhKrHSi+Z4+B3o0tyFWl+kAYA8jcMSk0dINXct23H1A2suuGXZZ+9b/Zcl&#10;PfTUVLYfG8+7+bYnPfMQgFBXKOusuUx0y0q22alLPsQywLnO7nOubJylODhYzdLjoPKx9Ghf18pi&#10;rj/XMDAc7+kv79iZ3749s60nR8+aqcT44Vv036Rts8675aOXXHfJ5d+9+PKfX3bFzdfMf+yk5t7x&#10;KrDmwEqGYEXFiHKjhmvWvkz3Dfqj900/enGYMRPwX4kFcHT5yzLZFN9TniqE1eLj1q/VVqcHxQ1F&#10;mU4qKdg/Te962ZPcHGMeqDTRH00QmHFcDmaNntYgJ/uv6WrgLqlmIqYnp3PjgU0uzN+2zUUc6Rvi&#10;DIRPkUGcVbTn32MD80hOLHTEeJLgq/kGQKb9UpSM+ALooDK7Y4HwG2eX0CkImNcaaH9PYqsM1emg&#10;vs1wpDkqIRflBDAyh4dapL0kEhVi9Y8MQYYzdKm/9gTYYYxovA6C24JG0AmevnWMQd0dfQlXCHQO&#10;FkAnn+vj0qTwELQADvPyhkm4FJ71EApiKBp9GG+Fm8UVb6Mow+RIkTR7FvuypQR1AfdynqMxSOUR&#10;y3G7ACCJsG6KNw/Na1Iq2OQzBaYYhhVyNCfrYJXHJOBd7XB7/SAZMQGYg5mrBlaBucJQ5LP5gwht&#10;CQotMg3RGoWrxBIIohZmYmJcIj1JlGCBr7mfluypFmHBLaCDi1j2dyHVK1EhhGvBA+JogUZ5dEdj&#10;5tnTzzj+D9d/g55wbY8/8dSLV/37f8VTzZrmQUWWEyLVeEIzZywfthSEUOhUShfls6N05//ZJ37f&#10;OzCK93NP3lCgp9vQeL2wh4yUqNOJ3KhRgR754L999qR3XjRz/vHzDzr5hFMu/O8fXg/F0+N1b7vj&#10;gfdeeEUk0RFPmmWMFntMo4rbaOQnP//9T35+A53AH37v66H2MyKzxgwkigjX7NqRKJ4dQG8WWzAe&#10;KkcyAoWGmsO2KXh6V9fVc/onrylnS5XyM89Eu3fEbv7fE6KJKxoXTSqY1RO+NgJX1v6gDK66sEHe&#10;QkLAaokOZFz3JXUFgxDgpU6joUKJ3YnnddKcLZxZVMF6gfMFNqQEHf7Xhgo1qS2vyjtPisEM+MXh&#10;FYx7tvQ//6v4s7W/4x/n5eLwkiBaoCh9e91udluJhNFJlfj+lfgB1WhjNTrJTPhvPKGaXRSc4e8t&#10;+Lcz//2b/3qwYoYAwMJIBffQv3VBF7qHFezLYl1SXVdStJqNlYsm2fVf29p7xnZkxjVHMrlslmbo&#10;FuidN+98jgggm8tOb4/tP76vmlvhX0XBtFSMDI82BIYpfKnBtXA64WXvs4536Gi3bbo03pSkHSZz&#10;PS1EqET6U9OqtPCVCqVZF36bg66Wu+PL0dXP0hWjjZNpy9UkPUug3itcggtDutLJZPNmdi4SPOlo&#10;yNCENBUA91Uq41pa4/J1pp98wiHTlq01WwMuX7uDwuQpR87a2DXYP5z15dq7hQDWeCqA6sGL00F1&#10;wAAhlOjW2RJ8PcMhGtbV2M5bfrbm0nes/8z5O/7wo9JQ/z/vlXqlN+AlI+AEJ9x/MX0LXvhtMwfA&#10;Cc5KdrG3byRvxsjrbhznsU2P2fdQfsj/Sp+H86Hhrd21LOyYIElNZOG9QUd0BOgrVdIhTUDFo3dX&#10;a38p+mxPoRiYqhY496mu3LP9e5gl4LrHIXA63Jptb21kcaKiOX4DQ0KC/zeUxtLO9DTvht5YCEDb&#10;FdF+EcaMscjZHVsfPeRvf9jvmWeOve+Oox/71JzlX9x/0dMX/21Kw3A8SrezaV5P9qCZ+ctPK0XS&#10;fcnmZaWRUnGoqbgjtbhzspMJFfPu33TQpOA8WxhGtz17nKU5HHhUTWIDkBZq7r/wyIpphQlQmojo&#10;noZYPAqWRXo3mDVPBPj5gravTk29rzXxXHfBPg6APgyM0hMBJKmDIKGYzTwS4HYo0EyQVnjjvj+a&#10;FDzZrkHlHzE7Kp+vZnORSm78W6n7b9h40x/ve2DRHc/seGhp+oWNhZUDle2Z6HCkuZBoLEIT06Pz&#10;Pnjd2y/83tvf/r7jz5337qOWnr/yT/G37n1ZbijqP2B1gbsm75BbaLAmQPm9RwuSMN7EPGGk20AW&#10;/kGVwLUJKXnkJMmj4tMLdTbJBavzS3MVl0Wxaf1ugLUYjChXiBnFogIF5+xqUBHMKIhn8DmRVXHa&#10;PIkaXIQbvpQxTPvYiIAyTAN4qMBIpbeEJfficrRHyrUCyGIu+QjE4IYyMIcgal0MJUtY9KmZj4dN&#10;E/zuAj1XytLaLqr0rrWjaKvUcVsdOwhHHUYPxnet9ekQy4mAZqKDWffLjcVcGS938jK3mpgGrHDb&#10;nQb8QIlaZETCISDkvLzhgqjC6qBmsFBwqvTit9NTEuSwIykoVe2AsOiyDggPIARM4RIEX1RhEpyM&#10;EQzH6l4JCKHBMGpJwdGRxYwOu0t6RMdlv3FMoYX/Yicm+K9xDdU8tAo5FLG2vX6jvExQDOk8SM9T&#10;4XDjV4hfPcGubRaT22kVaAgwJiLoP1YAJX8pDC4j1gl6gTipThhQgNVmU3o5zd6HglyybllWiiY6&#10;aGlt+un3r6YpF7a239xw23nv/3w6F0k24MFAMiYk0ZC8gD7hWV1ebyIkhyMJejpsNnP/XdcNBF/3&#10;3/0j6g1gJQ9KlpEDYRf+GrTE8tX9Q9kxU2YfNWXWUYmWOQ8/sXzenJnvvuDyo0849xvf/W00NbWl&#10;bYoIJVIL3oCUcZP3/+0fH0bP/8c///1v//jXoIKdTQAi98YEHG/+mU3KzSaCwWcK1pbpYrJzMYn9&#10;4ZN7eqYONRZOP708NDTw/veXR0cjH/xg5De/mdYdHVckXYGbFG/eTPM6DQnG0FCWZV1sNxqQw14w&#10;87ThhbqAH9V0LJE7AUHOSS24a6K8/BLMYXBQO9RW8Zo3CGx0jwwVCEvNzEma6+y5pfJrvap3e6EA&#10;NcyRgb6lSI9EXpxJwOW3ADridJFv+Ecn5SMz7l6z63PPRB7ZFL3q2ckjqYuvejJ31cvHXvny8Ve+&#10;fOKnX3v7la+d8olXTrn8lVM/9so7L3vljH975cx/e+Xsj75yzodeOfdDL7/nqkVn3rVl3zx1Zc1O&#10;AeVqOW/Xgmp7vI4lxzvVPkOTR4yFvRANrRldtHNOKybuaiwXaBae3xsxl/1h9e9/9qHD45VsOjNK&#10;71H8pW27M6PxSu7r5+7b0P8NX8tmh4hyjJbYr9w8RTgG0VZUbbGoYjOJ6p0Jb/a/1b6G4oBkARyb&#10;9m0efzjNesVKY3qeSK3hC4vvHbnmkNKzN9Ltu0Sl0t20D6X4iWRDDfdx5Gfw6YRXJg+mS345yZza&#10;rWFCQVcjprpTwG/Wbu2niVU0EWD5OjMEsIxHBNpbU4vfCkwB2Cv0w1vqvCQfQqNsY5Eh2TRHf8Ey&#10;XD7Lb4iUjFH/fzSVdzfi2gcBhD7UPx2K5npJENxsCOVAYgyECYaVYl7yM/9+CUJ13bre6nvLvnPl&#10;nP+VPu/ldoC4Wcda9REuAIF6WWAZwqCveus+wOcmaZXHH0j2iUmeu8MATfD/xZbyiU8O3rF+tHbL&#10;v83DxS+szGf2OAXAQt3MqpVes3TmbKUe7AEN5KMuo+QzLQt5ncVo5K+ZuXQfvViI0FZEmAiQSNBT&#10;zSL0MI5KhvqnkTGlwklNO6bThoBrYpsfSN7x64nfv31aZjCfqJZoLkCiXHzbwZ1N5SWx2MbCYC7X&#10;OybX1Zbvij27Zark55whmlZof176hjI/WbvQfjYv/kzoEqdwwdLyplG6OQGvxLgJjfvulxw3nir7&#10;QPKBB1ouv6Thft25mLkiEr35uTU//tvK6/5qHgTw3/et+O69y75997Jr71z6jTuWfO3PS75/z0rk&#10;VSynQYqXZjma9g0NsjHIl3nOWCKOturNZ3lcn83zJG7TfOhiOl2hWQCZ4WJk5tve9Yl9Wi/I/vG0&#10;Ldcd+cb1lYdu+fvt9zz3xEuvRpZPr6ybAgxMKjU1l5NjpjdNfFvHrHdNqba3FptHWuM7gVpJGW0y&#10;YunQuiofQSdBuAg9YrP7ullrgNZ4DQRgpO2iaFW4rdMHIT5bc2uZPPQjz0/0fFweAsjqUsxyS5FY&#10;wCUFCj6A+VCAK1hyJy13TrQjIR1B7m45zgxc7qgXzCodHvEy53S86YNMbNIukss9+DyEJOmZ2E6o&#10;+qs8NkCfHQB1sVnwrCfhe4lj2CZMqEkEgxWEe5WZrAnQKpuZSZl2azd5VCSUamQ0apYtBPgQ3xLH&#10;s11r2dgSvlhI22vu9ktLcEiLN9sHGmCq87JzsYr0dHuyaaZJovgR95ijDhHpr8xX52EgIy+vpaGC&#10;OA+wvM0FKw8aqmQxZOSC5dMgaa7SIVPRlTTN4l89QRQsD5O3yhWwhuCkmhTfYiDJiyZwmTlc9CQD&#10;M6XUkhmkwMxnnBnQuuSF8puMqis42XLmpRNTXF9ASjLNx6NMcUDBr/4FW/HyJFYmSYeRWendCxFq&#10;DqJtseHQUqQbh/NyEvAQ+JFrF33YCFw/3KsDYoKCZDrCxJaSMb8DAxB+xhzOr1ApUKd7RahvWZzp&#10;Ehptn7nCmRA2D2duplXxXCYST1CwpAdX0PYUMIeIpGUVMrkzTztuwUHzbeHf/9HvPvWp7xYqyYbG&#10;RgQbCMf7fNKdrwS9zVKZfAZUjEAORQItAI0WaM6hJPnsd3/qtDMuf+dpl5n36ZfR57Pf/Wk6zkN5&#10;5q2dfVCyurL6Czcy0tjUnqQFCNzYWDzZ3DZ5pNDetSsWSc1oGz8n2dDsVIQwgpjONdB/qca21g4K&#10;+vJq7djtM6dsOV5DJPAQEHHn3+/528whEJ2cNHU+sY/VHH/00VSmPOH3v09fe220s7P/jDPKvb2R&#10;c85pSI45cWCrJ5UN/X5MCZdm9xOViA9FiKPV1l17uXoEG9ZlyOiKBaKVIwgpxTRPYjf7tvwXxp86&#10;hABYYWzxDF+2XrY7jZoMwd9SUtdnALxxut646p7uY/lw3aPd/B8BfQjrsQ6iOyaMuBFDXTYC6naI&#10;UW2yPul/XvMfm/7Elp6D5x755VP2OWXO2J+csd/WQvmi42ZeeNzsC4+bc9EJcy86fu4HTpj3oZP2&#10;+cgp+156yn6Xv2P/T7zzwE+eftBVZyz497MPufrcwz5/7nHj9734rh3HmNLMGgFeCAAEsG1ktyB1&#10;MG9uGJOXhEidvgWBJZYxI/N4FLuH7stK/NLXUqbHi9Hju4UYRVmv7nylN7Hk95ceObGhVBgdonee&#10;/05Klf/wsaM6Kv+byD7q6ZVKjpVLcdp0f03XVPMwXl6g6NDPjuOjS3lcrYCE3hI5f+bBMwlszCZC&#10;/+IT5qE+lezcsyuRNtr+qkTbEwYXApT6t47+5pLsH66IjA5WWyZEqknKqbcuuLjBsGrtLACzypzX&#10;x5rHC2KwX1NFjFX4CLXORB84DWXeEkDxALLYDqYL0gY9Z/EPD6y4/7l1r63cTtdt6hravnOEPix6&#10;M7wRwN4sBAgaVFSOTNozkM8dbq6d0IuJA0bVuEmDnjQahBK4oH9wz2d3HnjIY2vrvoNOiUpk/Ngm&#10;YJjlCOizTo1gKqNJK+1PbB3bXr2GZfcfeLHXNLHXJzIQ+JELll5l222ZLCeMiuXg5h6zmesHZ45W&#10;+fm82myGnZmuZgxhtruQe2Y1srTGI3Oboge1xU6ZED9hcso8vlxfo8XKY9tzpz4/ur3wD5rA3uXu&#10;8lPdmlxJAk+imdW1YhWGBEvONmH3lLYIPcnyRXPQ/Lqx2DZSjtO0IBoFoLfZFADmooU76Wp6e3V0&#10;W3VofbV7aXXVq8lfbpj5X4MH3LtuMm09SksD4sVcrFS44Kj+4kiiEm/K72gr7GgsdKaWbx23M9ti&#10;MiN0MOColGJS5gTSod2PZVfiCsQ0ro5sFB1AoVHzAW8NikgSkQ2xHUzx0fj4cb86pDE1eyyd+IHk&#10;g8PnvP7Bhr8aAVgG1jxdKMXg6SAICjCmJPlILOFK3sukUHyviXpH9ic+S3sgMnlaPBBtkNQOyafe&#10;i0EfiN7m4nQ6ms3QRADC1/j2hoUHH/Xhiz/6nSu+9INzbrj20L9c3vKnfZ7+ztgXvrm+9VsvZLOv&#10;FJPXDb10/U9eXfzf3ZlnK5lV5cqOREs13ppMIvTYOk0NvvT8zW4XwOmmNJC3JeAZFDphivUk+KHP&#10;uuIWJjDXxXjfAPqIW5i2CwmcoauPg0xVMr2cG6xgYBKjekzOC0LjvXgBWg+xxrmsi1kHpIPmfrF0&#10;ffS50hp3wTMcwYw8bCxRjZoIJ8DGABJFZLeEjQ8jQgMMLAR7FSZNG8llvzrTweIOAzZ8AJOjXiQB&#10;PKkejeQX/U7n0ZRgeuN045zULcSmd5IwIFlhgLKoAB6dw51fM1jD3I/IJ+2FQ+hOrKg9lIuo20jU&#10;MPyA0wAdXdFg2sFeYXVI+Z+bqA/vM62WvFQdkwd0cRwDUuY03nBIUKRLDDAwYjM76JpedBVMxrqX&#10;mw2MKmEqSUW48ax2oz6LdBRirIMhBnZNPFkdMYsHx4WKYEfBBtyTO2F44D0LJCEMJCvxl5tkhVSc&#10;IJvg5gfWi7FtzVGsWTBvBErsxu83xwx/qD4BFQhPF8lAuUZ4Vp5AWBMd03JjboYT+J/lodvUrAhx&#10;Q/lJoC/sh9MFa2brJSpGCQqOws7M4xtmyoZgUwiUy3LqYRvA+2BHixbrlchPjD3MWXAocVUQE7Jl&#10;+pTgTSNYfMfXHCl4myEhBx34Ad3yCwEHFI5sD3AAOAwM5Iv5VZZuIECBBkGYzDEef5hjUiw3K5Ee&#10;iFL/v6ExkmjgfjsPnOtYnrS9Ujn37JOsJl5+ZfE13/plcszYZDIpKmJMmDc6/4kGLjARz1CeyWrh&#10;xpunYMrDNSyhmQ9wpcbm1o4JU8dPmTVx+hzznjZn/JTZdISOB/IGDW0CAGylYWlRLYuDgE0i2diQ&#10;aoknKMSwdzG9s8VJ/+BHpPLGL3Tdvpg+mEo7OCgqZKU/RrAYrZi0a8rjJwh6m/8hJMOKoQ+SjxrH&#10;hpMzhow7NI+ZOHX2kb+96cGf8toEvMr5bKSpafo3v5n90pfib71FowCVoSETadhLzD6jKMFBxLgp&#10;KB0RUH7lx115wzGOh8NNheNzM+EaQl+mX80/ISHmphEUOPkx7mb6OK4sITpbvUooVmCrsaTwPiDV&#10;OK8HGK8JaIVwOKqxrs1qtE3lcux9RSgH10qQYtr9B9bWi/ZmmCCgP3Arv6RZEvLA+6IOzkQkCxIa&#10;daWAe4VtjMmIk0cyjfu102zXcrQ5FmuMRfdtTp7Q1nRsa9PC1sYFTan5DakZiYYJ0WRrJRk3veX4&#10;SDbWNxrdMRzdOhjp7I8s6qnMnZjamjiRAzMVmMd4JSAoBgXtAtQWVBDaNMdAinkfDChXO4yxRdQu&#10;VRrVTu2YSEMNtPigdhTgF6t+/kTu5lu/fOQdV5/y+XMOvPqcA++6+tRbv3Dk05v+Z2L2B55Gie9i&#10;lRKl+8liLvly5z6UHgOSjqCFLS2O+DfBlbW1rotGhNAGciM80GrFpguViO0arXROPaF5sNfgnGYe&#10;6yv/zO8y3zymuvTxWOPYSLw1Uo7FRwe2Tjth9Ug8EisTN4RLNB7Eg9tG+RoYtV57BDm4oNWDEXqn&#10;Urk6tCdp2H+vv3vx13/73LqtMnP+jM/cdtD7f/fg82tD5+3dQgB2HXUcXzabDViOs1plFcu59rPO&#10;IRQf4ECAlLyO/vNb1odb9S9+17RLoS4JLtAgUaV2fz8EaaFCfOS/jCCWqI7wdPSa4665dMGlb5/x&#10;9gPGHfBPCy4s4l8vbCwTMn2eQTvw1xOvTuUOb/UkG5eoXjgpesvhjT8+sm3mmCRO6c2WHtyS/cyS&#10;0UsWZTfu3QMN2cOcPD5ydDKnIlrViu9hF4CKZSGunEH5x/LYlEIuVsjHiiUZBTAuQisCGqONY6N/&#10;7W3/5pszvrx17meG9nuyNC5azCfzWdodwNwGSY+cduDQPu3JcqUx19Vc2JYqdieG1ic7u5okFoPm&#10;kJmq44rShMM5LlppwY782p1urVtzT0KiQ2lX3+c2ZHOb+6mFfym+p+3hY+gvxfNkNNoQj9Kjmegq&#10;FQORm/6YWiTJsnHTy12tSRXvjlL0Jw+xHBK9fhTfvMQIiIwBIEFFr9CYdDSbq1D/n57hVEj1bm/s&#10;723p7Ylv2l4dzsdbx09ccOi+86afPGHKgo9ee8kR55+dmrzfqiljvtS05kebVxTXF8ujZitEWlXV&#10;2GqKHzr1beuOOPaJ1iPps8liuBp+4wP3cuB9+GryR9GwbZ1iyDkiYpCxhcZfOcKHoUSTOTP5iL24&#10;WCEoNaXukYzuAdMv8nrN2ixbc/eHnwttyuWndUnYwQccsNWJUyiEcL9PknhJipQjhSGlWxMkG86b&#10;OPvH9ZKJol/AvRTpv0Gblvc4q4MmVCbWgrCb/ozLfUo3Z4nCzLn0u9GZvZZ7ofRVWmOHdHxEyoCB&#10;ZQbTapVFIjq0iy69eCDbxtrN+B4by9z6lwfFSWM9wgEPsqq9CM+ZgrzMj5ZrbDoI5fBfyXLQ5NBd&#10;VlGW6VIgEAiUglQmybOgAQULhlUKUagHbAxGeDm2OKMa0WVrlhwEbVbT3gekQe6AJKN8CKmE5Tlu&#10;p5eDeHHZw7M7n3VmFYBAKJs4ig5NGi5swiqyHWPYnLEjiY0V0eY/nrdigMFtiwN/AeRteh9M6YnW&#10;ZAtHBTZsiuEQ1bqUg+Gf+pFcojzbREkQ0FG/ZRDx2wOPFiZk4fjKZg06DUX7CVCmZiPGYcVqYA8o&#10;y+SBlncETzVyW7+x7VT7NwzTfreRaFNLNNUUTTbQvXjuxvOMAMCY/mlIJhKxTZu3bdy0jf7edd/j&#10;1RKNGyS0DKqeslx6J6PxZDSZilBRZg1eJDnSDwhZCWFUH+oWY2SdREOqobGJphYk+J1qakqmUtSL&#10;REWWfLwRAaUEXSUEJjW5AeY/Cqg9+MMs/B/uQ9r/rNpZrxDUuzD4UUGAAWDpeVikglXUWnrl7kvD&#10;GbA3lGPawZJ2jJs1dfZRk2Ycdv0N98gowCmnZBtKkRtvpHNmXnfdyJVXxpcv33nssZnhnkXtU3mI&#10;R5AhJTrJta3Qp+DTDtpGrvzYe1967FdzZk8BOG+/8VvLX/ojvX/8X59yEaJavery82676VtUAn1Y&#10;/tLNy166+Uff/TQJLh4Rjf7ovz798F0/6ugYg5rJ4T/18Qtuu+la+vznG7+1zJR5M52DX6+6/Pzl&#10;L91CbypEgFGhKs5/+cnfzZ1jpmCQLuin5S/TOTe/9Phv5s4yu5ipxoAuqzttF/QJO3Kj8ZaRBHhn&#10;3dc/shGXuwdc1BQKkhBmFZUrtXh8KuKy/Ew8uF3B4vhMiH35+aZ9obCrvSFeqkRSlBQyEdAdude7&#10;R17oGnph68Dr3UPLdw6t3TW8YySzbXA0ky8UuavZky8PUN5Vop0kzK2gkUK1iYbqSlQEze8yewFY&#10;YgKnSjDD+KWiEwdlchoUDTnF2UNakJ43/UxDksloU6SzNTeSpwm6taMAi/pe/+Kyz94+cF3P5Du7&#10;J9zxx83f+8RjVy5M/KWdEC9G1f5/IUnb7T379zmlyBhzS0HCjeVcoFtULBbXBqFZQYJX9Eqb/Qjp&#10;eTJtOVaNbDjm6t72/eORhtLiBygNLG5eOvKNYwo3f5ay9EjrRNoChexRLhQLycaVx3xpIF0c1zG5&#10;zhMBrPU1SNhkBYr2MhDfJkJx7lfJ9wRmkpJZ9tkNzv+fHBa7B8qCeEIX+IW+1nEZ8UzxDG6xWxiq&#10;aWWg6HWfPGflWfsPPvPQnoX/vy0EqFeW4180RBlZGgMflaYx7jXW20ysroTfOP4bPz31p386508P&#10;nv/gu+a969kPPHv7u2//0ck/+uzCz16w3wVjkkKXe26djZ1yGqrWe6MsoVcAA17uJon7BIKv+oC6&#10;7m7q3pqP3rC9cvGi7MnPDl/04tAHXx5+57PD73gh/YnluVu3lwfcONieZEdfQW8NyZkAhiUQbzTa&#10;K6oezmoaatr9bHUusVghFynSm/YFKEYqRd4asEi7hkYu3Gf4rP2H50wsNEWLsWK+mh4p01MAquXj&#10;Jg1/96Teb5/clxiOF7YmCluSha3JUnf8j4vGRb3HAYIzkPKFZjGGogbJS2dihA6y+y3wckLBltnv&#10;T+izmu/vG1qyLr+rjw7dWXzvhdkb7ymf1xitTMhsmt314rxtTx2w/akDel+eMrrJPAJWeIKH483z&#10;mPU+GH91fRkfER6X2MMCc0Ba/gqWLbRRHDJbiQrcc6HT0xl6CEA6UqQHKZQ3b9w+NJLevjO2em1k&#10;yeLyyy8Vnn8+v2zlSDaTbWtKHDhj6omz9zlkytx429RoUyo6WKjmyzTfnKZwpZqSVO7Lk8Y+GRvz&#10;cnyc5RGhca1U6U9YD9zCqtZUwM44QwolSawqmFWOt7kqcG+Bm45QIQHDhTSoTa+WFM0RgqVrpQDf&#10;yjKwqUklFao9BDgjuswaOyXsqn9zw4XOcTYPS9Rk8s54PAbgh2OV3HYnEOtqnFUpWbocdCeZ6sZY&#10;D0BslYBLJex7gmsXThwCeSjOUzxptVCh6x5AfteHElXzBpSO9ERTwshSPEpRcpFBMS7fhlSBk1gw&#10;FB15FA3SQHCld1SDgpytQ24TVCNEhc1wsWkT+pOYFOllj5b99ARoVazMt0yBDTluf8MRh1MPl+hD&#10;BGKWSmjz4FBeKTmy15AQdYieeexTup1chDRNessaEz39QXDxNVwChhFt21tH/KFe0iKwAVoUIHrX&#10;l7s6Qf3T+bhLqeqvMY+CzhGadV4nefgqB2PtbiiOlRDFJDZh8JzaYiqQx4FQ5C/0JOoKVk4/yKwi&#10;AypRJ5iXL+bEL/QSsClIlAetjB7hVxP0NNzMcLSlNdo0JkKT5BOpKN0tp4f86RwKurqxMfXvX/rR&#10;whM/uPDESxaecMkNtzzU1NFh6zSDiZSB081/mslF/f+GpljTmGhzS2q4N551OxzZ1suFvl9rWcKx&#10;UIQ4kGubGsrOKq0xk6iaISa+E5gzoL1eNwYgPqjkjGpdubYLwYfobjy/j6K3ZT+cb1sjVjQhWc4n&#10;v586x1zFJZhr63wAz9hEwMKBTmUyiccSre1TeRTg95HZs3tnNEaeeorW/0cKhdm//vXw29++ec2a&#10;jeMS3Y0mjYTLuRgQxocEbtN2YbxIR/uYh+74wZnvPHqUdnfg15nvPObRp14//KTLz//QNUcefsCZ&#10;7zyWiqRWtbW3nH7q0bfc9sjc2dPOP/ft513yVXofdcT+Z552LCqeM2vqCccucDasVtvb6JKj6JKz&#10;3nnsY0++dviJl533wa8ddcQBZ5127NzZU89/tynkvaaQA6iQ9vbWh+/+MdVOT3AWL6tWp0+b+Nub&#10;7j/shEtPPP2qjZvlQebaKQ02z3VbhWvYg4R56rkKewP7iAb5Gn39SwdsUNPEyUc0SNkLCvqjPSrZ&#10;oZ5G2af5aJbulwtb3tza17lzeG1feutIfstIYetQdkXPyLLtw0u6hhdtHXxty+CrWwae7+xdtnXg&#10;5c6dr3V2r9jYUxoZbo+UO2jiDw3R0XQ+2qqOJ6+YJwuYW/My8IBqJXB6o49GPk2ETKahwVKOB9KK&#10;MDmbS80EwGTj+umloUqeRixozIEeJF6zL8Dm9Ka3ht9cNfDmppFNhzYOvm3iIFybJtlVK/FKMVEq&#10;JOlh3gNDzXctOSKRoKdJ6aq8kKkgjx8Q7SiAjGIIz9i4wIclTvG12grghAaSE/FNw9WVZ/142/gD&#10;K/07hz45KfPtUyI7N0c65kRiTRHqDlXjZXr2WDm36qKb3+iNzJ05Oxk3o5i16nDzvTRR3Ruk+ToX&#10;YQOXIfHYm5LqnLM3CwFYK/KqKSIckyWFslm3u9L8whk8z2nhrqGN8/+s+EacvVkIIJFGenIsnAmm&#10;MvsOdvdSwgDOwfd1dOf7Qj31pxKpsY1jZ7XN2nfcvuObxp8046SL9r/oc0d+7rqTr7v1XbfO73AL&#10;7fZgvFD2jp4R7qrUXiUZhi439aMdVF3nmnp106mDpcjadPWl/vK9PZU7usvP9JVXjlR6aE+MvTcV&#10;n+nFfZvW6dRh19epOVOxIVmTuLXKqm3fHmlbkZpSpH5lPlbIRuhZ9fTUTjMKYN6023719EkjX92/&#10;6+oDd7xnxsAp09OX7DP0g2O2f/+YrnfNHZncVsxvrRa7EtT5L/VHH13ddlBjdknFrAm0TeTMSuOE&#10;1TggLuCVFN8m90bJQdN4qQOaYQZ0TQGSF8veDVQVkVoiFp04uumgrY+eOj7/odOPvfQ97/zoue+4&#10;4ISDTh8/ckrfo9Oym6Q0xqs4PhWEGcfebDXJiLlCAX/AhSVztcbnlgbegIpLePk7AkQlk6Z9myl3&#10;7GjIbnrs7gfvuu/pV/sXr6ps3pbc0d3Q053MZRryuXjfQGFkZz5TiIzEE7H2VIr2Vh2NVjNlemQq&#10;rd6oJlsops0ZGto3ll/YnJc+k0G3qUbqlWDKRnDoZY8M8qulIZ+Paj03OAosgxs6duyyP+sm6H3L&#10;qmR2RXsPW1QX6E4IVKQWyck8E0hnjYwlt7Vso0A+MmLGH/xE0/IPW10AasXm4SdcI1dxR4FnMCgW&#10;/b66w6fFkDwLwI49SGJsHQHsqP1i22UGdHXUgDdSpZfiTdDu4U5IFs0B4UI7fA7itnA0Rj18h5fe&#10;D1tBqEQonFfgM5nIrWI2G66Fn0A7cBh8wM+wr56J6rEKJLh5kM//zvG0Cd6vtk1wFotGYRGvK1ZL&#10;FJAWguGD/SoS2hw/HI+Ep0Rdln8YKh5k2G/YdRRGLttxnh4gBS0SvWXnhgGOU1JSycW+omcT8dUi&#10;vh6scmyF9kOgfUAxMI2JQNznt8PHlqBZpVwGBhLM0K2s8rBIM7/JBCfxAwEFz9BUxIjaRDsYYvDg&#10;rHICxpgmZv1PQe55H853AUSYu05HQHkAiNXJ/nAOfYUivx1XYDy7M60qQqRHpzX3dFKPPdbaEWtq&#10;jdEN/IZGmQ5gngBhclcSdXg0P9A7MjicG+gbTWdpkz+k3PRvXCb/JxuiNN0u1Wz6/2M6os3NjTs2&#10;2JaisX4oDCUOSguclvB5ZuRRiCCQ0SoYlF0tO2sLnWbE9qZIOegorG6/S2IeAywMQ97Sj9b2m+X9&#10;eBtzg7yFSgy0LdymzF44edYRk2ctnDJrIQ0c0Ffz5q/ylgEF+sn8GopgLjjofCcal6GNDH91w70/&#10;vfOhL/Ud9PQbb2z/ylfKkycUJ3U0vvHG4Nix32s/sxc7HQgSXRPU750eHBMyRgaHRt79ga9+4WvX&#10;Y5SErnz0ydeo006V9w8MDwwOCyVHIscddfDg0OhjT71+9unH7uofog45vRctXX3aKTQsYor69BXn&#10;09dCocjqN3+OPZovefI1U+btj9CRgcERKpM+nHX6caFC6MxzLvzS1f/5C98AuVxhw6YubYX3i/hh&#10;wFjWO4SiPA+hxTMaAJxTuxCKROPL1/z0f3592/0PPbNk2Vu9vTJxOgyHvf+OSOYqFqjbgXxAnurF&#10;GhBBlQ7O6GJz85OJrkJ1ssn/1v7R/lxhVe/o9uH8g2t3ZUqV/calJrdE5nfE9xkb33dsfB/zITG/&#10;PU7veW3xaS3VXCazeH3X62u7d/WPxmlsiQs0N5QMwZitpBUZEiogExYNGkll+idvaePGtsVtlXwF&#10;g6okbh4zAP2fSCRTidb48qkFmoqQM/sP8HQAuX/l8wIJloqUr5y5qcGE+JhM/i8kC/mGQiaVHkn8&#10;4ZnDyrE2mj0k6QIiLGAYBLiFr/VsSQ/MGjeTLwvDgmNtlPQij4pPiY95MM7fBxq2nPXz9ZMPq6Ra&#10;YonmaqKF7vOX6dZidiQ5tG2waeLSD9355PbY9InjG1IpVACTSrTVXARViwAqhsYXCTQe+Us6Isyo&#10;ns56pkJ0gN4t5Nt7mMqZe7kQwI/cNVHcbpAAuhE2smmu5Xr7QUIbnyi+8i80YS/bzFgRxaucDn0w&#10;Sp2iGGH2uDozJhHX2bygL9f3cOfDK3au2Di4cVdmV566pPrCKqlknNyB7oA20ee9kZzZzCACdz4l&#10;3+AldrxVgTZJ7p5hbrPO4YELS8eNOcdSk/ng0t/dSYIQp7dc90Ze7xxedEdEgrW7mn1Cz/btzre4&#10;8vMG10DfQB6k7kscOFKJ00QAMwpAfwtmIIC6mGYgoEDvamM1cuakkf84cOcPFu78/IF9J00aaU2V&#10;G1KVwmBsdDvtRhopj0Yq6erC5Ggl2bKkMEmYmxNM2x/gm6jMyTae2K4YnxjO1tUsQJ1N3c0nGsst&#10;VfeZMuGQGRMWTBu/YNrYeZPaZ49vnTqueWJ784TG6PzcxnPOPuPMM07ff//9J06ePG78hBkzZh1+&#10;xOFHHXn4Ifk1bfF8Wyo5vjU1rb1p/sTWw2d0HDq9/cAZbQfNGEPTvOJ2kMuzg8rgq1o+M/sZ2W3/&#10;SmbdI+tGui3pt8zGp7PpES6lbKY8a5/Trr74jksP+MW8dR/a+IXJz35pzQO/fe3x55Yv39Y3nE8X&#10;Ij2D1eF0JF2JjFQTkYbGZKkQH4lGMvFIkmIJbVc6vlQqHPDI02csfv78XS8haceUYalWu7AagjSn&#10;Vo0K7aPr61Gqm96vHu0zD3qJ8CP7lgWrIGfrUk6ZLpGEB9p0McTlnqpdhDFJI2rEyA8YErCw4cDi&#10;jWHnByLxC6BIL/BdESHG14C4vabUQQZ2l9rOj5lgzdPpNd4ojWi/WW4D+AVxCzQjwFiRy6y4mZry&#10;iFahWOm4saIQII3gvM+gWX5u0gxhLU5+rFkhNVCi4NUDBqLwVtMKLktHEqAZuRtvS5MBGEEN7h8y&#10;GUo+JFsg2EK4j+et4FNSluEDVK9SiQH5CMtaG1Zs544juLRM+U9UYqo0/Cn9KDC3Xf4OhXPhgeeQ&#10;s5JdXhD4XdfbAsIcJUyLuXGkNCMKpDGm0W0UMNis1Cdxz+hC/UgQTJeG+lC2h41A6X6t6Wv5YAYi&#10;Ai+gzgZc18u38HHuCZBIDa5FXJ56t1nFLEqG3VC+wybI3OaW/AXXW8YQ9OqdZxmyZHBqNdbuKMv6&#10;jk886hoS3L08Fp4IvWlzBOS8+Jxjq/4EkBgYgts8BaJapRz+UI009WykhbWxjnHR1rE0FyCaaok2&#10;0KKAVISW+vPuAMViecK49l/+4j9ffPyG2/73+4ceNIdmdRlipptbZivBZCyZMpc0ttDlsTHjqKh4&#10;Mdu0c6NTv0ZPtB1GhZy2q29VYn5VmjMq9Ec3+bOveZiMmtrUOmHqnGNo5Tz0YhkCxgZ5ODuLXQK2&#10;YB3q6mC6Yz/H3K6nV0OqlT6bt3bauUtv3rTFAO8aAwQh0ZLcDEvskS6pkBDFcgNrQrIwIEoQCIEt&#10;0HX/rwopvLVt8q9vvH/z5H2/P/PUa+Yc9cvWjutTbV+dd8yP9zlrdQvtIoy6+MWzRqRC5VdRhggs&#10;mhFM4LpASmOE6GhvbW1pWrNuM+Sjrv4bS1bTifPmTN/etQtXdG7sohv1VCPd2B8/rv1vj78KCYDV&#10;0/USNIrA3NHWwmVusYXQTxu4EKU4iGjkpgUFkyaOve47n1rx8i0//q/PKIBEkfgqTZYGsf5kJhZX&#10;qLCL+dp310BJXAhtF/nwY6/+9sZ7r7n2+suu/NZ5H/jC2ed/5iMf//qXr/mZjAssN43/P7y4+ytv&#10;IU+Hac7HJa3i2OSHNBgRKZe6vs4CMM//o4n7pVImX9o6mO/LFrcM5l7b1j8mEdnWn3lsdc8jb/X8&#10;bdWOv67qemDFtntWbLlr2ZY7lmyi95be/hljqBdd2Lqj/+/rukfT9BQAoyPZYlDhoxIrYDyaZlaD&#10;bPIyF/GXOkNneo75HedQt6ehsXV0cnVdW7o/V85UKznahUAGAsyMAExqNVsLRc4cs2N+M40T8J3/&#10;fLKQSxWyDfl0aqg/+rfF81b3zaOizDQkiwCuxlKkDwzhR5GTTxPVI6iFQ1Jt3EnRGCedSHiiZVDJ&#10;xNrh6Pp3/vTVc/+wZvLC0WRjKj9UiDZsHb9g1aV3vnjeHxf1p6ZPnpRoaqHBMOZhGmRhhtBbc9GI&#10;dErMsg64i1JFAF1Kl1YeCApDBSRHqAOa/n98WeLWDwF3ZDGVfvzQrEFTRJbVxWoLCRD/75tRTo9k&#10;I2Y1u4QY7mEgu6Q3b4ohitVUR1wvrFV45j96bRradO69555yxynn3nfuR/72kc89/bnvv/r929+6&#10;/fXu1wdyA9g86f/00vgtGAgwvhQkwLYJpwt8QI6Yg5nejg/4EeL/JNDen4zwZqlWQxxkQga5u8Kw&#10;CJxeLkvYzakj0aa7Ww7JZmm7nGouG8ubrQHMKEBRpwOYqU70jAAadqQ3Tw2o0AlDsdGuWDkTqWZp&#10;i5VKYbi6cbj5+syhcDQXUm26qZzuSRH2u90b17kBKSOVG7zp3qfufPi5Pz3w3J//+vztDz3/0GMv&#10;PfLUq889//prry7e8ubfjzpy4ey5c5tbmgv5XDGfo7+5XKZYKLSNHT977qzejWs2r12x4c3la95c&#10;unLloteWvbp45WsrV7/eueHvfRvfaikFHvlZDy01egzg37UTzdN+iXoPT7+KU/7PawEampqnH3rw&#10;Oy698HNff//N1xz418u3XH/MTe9P/ses/u/OTD/QuaWzM13qHU1291J+OGZ98fW7t36lN7emId4Y&#10;padHJ6ZXzH7j6LCVQxX5X+F4ynPojwh7SmNCYA5ReaDFSkM2R/DtLQQrnu5iI2CgCRruEtvrIB0q&#10;UYX7HOl382zJ5lR/TlLdUBAylcMlfuBqxb00EouzWwIWQfRs15VHTK/RFNJBzmzlUmx9IG2UdJ5T&#10;ZzGEOd0bDzXXBfZO8qpwFBquF6EZs7L8Vtuuk0rj2mNNzwLAGjR7lrfcddvCoZU23jobwct5Kyr0&#10;IERsOzVMwoGVRrhMCkSxNhUNNFKUZGzATmRa5HuiYbZaNrOkozLCOlIAV+AKDujIffF6FLUVuM6G&#10;pxPnQAopB13Vm01n/aQJouk0WxXepSQIstxwcx7vViYBVJVVb21KHbEF7Hy5hDao1WJSsCoDOzLK&#10;FIwvVCePv+Ec22dzdsMWJLZ6z6VZ7y73FafRYRHZRZI3esbzIOxUGknP2M0C1rUtEvsaVfIOa0ZT&#10;8h8+qzzSXO0aYNtL22t0zmrnByLtldTRUyoaHCsV2zcui45pj4+bHGsdF2tui5rpAM2xpNkdoBJL&#10;xJKJm3/3rc988v0nHn/4Je8/6/6//GTa1PEUPKnzTyMFMUrCG5vNJU1tpv8/bhItK2jdtCJWogXG&#10;iijGohjdz9B9vlVAG1fR45q3h3gAzqZvrqR93Oyps49uGzcbxGgBBte2b0ahOI/9CT9b1qZT7L16&#10;qmXc5P3sffvJ1POfRe+FU/lmPv3EewqaQiUKCX8gkwyGItwF8Ya/ahwXTZeWCTB4aNX2UmhEpsUs&#10;+E/sTDYta5938+zTb559xvKO+btSeNKBudpCzdNaKCgCDy6uwjehOgaL4IXO+N63Prl8ZSfd6qdj&#10;NPn/sAXzH30CPXzo0vWqaTXBJz/23jvufco3O+0scChf4sP+e9dSmes3mSn9nmAQt4YNh2hewEVf&#10;OvT4j/Jigf1pNYHXpQAV8n9gGEnZLIicePSrt2+DlwcbaOq1NE2d7lLTIyViicZKpGE4Xd7a1b94&#10;+fqHH3vltzfed823f335Vd+eMK6DxgU+esXXv/L1n//iN7c/8NCzS5ev7t014Jsz8NkxPH3Svbfl&#10;g8EDcOFetv8tQR2PNw23TmgAADOtSURBVGVzYW4Ppa6UyVboKd1RevJcplDKFyujuVJTPPL7N7Z8&#10;6cClNx51z01H3n3z0Xf96eg7bz3mjr8cc/sdx95213F/vvvYP73ZMzyhMU5zMGMV2jGrtHn7YGc3&#10;PSIOyTdrU30OppBYw6wnStXFloJWewUMUZtG2KKBLto2mjYFbGxu3za7srZlpC+bHSyUM5UKJd+5&#10;CsYCTOPy1Y5K4eL2HSW655+jeaTU+W8spFMjg4nBXdGHlsx+aPURjY0tibhsTsaCIzWU/1WfTJ58&#10;50jjJ2IpEy02lFLAe4FE4aRsQefs3La9YcKkZNvYZCLe1NhCT0MZyBS6I5PXvev6ly579vEvrHnp&#10;yleWX/CHlY0HZMoNHePH0XyqEt2E4CeplsmFy2VaWkzGK+ej1VKR9ik3h2kggCGgHidmcLFInQII&#10;kDfrsQ6VuLi6WzD+Kz9kcvRk7xpeE+rA7SwEYwWO0sxuK+VRL7u7mJKSB73/u7i72wsAxxdfcNzT&#10;lZlKdn4UCZG1Viw+YaOD3BwA00gSY8/VfMmXmk6k3v6qXase3fjo75b/7juvfOffn/r3i/968al3&#10;nHrhAxde+9K1D65/cMfojtoeY2+m98ev/3jLyJZAaT5Nez/Y3FIeM4Z7QYwmfYwZjKL5kbs74JI8&#10;FwD+72r/h1egGu4eBNDtB55AEPK0Cu/eQxX+hasaJj/cdlAmXclnqrQihwYC6LnCNAqQpw0CaEYA&#10;jQWY6QDmL3X+y9locTia74+UMrR2p5ofjgwPRh7qnfbDwvHFWEOwRvZRnvxdk8Eh/wzIKDEFPYPd&#10;v8Zleg/p7zw6u+0Y895+TLbr6FzX0dmuYwtdnz0g95V3zJ43f35jKlUqFvP5PPWQi0Xq/hey9Bod&#10;aW8f96mDIu+Orzhi6K0Tir0nlPpOKO3C+7jSrlmFwfayDAHUVWw9XGkvhqMAQgHfGLEvL0JzC0vD&#10;w6Mb1pd7dsR6usuLXs8/+WT+hReKazbE482zFh595ofP/9pXzrnnh4fffHn8va/eEPnlZzfd84Pe&#10;RQ+Of/3RmRtvW5G+sSu7KFZtyEVoEmmmVCrSRABqKYFEk0XNWy3zQcdhLOw27qCNoeaH3NbFW39c&#10;T8KJCwSaWYra/P6V4xNO4GxIsbWHVG2+SlaAlohz1INJiNMliErJwQws6CZiMimdU0NVHAfAwLi3&#10;U6BaWmdYoybggHtMEuelDWgG7/YCapEMDIlALSF6loM4yqzmbBaSCMJ0XeQhHKIfFCe9PE1LJJGX&#10;DYklvBuSkX3p5bl89gkdukeCVbMTBr6NSCxJpZ8hm93OzSlI840YPHvcmY71EmxbHWNiVbdmvcIM&#10;1hguDZWxWbtWwXEIc6ho1WbPqnTdT1poPgC6UGIGMMNmuPPJjRJY2LxITM+GxCitu60s+hFORJ/Z&#10;ehY4T6nPZpGy+J+7wC7ueIGpngfIMZtv+okQ8BgiWHFH65VOP3yyDhAxrLVf4lEELGvbotTD7ZXs&#10;RzNI6zbS/+DVNv6W69Z3pE+l+ROgC9ey6/lVe5JE+eGEpZHNV7w0W2wQJAVxQipa7MiXolC0qjYg&#10;NXevTw33xMZPjI2fGh0zPtrcHm0ew3sENhcj8YMW7Hf26cdb28ydM+P004+niVt857+Zb/63mUva&#10;JtDlsXETUgPbW7rXozkMHLrLZbdNZS2KF/CUE91N3JvAwnfONVcJYIWB6FBiWUySTsdjgnC2K7Do&#10;XQVGM4qQoO46D8JbOFnM7TxWfUZ1qCN62oFCiwO9UO3To7jaV7Dvx9qRQQDFjMZh5Bh4gZDVNXCB&#10;bWRNxgFnr9MgbWagn4zmUg20hv+hO3+4vav3y9/4NfBz1unH0nDAhs1dTp8yBmCK//qX/61z4/ZH&#10;n3jNb+VZpx1nLtlEl5iCaZiAdgqk6QNf/vqv7WlSPdrDz6yV8p1ZTXs3bu7q7uk77dSj7LQIyIkZ&#10;Zzxqqwxj8y4Bm1RVsxdA0B42xnO3RCiA9rqkcYF4opHGBeKJpnI1OZKhcYGBJcs7eb7Afdd859cf&#10;u+rb51189bsu+MxH6o4L1EsBxct9HViwioUFCEEZzU1o7iLT3Sv6S1NQKrSkn55QR0/noKdn0p5/&#10;uZE39Vd0pnEyv80MuzKtL6XNsWgIIMZeua1v0MYSGEAiiMijNM4cAlavm5UoCj2EqugCEvVqupye&#10;z9HYNGZs9/z4kkmZ3tLIrmxxpFKi3aHTFTMvIFstZaqXNnYli8l8pjGfbsyNNGaGaa/p2M7uxl89&#10;degjaxc2tYyh54U6l2DBhQDEGUCyzNbIzkEq6IRY79FQpI5l2uj5mZxIzU6vX/380y889fqSV1au&#10;W7J6/epNO3YO5/vTua6BgR3d3du3d+/o6R7oHxjs25UeTZdyuVJ2tJwvVCmppSUCBbrnWNm8ZRtJ&#10;8vziZdnundUIPcUgVYnQ0B1g6cK8uqVjDBFWmAHN4y9658iFU2uuIG728tvu9gLA8WP+7aaJKdos&#10;RBI3pV8XXGwME1eWpMhXp6oZDGzjoLUCp1J6a34vpQ6cdmnhrMuKgTcdubRw5r/lz6C/VxXeeXd5&#10;PwAeaY1zO01+LdClsxokbqg6PMEOGFND7kHuXCnXl+2j2QHLdy5/YP0D33v1ezQcsN+N+x31v0dd&#10;+fiVt666devw1rf63vrq81895OZDrnnxGlo+UFuakTSQb0EmgMJ5ndUwZAv1ohkp0LaXu/4zKt+r&#10;a4zI3m4LPq34fAJXtaaA80Ln5rOdFK40I64dFOGVppl3N+07MlrKZav5bIXmAvCMABoOMAMBtE2A&#10;GQvIRUr0zhiqoQ+F0chwb3Xr1tgvu+f9qXpQmZ/iqWJAkXZuKMBjg2B97fnOWl9Bvt4RI7S/Q6WX&#10;SsacjU1NxNnmvn8mg93O6UY5kUmpWMhlM+nRYZ7pbGYY0X/a8wzUtgfjhmjcXkb1mufVmeea86PN&#10;aakVPdiKnwCnB/guF1tz89d/Mpxq3vrSi93PPT+6YkVpzerqsqWll14YfeRv/Q88uPOpZ4bXbopW&#10;kzP22e+Eo4/6+NGHfDHx1mUvfeWCl785Lr21J9UyuKNCM00LuXglsdlMJzYzkM39E1O9eZoW38Y1&#10;dXHN+Ohkq1k7o8nSP0Tk7tTi6BOepMCTBCv4VRAiqMZ0YnCDTUQEG6xqrFw2CMZ9cs0L4IAO8rCj&#10;w57m7qBO6/vwC0hpvUFyfUWTgyb7uk8acokKaLlLfc38G1iEwREU+kHWLpJgqyDueJtLuOOBlYMm&#10;VeCtAeQyZxVxDmUktENzfkRntMk2AIyH6UBu3F4yF5lbzifgEk7hYpjQLl1mLZG1rSwJxYtaJQix&#10;pphXXMajyYPYTH7ESRDT62GJLkU4i0mmDa8rIukUy8c3olUNtei1MtqfLD4ggvxRHIRO26M7WFXU&#10;hgGmXAfFGqKzXoEw6lWj2hOq1PAup2j01HxNOz3iQFyWx59Wx87DsBDAGsiCVlGtmwTwhgEW9hL1&#10;uWgjoS5zsv7m680Hn8157Ak2JOkRzTNZRh0rQc9Qg6/Vn43SbEWVWYCCA0jvGBlYzMezhzRAcOt1&#10;RAYDphiD0YE74Fc7utBnKI/xQWEU0/HWS/FKITZpWnzi9Hj7pFjLWB4IaIs1j6kmGgw+vZdZc9jU&#10;Ypb907ulI9Y6Nt4xiS6MTZpKW2F1vPWKdQ075EJXeINISlmeBlTJKrb4j3oN2uA1A/yMtxz32ii2&#10;5lPE6QIABbS1b6AObaDGOZH4swcCsaSqVaQ0/6B685R0tbD0RVhYyOZMvgdnBBgsJCww0Ej7lbmQ&#10;jS0mrnFM5Le7r0nFAjvirowOILIE9If6/zdd/5+/+N09X/r69dz2KK0IOOPUo5949g00acPG7dOn&#10;TUDT5s+dPjSUpl0Az3jHMSteueW671xFR/78h2/NmTXljHcc/dSzi5hkIx0drX/89X/+8nf3fBll&#10;RiI0NGBWEHD98+ZOo+EGtqoT3irVfqBRBgkQjsXhM17UUGqR+AgT0eNmHfWLduQXD0L2CMoUiOm9&#10;NajC7GrHy3gbqCcbi6fK1cRwurR1ez+NCzz0KM0XuJfGBS7/1HdoHQGCqJeYByr2jU0VexwMQnE2&#10;lDOjkSxNZK3k440HxxoPLFUScVrOX46NZun+cjzOC+bjDdPiqWnxhimxhomx5IR4cmws0R5LjInG&#10;W+jRgTQcR/1/s4sXJVq0d523zQ0/mUpq9EOa7LgicVKaY6TVwMlgE5f3YlyIc+AIUgExNHXgm5rH&#10;jM3PGLNon1Jn80BvZqg3k+7P5waLheHygcX0weVCeqhpeCA1uCvZ1xPr64k8+/dp1z72ts7h+c3U&#10;/+ddABH8rJ86txQn5uYAUPy/ZCXKpCaPUX9HOBNPkOuYdkXsaveiFWueeW3V4y+vfOKFZY+9uPTx&#10;F5577Pmnn3jp5effePG15a8tWr5k5Zo1W824wFCu2Ds0NJLJFvKj+fSo2R2QHqISjW0aSvdv2fL8&#10;H+/a8fRzNJYEUPoQFHksBbHsdIbwufcAT7CKOQ6su+FM+FrkgKbeOamBqcnRscl8U5RXie/F67D2&#10;Pnof3t5vPrT1Hd7Wb97t8j6sfWBaKsvBQEdJoDSVQe0rbVJ30wlgfmCHOTAK7zqvCHxm2Jh6A59L&#10;n/Dj3GF3Fvd5qTR1U2WvNsxnc9vgaIIWZ4eytpkr0kcwgsYYHr7aReU8E1TVz8PYOlaNtBBPueZc&#10;X1IkgAxf90LT5hSi3mKlSIMCI4WRpTuX0hwBWiww63ezDrrpoB++9sOedE+hXAhRh5NKJYT5VTyt&#10;WVpmwwbIRJrMDGZe6h5u6HQvJf8nTtMutF+X3n1y8jMYdC2ubax7ALX4s07d5BUEoWkFaNTi5ok/&#10;b5rfmY1mRqr0zqYrtP0/jQWYgYB8hJ4DSBvY5TP8IR0ZHo48va31wW3NTw63vJqcYB6xIlq1SBYr&#10;Q4mowr69Pak0pqI7JPmNuX/KIJRkXbRnEahmEI5iFNGT8nr6aIkUeW61kM/TnX9Cm5koj1XaWC1d&#10;KqbTIwPDuXJFHuDkpY9GixYY2lUJ4MFGPQshm+dBcOnVsHhCmUrgtgcyGG8YOuviDddct+zKL644&#10;8PD1/QPrV/x907KlO9euHt7USYMCfU8/te3eezbff/+mF54fXLt+ZGC0aSTdEqkMNrZUY8nu7s3b&#10;stumLWhOHTWdZgHQEAd3+7k6rkt7Vqx2JO7urbxIv9jxL5sHAO6q5FCodR1Dd5bECWhDxiOYS/A0&#10;e5SAr6AUKVOqEN+3x2sIwZZvvUcgZM8EtPAVLwwWgBTdcZ3CI6eYX83Keb15gkSCL7eyoa/qFGJ1&#10;g6lMtl7HZpbx4LnozXPaKVPXwdSGA1UyKZ91RmXa2dRKiKFBSNMsdSfJDVCJiQswN56ArrA2B6Vn&#10;LjKb37BEyNjMXMLdOlryaZ5aj6FkZAjQlaAKFbB6DA2buZUcF1xWAw3iBHO9dK8YGQh4fCX7u1IB&#10;Z8NMHVxU6MWXwKRmkwUTiWRnFbmFiHLMXWSjBXEBqBuOrDgRv5byvZpwjXmbW9H8Qae4IkeW2o11&#10;zAJmmdnJGsCFcpobOPHbonNzBFuqHEUbHNaB2301kuI4S2CW+divflzAcQjpw4/BDyxrv9fzFK8o&#10;W4vQrzEXj5LSlYJzOIImrzqkrDtQagsULUx9Vqsa6/mgwlIc1m+3TXRlbEYjGhrhIcQbObHGVdho&#10;8gkrAr1AkIQSuVFivoItjU48F1MS8PMzdhugF0bRD7QSK58d9/enErFyfMqM2JTZsfHTYzQQMGZc&#10;49hJq7eP3PPIK7aFK1evf/yVt5omTjM7CI4Zb8YLxk+PT5kdnzI9US2OW/5UophjS5lZsD4oRPHe&#10;zHYRWzdCU8vo1HdjLCpAZhDwRF4oEPHUbC3EG/KYI+w40mbHhGw+jQmazIuuxMUwdmktzrP89AVm&#10;1MEJQbiNQEqodAI6Izxew9HB7DvHpKpuaOvWi9AuvNkW+A/VaUuEx1U8IQE+m0+GKuwb04zkbPwr&#10;hABSskmLfA7UphASsrnkwtPoOXK0h5+V4bijDqK9+mhLP3gv9d6nTh4/b/a0eXOm0Wb+9z30HG3X&#10;T5v20/s/vvkb6qh/+OPfOWC/2XTJI0++igo/eOHpuTzKZEBXKzSOQIXQcwHoTYU88cwbdJDDjPIF&#10;Gsqn0xKAmdMnmQkFXoqtGhbaFX0rvIWNlZPjk2Yc4g3rIGbb4R6LcNf3VvPDIH4AC35mmjbjAuad&#10;ME++iycr1VihWKUnXQrTSmfVqwX44JJLheyRCxd07+jzxHNnKg2Zf8c0lYq73ty24a3NnRteK+w/&#10;rz21tT9P2/sPpPNTm2PLuwfGbnhqy/ruzvW9nZ39nesH13cOr+8cXdeZWb8hv3ZD4ZnsIcdOn7Cl&#10;r1guVculyJQxDa9s7mvf+GbnxsjajbHRXOPWwXECeRGFw6eVhX10zswpr76+LNHQTHopFTILj4Dk&#10;AQXC80H1+GNcUSZJ8ne+vUT6ScQaGgZaE1tbaSOuwmglV6ZprsUrkr2pDOXu0b6B5NINHc+vm3Hr&#10;4oPf7J+TbOpI0fx/WoCEyB4IOgJoXxB1XrHk7JmTX319eSLVElCuL7jEwADF+yebiRTFUjGXy9Mz&#10;K/oG0727Brd192/avmvT9t6N23o3d21e07m1c/O2Tdt6dg3t2DXUOzjSO0BTZbf29Patvufh4pbt&#10;0Ie7wWKzaXCV1ZeoDf/ICiJkPISWhQsP7u7p9xgDVCeBkT7Ho9VUrNySKLUn8uMaMpNT6bZEoTVZ&#10;TNFYEU81KpktfsKvac0FIJsTLfUz62+qbcVy0ADg70h09sxJr72xYto0PL2Tv76+gnbZQJl+7Kxv&#10;BYULLdrfGWlZW+lYXJ70THn6faV5S8oT11TH7oi0ZM2AV7U5Wud5dA9U94XoHks4pDgZAEm/bySM&#10;aQ67FSJesiLw4qtwd5KucErycoLufV/fDcD+1cNT1x1TV4E4KEHHeYUYTG/SBLzFSu7L1H3Mqf+q&#10;iLu5furrzwCeUHzAp4K5Y+gEixkvLouNaotCsXyzMD4aT70UadqZyY7N5xpL0XIpam7+lyPlklml&#10;SARY4s0Ci4VIZrQ8Uqy+UBn/UvOcJG3wqcuLWKV1ZA6ZwBcMApQK6YVHsIeyLeDs5gcJ9EFDuH6u&#10;Ra45oViqjm2NjBkzJtXYaO7/F4l3imY4gN60HqBY7Orq2rhxU98wba7XYaZE6Ws3XmZ8AngP6RsO&#10;m2xoITnzmYErPnbh39/cwGeDwF150v8LVlCORNOReH9ja8+MfXYuPD592MLR/fbfOZruXLdmS0/P&#10;YCadz2Ros4DCwEBp587tgwObBoaI/TO0HK1Unn7asYVDK80LB3sz9BzEakOqsa29o6EhZXkCNG+F&#10;UPvy4Whk4WH7/uaGOxqbOWZxP80qQQ0n+rd2tErSIbAAFC2iHFV5n3xa8LHhg7n2cwjte8C/X+nu&#10;sO0DUm6Iq528qq3Z3C1QywqQB+X4svmolnNY8aJ96QqZSGS6ZKgM1+gTeZzy9Vc9IvsH4KuNctxl&#10;4W6IFCa/amgX0yitGZkloQA6vdIA7QDpC9xRplbBkQ39KIsE1l/NinzJ+fhydK5QkqqMyR+xUkO6&#10;a605n4vV+7KSrojOXSugjjAGpSA+O5DmWHshuZeuA2YAyZNffFVKx4KuQqfInwZCM2qkV+DRASuF&#10;TrOr+q39lcFsGyXXMFfUOJcoLYR8n8lFdXzItNLFWeqPmcstGoOFiFb9S1QAL0vli32pPGyLrm2G&#10;IGhkQTybmxqUIrTNPmJEzdKmwBk1BUl7/HSVW6U+GC6/7nfTIisAPojIgVuMAmzoECt0cC5cDa6g&#10;WA4BL17MN/ZtK46fWh070UzyNx2ZhpjZFDD16IsrSoXcyOjoUy8t+/z3b92RTzV10EyBjljbhPi4&#10;KbFJ02kRQTIzOHbFU/SwLrUpZPTiR8Ake7AyS8izlkKqCGpMyMPjD3e+ckFNbrE7b3MeFV7gaWWA&#10;5rySZUQGniiaxi11w1SSSgNZylfi+mGXFzh6iYHH6kEtiMuEo7hKiU5WnZhQH2UCBVw1tmPMuWed&#10;+NdHXqJ++8UXvPP4ow++6vLz8Ka7+rR138q3NiyivQC5Qes3bm9uavzJ9/79kgtPp2cH/OWeJy3/&#10;7jNvxpFH7P/Awy9e+qGzV7258Y2ldIlR3MXvs2Wef9XHz6fTfv2He5u0kJtv+9tf7n4ChGckOftt&#10;LMkIbUDwt3t+8rmr3n/6O4656daHb7/7CQA6lOKj0a6VnlvAS80ozYJjP+hdZ31frqoHFscXnt9o&#10;+BF7aURDKJBSapxMEWFDL/OyFJFN913xsUuWLFsjQAmIYiOmrdf8TLt0DJ9w9tdPnvbmznxzIp4p&#10;lQ+YkPrqo5tmrXg6WtGukR9suZWvzT32pvcfsrabN/+PRA6elvrkvasXbHglQQ+S4pFyG6D94CYy&#10;Q++RyNtPOOxnv/xjc+sEkjY7uuvjl128ZPnakGf5QwBejPAgDmYw+QTNbqUhCZPe0lrQcsnsBAh/&#10;Yioxqwbonn+yIUW78NGQgXqUhbxjNd/+ghI+y6YObz/hkJ9ff0tz60Q1nTcmEaYG8TQ/5QqGOu1v&#10;c6xgu0u0kkyU462ZRdvYEInFMwODVifwt1ooAg9BzAlxWwanD5nR3isue//i5esCQwBoKRrLWY4o&#10;EJ810GrEJhVHc6VYtpLI0l96l+N0V2Lh+JH6ROHbjQOJy7c4qkjLmSNPOn7Bz3/1v0cuXIiWnHTc&#10;gp9f/7/NYybJQAaTu5eBSYVB7w3kiRgl5Ro9X6DH1UbK06Lp2dHhmdGR6dXRadHR1mjhY+WzrQ7r&#10;erRyMOplfTBE+INmdV6WbFO9UNJcm2QAafR3ybt+VV+N//LRIx7+NOgMFVnZYGtOCWXyYVA8Cfti&#10;Jk8MNgXyWlPs4k9/+1+WsX4BC3/1TV/akPC111hR/atqck0/OJofFebwABrlLBTz6Wy6fx4tuS+P&#10;TC7nU8nqzHgsF6usL5knePZEGnuiTduSHZnWSbRLaTzegMcgCTiCAKrVHk7DcSUZcyQzsvPyyy5a&#10;urzTghtYYyTLjMpwfmYDhMdnLY2xWdNaDjlwRktzs2lOuZzOZAYGBvr7+3fs2EHr0bLFhiQ9a7J5&#10;DO58hrgRPTXNrs3HurY56fiD/+f6P7GHRgZ3db727O233/N0Hd+RxlrlcJP0heagESQqPemvsZiP&#10;DvYOdK4pbt2YWb+GnmBMS+no1/zIcG+50lkozj72mJlnXbhjYIRHbOJNTS1jaR1pqtEX0vqmf5Cx&#10;bQ5c/pGzDznm/LET94FTYFZO6EyYprbh1mp1f3KXBCAmxMXOApPa/z1GdKRie4zMeiE0+Orjnyhg&#10;aGCyQnFcsVY0AFL88JR4JJ/CXzAQFwuWQ89Q2u/Xz+XAsyg14muCiYvVmBdKUA9dQFNQIJK5mP9w&#10;eXJbWMSBSSy7WhRqFPR42FYtWZNjedGySiNRQE1iSVuai9azSWwRNtawUiQXN401odIFW0QXHyZe&#10;GKbbyDLXwJ7BnszLHWwktymfFUNsYeVB98v5Y7g6Jzx+UY8WmPn8w1TPYZHHLmBpj8xdkKUfzJoI&#10;nrwAfkA8pTNoFADTS9isfEeVvRcG9QHr9WHC3sTOKC0JSShdOM/9YHSz3YORWaehKVwFh37qwlqw&#10;G+WoTeB7kBnyBBycxufVK4KCcYTQ8wFP+Iktx/oduJRV7BEILpFf3Lmwlk7Ut8dViYHcxrtKJngG&#10;MOF+FmvaA+qJPmplEw6FtmLfLWW1VrQJpKA+xEaCNnOUZhKPzD08PeOgKt3DHB2mdySXLmbS6aGB&#10;WCVPM1gaW9obW9too3zaAjDaSlsAjqF9AVu3rmrZuDyOxxIxjYl3qvxQD+zi4wT4YWCGCRE/1bK3&#10;DznfCILhwJoF4U9urqQ6RgC5zBFLAEBKub5Loz0CGAlzeIRGheKXgTSnH1QHZmzR8xLEf9E2fYwi&#10;184Jg0dTSnwhKWAVK2vt2ETt+QFQapJoScphB5C1WLZ2sXj3eijmtLlzpv7w2qs+8bnrqE/uKTBk&#10;M6cwuoZu7P/w21d98nM/GvAuCUislrJsDd2IMIGmiP18V6rtRDDqvBoYhgGwLTj2Q16xlo53Z+gA&#10;Ul10YQiLAhUXIAaeksMSuBN8euOLJAS6Dg0ddEMAUo5tRjhK+GoZmL1gaPxMPH+XngxCCeLY/m1T&#10;uqk3blHDH6yZopHN4+Z0tUyi/XbsKVNHe+b1b2L5ffXhgIIPWMG3aGAIIDO664rLLl68fG2Q5sTZ&#10;/Z5UUC2iJcRdozlMeeQJrhb3CJk8ZxkzLBClmETgR74bCZxrgOM1/+QTDv3Zr8wQAJ9Ukxj6To7c&#10;KMj+8tw1xZS1De4gCFdxexDqlOs8RfJxpryggiFQUHabVKLva+cl0rAL6XzJinWatXh0Dq0wyDRY&#10;aaFeVyCoNqmY5qw00BYRdV91A0YQWgAQ/cEQwMKFR8BMJ52wwHQwzLBLkEPZenWiIzeb71rICQGL&#10;i8mVXc256r+010gkNxBJIV8xW15Q2uMyYIQZsRSuseygkgUJql5mI4bmyEQTAWq1JfGMrRBKicSB&#10;gjnT7uIZKvJLsGjEwd0lXsx6e7XviUOcRGBpjVOLxBAcp7l2UqxxDm9/ftuEkLS1AtdViDXEblNJ&#10;l6u5sQ8W3r83JXGkjsaM59CcRBpezNOgAA05EqJ4GkdDLNHA3f4EWoR2hsSom4L4dq9tVGaYhwBW&#10;rIcLuxLMJ8GYuQpeqjgXwnXx0OCVOCcRK41poXk9ZZp3kstm05l8Ll/K5mlX4KaGhiYaG6W2CLTC&#10;rFjfm72QYHT/dnJYHqQj6WgI4PXn/kJDAOErvSgtP4nwXryDT9XwWJJ8ebgv19+zc+Pa7WtWdS9f&#10;1tHUdOgHPlqcsU8p1tDSQiMvNLpLLzO8G1RsLUc7A5FyPvaRsw895oKOifNxoR0CsOWEPCXUKIvb&#10;kIlrCF7aFACGlwNIu4V7JbPDNRoI1JFqPQQ6Aw+ST8lUYT7K/TonszC7C50eYAJ5QqDz4IIR6FRM&#10;hNyaUV9nMxoON2ZSvdGqdBENeXJIo7X9Lkzg/jmdYpJg0UkojknuYJVoWxSo2ipdEiSNoXqZgss4&#10;qI37NkTWBbrnd56JJCJASHVGF0fCGDEnYdl5IN+AdZVzXFlGNrP9gbmMnV0jsZ4SVpJGL6nX+4rM&#10;yAYpQYIlXs3gnWBMKfzi2hEIuD6OCEyDsBd5Cq0taqCFpDiZp7FyG4lghZcCug00NKxsLSPgvFwq&#10;61fM5VBBiJJF6/YMhqXOwYZdRBNUOBDInXLkTUKpZtxTe+heQlUn/OE0G7+swOKkGtes8lw1Ykdx&#10;G78vBZFEF2xrR+mqIVTE22E4sAF3PBDj2lQPwGpKL5WUUoKpq6UPwVjQ/2z6JKHHhhujyVC1Lg/K&#10;t01IzzwoP4H2TqalaDRfjra1oofrmjuFZrZVImmGABpoN+5q067NzVtXp0b6vNDGTfSaDHnNvTFu&#10;di0tW/+yAtWGXba8k3g3qCM2sxNJIIaVg1GEl8BFv/ucw0PJgJlzRi5F0MfYZOTwGgJe8YR7/+J1&#10;spsdD8ojE+XxNdidC+aeRSAfNmSiSxptG2uINGgu1UA97AAKAJm02ItIcoV4NSvJr8seV4klPkmh&#10;oZjkVc8hyl5kmir5QDAOQiBDrNbNtRCXL4WxWdNKq0CLKGtuWE/ox4KaaGe3qhKJBBvMhM679SrY&#10;2PsWaq0QtjQbAZMDhyCJ/wkYFSs38AaAxG4BC3l1Bg01dsuqOUsfnbv08XlLHtt3+eMHrnxqStea&#10;QBtNAFF184fZ/ZtO2Pr6iZtfse95fRsUKqzSQBNBiULH8iNAbMoFpuWCICk5QdEkSKVOoICTCMlU&#10;aFLyZAPts9/YTFP96ZEBDSn5QE/+o4kAdnKa6zTWOAj7LarSlkhqBcAhIHFg5o+qdtWZzy9wCw/P&#10;tZQEFWikCijeIytVlTnVAkI+hCgYMU5e+hv4nSuqJWyz6s9VzJvRBk9F8MQ5Yk1RAANUBTI/h/v/&#10;nH6EWqV2dPa3KlDSRK7E5ubiBf/C8RY83geBhYqqDcIoAPuPhH4rDMrVF/Mcv/qrDWZUlpdoGnK2&#10;GYNiAqRoTQsDAxX1ext8IRYg+gCQltlmevq1ktkPFkiik2Akq6th2zSxnULNhBN9wJJHU6YRSEG4&#10;UjGFryOnLNWVm80ryrF6CcQDpleJmHwplq6xQjzWUhMFAok9AQs+GYH8AWgWSfnOU5B6xO/EAS3D&#10;8JpnKQpAV5gBTdb5HdJZJ8wtiWQzTV6kjm5rx7TW9mnNYyanmsfS7HezqwueHAaCZkSETOackmu0&#10;Oyl49WCVqoiHBA9UoxBjoLlkTW0khzxH02ZJ62KxcqRhYDSxayTVM9g4lB9bik9JNM9oGzt9zJhx&#10;xJOu/6/yy6pRpxNLVLYWlUzks+2V8I0G7vmFvdnkj+5Gpccwaov9/Gh1aaI8dnLD/EOnn3bhMZ/+&#10;1nt/f9/J/3Pb2OPPmjxr32nTZ7V3jGsd09bY2AQr+C9juXov2aiQH7YCk0H5ITPZnxxvBJnEEkuA&#10;dpGmMh0omuUzZ3PmLbXCHTQ+ak5nr3Y+V+vjPmsLs7v7k+EswQZoDlq2DX5F1pdYCg1bHpSdE0mm&#10;yX6huUkwesOtVGgkUprg0mfqD+Nn0A4WNPOzfOHFzrWdBlCIhCeoT9lAPMTzJWV3CQxIMnz65aIk&#10;t6oNi07bVsvKDVJpOJETHNWaCS2SLQU0g0Dt2hivn6C8wSGINynhHgIarumfrGlXHsO2/xywzOYy&#10;unc6H1GyDSQ60AODwPajSRiNYxrOlDuNvTh4YXW9WI1XyJfoISMFei4UPYODVm1jtRiqkpzDRhg2&#10;RDAXqGXIPYDc8Q7bMVCSTVlUUPgUmu9kkj6b6NGvqwa79ZMWXILfxN/NR/OILhtuQk0QV/PZARqU&#10;xtfkDNZRpCCtB7TqEwpQ4fyoLgI91GCKCl+AyBHQgBRuE5tA/NKiWThmB4E/ylCpJFvQr6nhXeNW&#10;PT/x9Qfa17/RlO5NpOLxsR3x8RPMe2wH7cTVNNrTsf51OqHjzRdTo3029nKJIqNNSCCvzhniLMXL&#10;4cS7XV4mzm5VFkrMndBogPVuEJJPXZpr7QkTQWaRwtRdA77nKV2O25wBXMWsZgIE5tEI4MKVg7j9&#10;qCyCiz3c2n5LioaFtAoNOuryuxNRSoPmIbq1CwwPJNvxXBQoFBDMHkNQt7L7MOTytGAXPMOniCDC&#10;KZLeIxIJ4eun0JX61VOnz0L+2b7wlsV4l1oJ5dxO4M4yJdNf+K0qgYVA53Kd31qxtitCKQxkptu9&#10;+FxlSgvecaU94vVmt9zy1uxHjsfNk3KQJSEHcufb7IlP8I7HEnHzxmNK6S2fsbezfeESdxqt0ceZ&#10;2IZZCrFFQb/0v/UdXM5pn0pI82A4Q/TTOo5aLkvE/s781xy1cqJq3oDal1wTPyOP+0mbopdLQ+Rk&#10;+VUaaORmg/g9OrG6gNrlV9b7lJl0fy/foXESh09jTWZo56pCsdazvBigSBLeCINd8jghbMCIPdkF&#10;L86+sShd30jIkThjU29ARRN1dzygQ7P3NrQtm377ULE2Qi1cHZ0GxfJO4b4tzK9QAI6TKekrvEAj&#10;j0E+p0iU7rBL2aAkBILUyUwQ4DsWjlzhcwgeyDPpUq9/Lps7ChnTiDW82+Yczt+hb01DJdOQHqaS&#10;V5hZpd8bmGmPFEUpwc8shVws0mxp7mQVB9melBMMb4JX4SaEDbTbr0vYVKqUpkHnriMj5WswhvpU&#10;Kkt8XmBQkYTUtV42H7q7bqI5NInKlCODSaPzItSFyA0B9Go4n5hWGoimC/7hYTaSqddIdLRRTWNb&#10;yPFU39pqXzk2GHisZuNDUNvmDN+sUiwflkgJL2XPE38UTxRnscfRdWa3VeoWJzX8aY7D6cCNHkOK&#10;43nEzm5OMQKsW+OYeq2QvnFh8za+rLcK2bWY5VK0vICWXunbfE3xm4/Lm4/QOebMVMK8G8zbnsBf&#10;pRwtzf1qjiTNV5zjXUVHXFEsg3wNnUmXsKG15ymWC5AsaNPixI4fwUDSy3K04LxF4r3vaYxEif/8&#10;jzijwatmB+oCwKwDEH7XxCTwEyKS+d+SgD/oqY7FZ9mkAyQCMpQpYqiMmRVMG0jTcDm7J2r30iy0&#10;X/mZ3U/0w05qojYHFUMzVldoKdqI6uysXYQqdmzr5vBzS63+hRLrwDzwerGa8jO3yxti06SfBfIo&#10;R4nC+n1tqBb5oUn+ovWKPn3WQtnKUSGrgWaFvKwY8KFgvBalm/uEEEhNh4Rcj0lpqlcQZBC9pjrN&#10;5tUSrBwBhrUsTCb3XI1HY3wB9zxorWWJNoLCwxQlqxEZxUGkqRKmeWQz/IL2YBUHC3EgOVmdCECV&#10;pNHGcwyUCBzNJx6GUC+Q3ECgZa4O7dagAHNJkUUu8BxIDBjGqAswthhTtUsrrKTQHnDiDA1Pse7u&#10;MIBP8oODFdtPN5zzA70aFn5klOmPDakCoTjBubquIEj9jhUqVdtEQsiH81JLRMwygnwJr3Kh9U7X&#10;BL4snh1p7lozdsUzk1+5d+rzt0197s9Tn7uVPkx+7b5xK59r7lqXyI5KS3xngU9pWerWvDUjNi7l&#10;8TGX9gjmhQAtohT/bDf4mvdy/qINhEMqyYib2WsD3uQBALJayJjdXj2NKqeI44r2MDylm5la0GIk&#10;T0KS43tLaM7oCj8cEd1ZyT2EWvihOY5C+UJpk1V1yEsBZssYKN82nQvU2oXLVULvX6cqcQebgjnX&#10;8G1hfUZQ6RjV2dF5H1hfiN9voCeZ9UALZf4Q0KGqwNeIHNPRVIJcdMExl7jxM2k/NBkkW2k/R0n7&#10;C9TF5/qXOl0JlXumUerjuXNyvTg0f+U15GYuBC0EuPQjF0msETtpfa68OtuB1JUd8Zt/wl+AxR70&#10;6JjPoZRRmybDv4IukV8u9NHxi1/TdHp6IESEJqVf+pEL8ZONlUEc8WFpTUAJtl4LkpDkuMWNrqA2&#10;QWyA9Evjp982bwzQ7ibi6fIXv6FJ6ROcKQE+0+7AJJEaewVggl9t7aGvXvMDZUoQ5BQhhCL8xPGJ&#10;IWczD02tbKvoZ9oL4NIPX0DABitIqPfZj0vAkB8s4+vK07ZFiOBEM2M93456qINA5agRZVsl+Eb/&#10;5W9u/cyVH7ZeRV+bWOfORVhy7uB7PC8iq4NxVZqzer6oeBZYMbGYYvR8kcQcJf8yF2LGoNhU7+Bo&#10;uukEN9ztgQpKFNNIlHJHrAV9U2qeI1QL5VvIipziKXJczwlTEHQsfiVSsMLNKgmP/tQJuCNi24gE&#10;KcxZFgbuTNt63xAyQdH95jUEodhM0FAoaGBRpwpQpseVzNoe5GBn7wQihABZQIts3KDk4ozeOoka&#10;mnZWhTOYeuwKDLS1Ho1bpmCMs3sB5LCyhmEfy+IBVnL6nh3p/eiHz+fmqkVgOmmQQC+Y45vBAt9r&#10;xctgcgUWhGGSgOHd8hZRAaPdI0ap15rXaVKVQv/+6je3YreOgZ3rX3jyVtNM1U4gDjmtBj5Z7Yuc&#10;aIgTQnDLwsuF8mOwXQHnq8MtQlO+4Y488aKxk+bjXG+XukCra5oiYnKuabTAf4VWABTBsrbScYUH&#10;HWgSqHYhgOndNtL3QZ/9dqPIQJud5tEAq0/HKUH52GzWxaQVPgl4nsuSOx9AA+29Of1Jp+xKlBEw&#10;K/dr7QAifNXjcJ/gIL/iX9UT6uQGdWv60soPaBc3zcOQFxPq6tPKqf5mWUDXLMD4FpPIAdROanTF&#10;g8dNAkRlaPuvi3A+nVt4yN7+VhliUcVtrcKASdOdN2XwIAKU7fNkLYbNZVZlnGaap1rQDtU0Y5me&#10;B0UjADw+TifZgUfOSKBb5hcUCv2DbySbCjYMnqN7c3hW0KAcMozFgMLSgtpmXFKdz9GWNTzEqjvU&#10;iZsysCDh2+Nnb825mh2q0j/SGoBAeyw+KSufWwJGigJ42jSXr1cdOnDUgFQb73uinqQUVGeXX61N&#10;IoO38aEq0XKZX2VdJg+rT8AUPJc1IC3VpplkVQMqQpVs8cA76jtliDeZI8q3Es2dxZXb/CPAVY3K&#10;HNPiV3sJ0zYdovvJ1juElkKFeEhzcvomCGxDGAKHhwyqm90F6RA30G30A/FJZzxp0yVXtRiwR7yk&#10;LpicIPcQy8jpu7FbyAM9HVKrVZ9qEueDDGtvXYvn1Jo1exXaj1aTu0uo6nh3QCTZuCrYNGmDg6D9&#10;hLlOtTiGnf2223AWwGKkzhBAmHRtKWIztrBUIOf6qWGgWo0cQmHWldV+YBJfKbpdCu0FQHtH2+tB&#10;QB4y+CN7WR3DW88MaKEuQlCOt02oLz8fl6qdjeUS+48T0uzDHI3m0qGnGEBZlr+ALdNn4bJl7beh&#10;D17Hi7jDKZSFODsO+1Y9awdFdjFYSS8MBFMufNEqr6llPM6CKTX7cd11UJvL6iQesKDei+UP0FAA&#10;D6rM4BWsBdyQ0cK4DFaFT7UcVnyxEWjoCA0Y+dlUyKDeV0jn+YdOYbW6VtlYB0gumFUB1BAj24Zw&#10;V813HbWuXQ7qtRnU3NQ63vWooHqqiIdC5HMwfURHB3kPk5fsuSjBVjpAwq3mNogjWd9GRk4qCYNN&#10;iECmXTUsAnB4x4UQ2cJ2+MCypIW3UZjm59LmkFn56O4UaUFo9eWil1pD4MvFwFkk0VcMGyX4q3Y9&#10;ZEv25jG1uAJyO9/EADNAT/r07gxrlbz1lNv2AhHDNt42W43L9tWJTkFuNEbhh+jYFB+No3ve1sUs&#10;IdDJMJ9ptpseYm6R+ymF8yAxrjgUGsS6whHzVRtr8wkYSX4NaFwIW64FLai+HcpxrcUgDYw6z0IW&#10;LZ4IZbqYZo/bIArEeg7k1yIX2hNqTvaDiGmyXBwk9LqsZQbpopHBXloX5kkbArcmuygP26BaupcP&#10;TCJopBC5cB3CiyNM0J6o3unHnmXdBiUqj/MeH0JVXELHhLkwn9V5UGrZe8VTmrM7n6ncx7ExAGSo&#10;0Gb4LC67DuZ8Mf+wdemI+qHGDkaJG61jz/MBX8fE1ufh414Vdj6UJ4vfZC5MRRf7AmtajjW6hhU4&#10;g9uNxf+MS90eeOAKPgqWYHpG+Az3kC0ELb37aHbQZzv7SrBVsFVt3mXOChCFtElxIqfWUacNUZbY&#10;2Qhu2wJnbPF9F28lLWHb6x0ID64CXVhDiocgFkOuUjRTyQeVgoIgNPGY/SoMg3QF+w3yuYI6GUKV&#10;AmFxS3EmVIm5gQeTawirm3LNKABqBJHSHsw83dI8X1m2sZJFy/BGDpScu0mYVh8MGa4mwEEqLyZb&#10;MHPL4RfiMqw0cLs4lPic59KqKSkXbdCEyVIIGqwt15OUcGTYmm87eIHeDnw4+kDpBuSmRG+wW3kI&#10;bbMzFB0CnHOq9tg2ZgJy3Zc9rJEd8itCABO7IxUswXKqsIwhySflMGjXBrs9hBIY1sBMKCs0z4IL&#10;1IjjRjocYxi/UB/z8zQLSLETt8ngnHYs8w7VqsT6oyOZILZwnC7kKbDsFJpjiE3U/7Qo+Fq4KniZ&#10;OBl+luQAgSZ4vlpHHZxhIV6sLIh9EPnFu6KQ0c12gFyupKnsrbWRHWfxHw8/vgR0vfgLrCVpV5BK&#10;5QLHeZZn4E8ImrA3n2upA1faCxl+3FNjbZufADwkyXwuH9UvSkbmAj98Wn5DEbbxjvdCE+FVDc7z&#10;la6cwLZawJxVJx7N2pNMnkObGQ3y9Ehn/3+1KWlX0Js/WQAAAABJRU5ErkJgglBLAQItABQABgAI&#10;AAAAIQCxgme2CgEAABMCAAATAAAAAAAAAAAAAAAAAAAAAABbQ29udGVudF9UeXBlc10ueG1sUEsB&#10;Ai0AFAAGAAgAAAAhADj9If/WAAAAlAEAAAsAAAAAAAAAAAAAAAAAOwEAAF9yZWxzLy5yZWxzUEsB&#10;Ai0AFAAGAAgAAAAhALWI2bl4BAAArwoAAA4AAAAAAAAAAAAAAAAAOgIAAGRycy9lMm9Eb2MueG1s&#10;UEsBAi0AFAAGAAgAAAAhAKomDr68AAAAIQEAABkAAAAAAAAAAAAAAAAA3gYAAGRycy9fcmVscy9l&#10;Mm9Eb2MueG1sLnJlbHNQSwECLQAUAAYACAAAACEA9zj2vOEAAAAKAQAADwAAAAAAAAAAAAAAAADR&#10;BwAAZHJzL2Rvd25yZXYueG1sUEsBAi0ACgAAAAAAAAAhAJkxT5fJMwIAyTMCABQAAAAAAAAAAAAA&#10;AAAA3wgAAGRycy9tZWRpYS9pbWFnZTEucG5nUEsFBgAAAAAGAAYAfAEAANo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0048;height:2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E88nEAAAA2gAAAA8AAABkcnMvZG93bnJldi54bWxEj0FrwkAUhO8F/8PyBC9FN4oNkrpKKQQU&#10;qxBt6fWRfSbR7NuQXTX++65Q8DjMzDfMfNmZWlypdZVlBeNRBII4t7riQsH3IR3OQDiPrLG2TAru&#10;5GC56L3MMdH2xhld974QAcIuQQWl900ipctLMuhGtiEO3tG2Bn2QbSF1i7cAN7WcRFEsDVYcFkps&#10;6LOk/Ly/GAUpbc1kY96+jk18qrPpeveb/rwqNeh3H+8gPHX+Gf5vr7SCGB5Xwg2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E88nEAAAA2gAAAA8AAAAAAAAAAAAAAAAA&#10;nwIAAGRycy9kb3ducmV2LnhtbFBLBQYAAAAABAAEAPcAAACQAwAAAAA=&#10;">
                  <v:imagedata r:id="rId8" o:title="" croptop="10869f" cropbottom="11046f" cropleft="15684f" cropright="15700f"/>
                  <v:path arrowok="t"/>
                </v:shape>
                <v:rect id="Rectangle 1" o:spid="_x0000_s1028" style="position:absolute;left:578;top:18172;width:15041;height:6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tMEA&#10;AADaAAAADwAAAGRycy9kb3ducmV2LnhtbERPS2sCMRC+C/6HMIIX0Ww9FFmNIoK6CC3Ux8HbsBk3&#10;i5tJ2KS6/feNUOhp+Pies1h1thEPakPtWMHbJANBXDpdc6XgfNqOZyBCRNbYOCYFPxRgtez3Fphr&#10;9+QvehxjJVIIhxwVmBh9LmUoDVkME+eJE3dzrcWYYFtJ3eIzhdtGTrPsXVqsOTUY9LQxVN6P31bB&#10;dm9Ga3n4uPgifN7stPC7/eiq1HDQrecgInXxX/znLnSaD69XXl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FDLTBAAAA2gAAAA8AAAAAAAAAAAAAAAAAmAIAAGRycy9kb3du&#10;cmV2LnhtbFBLBQYAAAAABAAEAPUAAACGAwAAAAA=&#10;" filled="f" strokecolor="black [3213]" strokeweight="2pt"/>
                <w10:wrap type="square"/>
              </v:group>
            </w:pict>
          </mc:Fallback>
        </mc:AlternateContent>
      </w:r>
      <w:r w:rsidR="006A6C3A">
        <w:rPr>
          <w:noProof/>
          <w:sz w:val="24"/>
          <w:lang w:eastAsia="en-GB"/>
        </w:rPr>
        <w:t>In this screenshot it shows that all the hard drives in my computer system are 0% fragmented, which means that all files are defragged and sorted out, not be cluttered anywhere.</w:t>
      </w:r>
      <w:r>
        <w:rPr>
          <w:noProof/>
          <w:sz w:val="24"/>
          <w:lang w:eastAsia="en-GB"/>
        </w:rPr>
        <w:t xml:space="preserve"> </w:t>
      </w:r>
      <w:r w:rsidR="007C5671" w:rsidRPr="007277FB">
        <w:rPr>
          <w:noProof/>
          <w:sz w:val="24"/>
          <w:lang w:eastAsia="en-GB"/>
        </w:rPr>
        <w:t>The fact that I have the disk defragmentor schedualled weekly means that my computer systems’ performance will run smoo</w:t>
      </w:r>
      <w:r w:rsidR="007277FB" w:rsidRPr="007277FB">
        <w:rPr>
          <w:noProof/>
          <w:sz w:val="24"/>
          <w:lang w:eastAsia="en-GB"/>
        </w:rPr>
        <w:t>thly and when it comes to runni</w:t>
      </w:r>
      <w:r w:rsidR="007C5671" w:rsidRPr="007277FB">
        <w:rPr>
          <w:noProof/>
          <w:sz w:val="24"/>
          <w:lang w:eastAsia="en-GB"/>
        </w:rPr>
        <w:t>n</w:t>
      </w:r>
      <w:r w:rsidR="007277FB" w:rsidRPr="007277FB">
        <w:rPr>
          <w:noProof/>
          <w:sz w:val="24"/>
          <w:lang w:eastAsia="en-GB"/>
        </w:rPr>
        <w:t>g</w:t>
      </w:r>
      <w:r w:rsidR="007C5671" w:rsidRPr="007277FB">
        <w:rPr>
          <w:noProof/>
          <w:sz w:val="24"/>
          <w:lang w:eastAsia="en-GB"/>
        </w:rPr>
        <w:t xml:space="preserve"> programs and accessing files, they will be retrieved as quick as possible,</w:t>
      </w:r>
      <w:r w:rsidR="00807B50" w:rsidRPr="007277FB">
        <w:rPr>
          <w:noProof/>
          <w:sz w:val="24"/>
          <w:lang w:eastAsia="en-GB"/>
        </w:rPr>
        <w:t xml:space="preserve"> overall meaning that everything is running efficiently.</w:t>
      </w:r>
      <w:r w:rsidR="007277FB" w:rsidRPr="007277FB">
        <w:rPr>
          <w:noProof/>
          <w:sz w:val="24"/>
          <w:lang w:eastAsia="en-GB"/>
        </w:rPr>
        <w:t xml:space="preserve"> </w:t>
      </w:r>
    </w:p>
    <w:p w:rsidR="00664D88" w:rsidRDefault="00615B3C" w:rsidP="001D01AF">
      <w:pPr>
        <w:rPr>
          <w:noProof/>
          <w:sz w:val="24"/>
          <w:lang w:eastAsia="en-GB"/>
        </w:rPr>
      </w:pPr>
      <w:r>
        <w:rPr>
          <w:noProof/>
          <w:lang w:eastAsia="en-GB"/>
        </w:rPr>
        <w:drawing>
          <wp:anchor distT="0" distB="0" distL="114300" distR="114300" simplePos="0" relativeHeight="251599360" behindDoc="0" locked="0" layoutInCell="1" allowOverlap="1" wp14:anchorId="479E27BA" wp14:editId="1966EB01">
            <wp:simplePos x="0" y="0"/>
            <wp:positionH relativeFrom="column">
              <wp:posOffset>2050415</wp:posOffset>
            </wp:positionH>
            <wp:positionV relativeFrom="paragraph">
              <wp:posOffset>22860</wp:posOffset>
            </wp:positionV>
            <wp:extent cx="3825875" cy="1724025"/>
            <wp:effectExtent l="0" t="0" r="317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958" t="2365" r="27874" b="51822"/>
                    <a:stretch/>
                  </pic:blipFill>
                  <pic:spPr bwMode="auto">
                    <a:xfrm>
                      <a:off x="0" y="0"/>
                      <a:ext cx="382587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D88">
        <w:rPr>
          <w:noProof/>
          <w:sz w:val="24"/>
          <w:lang w:eastAsia="en-GB"/>
        </w:rPr>
        <w:t>The second tool that I will be using is an Antivirus software called MacAfee.</w:t>
      </w:r>
      <w:r>
        <w:rPr>
          <w:noProof/>
          <w:sz w:val="24"/>
          <w:lang w:eastAsia="en-GB"/>
        </w:rPr>
        <w:t xml:space="preserve"> With M</w:t>
      </w:r>
      <w:r w:rsidR="00A355A2">
        <w:rPr>
          <w:noProof/>
          <w:sz w:val="24"/>
          <w:lang w:eastAsia="en-GB"/>
        </w:rPr>
        <w:t>cAfee I am able to run scans and check for updates that my computer system needs to carry out.</w:t>
      </w:r>
      <w:r w:rsidR="001117D2">
        <w:rPr>
          <w:noProof/>
          <w:sz w:val="24"/>
          <w:lang w:eastAsia="en-GB"/>
        </w:rPr>
        <w:t xml:space="preserve">  </w:t>
      </w:r>
      <w:r w:rsidR="006D2AAC">
        <w:rPr>
          <w:noProof/>
          <w:sz w:val="24"/>
          <w:lang w:eastAsia="en-GB"/>
        </w:rPr>
        <w:t xml:space="preserve">In the image I am about to scan my PC to check if there are any viruses or other threats on it so that it can remove them and prevent these issues from </w:t>
      </w:r>
      <w:r w:rsidR="00851416">
        <w:rPr>
          <w:noProof/>
          <w:sz w:val="24"/>
          <w:lang w:eastAsia="en-GB"/>
        </w:rPr>
        <w:t>happening again</w:t>
      </w:r>
      <w:r w:rsidR="006D2AAC">
        <w:rPr>
          <w:noProof/>
          <w:sz w:val="24"/>
          <w:lang w:eastAsia="en-GB"/>
        </w:rPr>
        <w:t>.</w:t>
      </w:r>
    </w:p>
    <w:p w:rsidR="00C94EB2" w:rsidRDefault="00851416" w:rsidP="001D01AF">
      <w:pPr>
        <w:rPr>
          <w:noProof/>
          <w:sz w:val="24"/>
          <w:lang w:eastAsia="en-GB"/>
        </w:rPr>
      </w:pPr>
      <w:r>
        <w:rPr>
          <w:noProof/>
          <w:lang w:eastAsia="en-GB"/>
        </w:rPr>
        <w:drawing>
          <wp:anchor distT="0" distB="0" distL="114300" distR="114300" simplePos="0" relativeHeight="251606528" behindDoc="0" locked="0" layoutInCell="1" allowOverlap="1" wp14:anchorId="08684B80" wp14:editId="24250FE5">
            <wp:simplePos x="0" y="0"/>
            <wp:positionH relativeFrom="column">
              <wp:posOffset>0</wp:posOffset>
            </wp:positionH>
            <wp:positionV relativeFrom="paragraph">
              <wp:posOffset>8255</wp:posOffset>
            </wp:positionV>
            <wp:extent cx="4238134" cy="1238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456" t="18620" r="29371" b="52709"/>
                    <a:stretch/>
                  </pic:blipFill>
                  <pic:spPr bwMode="auto">
                    <a:xfrm>
                      <a:off x="0" y="0"/>
                      <a:ext cx="4238134"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eastAsia="en-GB"/>
        </w:rPr>
        <w:t>The scan I have chosen to carry out is the quick scan.</w:t>
      </w:r>
    </w:p>
    <w:p w:rsidR="00C94EB2" w:rsidRPr="00530CC2" w:rsidRDefault="007D3599" w:rsidP="001D01AF">
      <w:pPr>
        <w:rPr>
          <w:noProof/>
          <w:lang w:eastAsia="en-GB"/>
        </w:rPr>
      </w:pPr>
      <w:r>
        <w:rPr>
          <w:noProof/>
          <w:lang w:eastAsia="en-GB"/>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876675" cy="1079030"/>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1">
                      <a:extLst>
                        <a:ext uri="{28A0092B-C50C-407E-A947-70E740481C1C}">
                          <a14:useLocalDpi xmlns:a14="http://schemas.microsoft.com/office/drawing/2010/main" val="0"/>
                        </a:ext>
                      </a:extLst>
                    </a:blip>
                    <a:srcRect l="16120" t="18325" r="29703" b="59803"/>
                    <a:stretch/>
                  </pic:blipFill>
                  <pic:spPr bwMode="auto">
                    <a:xfrm>
                      <a:off x="0" y="0"/>
                      <a:ext cx="3876675" cy="1079030"/>
                    </a:xfrm>
                    <a:prstGeom prst="rect">
                      <a:avLst/>
                    </a:prstGeom>
                    <a:ln>
                      <a:noFill/>
                    </a:ln>
                    <a:extLst>
                      <a:ext uri="{53640926-AAD7-44D8-BBD7-CCE9431645EC}">
                        <a14:shadowObscured xmlns:a14="http://schemas.microsoft.com/office/drawing/2010/main"/>
                      </a:ext>
                    </a:extLst>
                  </pic:spPr>
                </pic:pic>
              </a:graphicData>
            </a:graphic>
          </wp:anchor>
        </w:drawing>
      </w:r>
      <w:r w:rsidR="00530CC2">
        <w:rPr>
          <w:noProof/>
          <w:lang w:eastAsia="en-GB"/>
        </w:rPr>
        <w:t>After clicking for the scan to commence, the scan starts to begin making progress.</w:t>
      </w:r>
    </w:p>
    <w:p w:rsidR="001A4FB9" w:rsidRDefault="001A4FB9" w:rsidP="001D01AF">
      <w:pPr>
        <w:rPr>
          <w:noProof/>
          <w:sz w:val="24"/>
          <w:lang w:eastAsia="en-GB"/>
        </w:rPr>
      </w:pPr>
    </w:p>
    <w:p w:rsidR="007D3599" w:rsidRDefault="007D3599" w:rsidP="001D01AF">
      <w:pPr>
        <w:rPr>
          <w:noProof/>
          <w:sz w:val="24"/>
          <w:lang w:eastAsia="en-GB"/>
        </w:rPr>
      </w:pPr>
    </w:p>
    <w:p w:rsidR="001A4FB9" w:rsidRDefault="00E33B47" w:rsidP="001D01AF">
      <w:pPr>
        <w:rPr>
          <w:noProof/>
          <w:sz w:val="24"/>
          <w:lang w:eastAsia="en-GB"/>
        </w:rPr>
      </w:pPr>
      <w:r>
        <w:rPr>
          <w:noProof/>
          <w:lang w:eastAsia="en-GB"/>
        </w:rPr>
        <w:drawing>
          <wp:anchor distT="0" distB="0" distL="114300" distR="114300" simplePos="0" relativeHeight="251662848" behindDoc="0" locked="0" layoutInCell="1" allowOverlap="1" wp14:anchorId="2F53D3C0" wp14:editId="3DEF4611">
            <wp:simplePos x="0" y="0"/>
            <wp:positionH relativeFrom="column">
              <wp:posOffset>0</wp:posOffset>
            </wp:positionH>
            <wp:positionV relativeFrom="paragraph">
              <wp:posOffset>12700</wp:posOffset>
            </wp:positionV>
            <wp:extent cx="3876675" cy="9048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6952" t="19762" r="30690" b="59667"/>
                    <a:stretch/>
                  </pic:blipFill>
                  <pic:spPr bwMode="auto">
                    <a:xfrm>
                      <a:off x="0" y="0"/>
                      <a:ext cx="387667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CC2">
        <w:rPr>
          <w:noProof/>
          <w:sz w:val="24"/>
          <w:lang w:eastAsia="en-GB"/>
        </w:rPr>
        <w:t>Here is the scan almost completed, having gone through quite a lot of items on my computer system checking them all.</w:t>
      </w:r>
    </w:p>
    <w:p w:rsidR="00530CC2" w:rsidRDefault="008E1C58" w:rsidP="001D01AF">
      <w:pPr>
        <w:rPr>
          <w:noProof/>
          <w:sz w:val="24"/>
          <w:lang w:eastAsia="en-GB"/>
        </w:rPr>
      </w:pPr>
      <w:r>
        <w:rPr>
          <w:noProof/>
          <w:lang w:eastAsia="en-GB"/>
        </w:rPr>
        <w:drawing>
          <wp:anchor distT="0" distB="0" distL="114300" distR="114300" simplePos="0" relativeHeight="251729408" behindDoc="0" locked="0" layoutInCell="1" allowOverlap="1" wp14:anchorId="3B4A9E96" wp14:editId="38B2B769">
            <wp:simplePos x="0" y="0"/>
            <wp:positionH relativeFrom="column">
              <wp:posOffset>-9525</wp:posOffset>
            </wp:positionH>
            <wp:positionV relativeFrom="paragraph">
              <wp:posOffset>280035</wp:posOffset>
            </wp:positionV>
            <wp:extent cx="3209925" cy="23241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5621" t="13005" r="29869" b="79902"/>
                    <a:stretch/>
                  </pic:blipFill>
                  <pic:spPr bwMode="auto">
                    <a:xfrm>
                      <a:off x="0" y="0"/>
                      <a:ext cx="3209925" cy="23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328" behindDoc="0" locked="0" layoutInCell="1" allowOverlap="1" wp14:anchorId="08C6C632" wp14:editId="4CAE1BE5">
            <wp:simplePos x="0" y="0"/>
            <wp:positionH relativeFrom="column">
              <wp:posOffset>0</wp:posOffset>
            </wp:positionH>
            <wp:positionV relativeFrom="paragraph">
              <wp:posOffset>13335</wp:posOffset>
            </wp:positionV>
            <wp:extent cx="3962400" cy="2895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5456" t="2660" r="15411" b="7488"/>
                    <a:stretch/>
                  </pic:blipFill>
                  <pic:spPr bwMode="auto">
                    <a:xfrm>
                      <a:off x="0" y="0"/>
                      <a:ext cx="396240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C58" w:rsidRDefault="008E1C58" w:rsidP="008E1C58">
      <w:pPr>
        <w:rPr>
          <w:noProof/>
          <w:sz w:val="24"/>
          <w:lang w:eastAsia="en-GB"/>
        </w:rPr>
      </w:pPr>
      <w:r>
        <w:rPr>
          <w:noProof/>
          <w:sz w:val="24"/>
          <w:lang w:eastAsia="en-GB"/>
        </w:rPr>
        <w:t>And once finished it shows me a complete overview of how many items have been scanned, and if any threats were found or removed during the scan.</w:t>
      </w:r>
    </w:p>
    <w:p w:rsidR="00530CC2" w:rsidRDefault="00530CC2" w:rsidP="001D01AF">
      <w:pPr>
        <w:rPr>
          <w:noProof/>
          <w:sz w:val="24"/>
          <w:lang w:eastAsia="en-GB"/>
        </w:rPr>
      </w:pPr>
    </w:p>
    <w:p w:rsidR="00530CC2" w:rsidRDefault="00530CC2" w:rsidP="001D01AF">
      <w:pPr>
        <w:rPr>
          <w:noProof/>
          <w:sz w:val="24"/>
          <w:lang w:eastAsia="en-GB"/>
        </w:rPr>
      </w:pPr>
    </w:p>
    <w:p w:rsidR="00530CC2" w:rsidRDefault="00530CC2" w:rsidP="001D01AF">
      <w:pPr>
        <w:rPr>
          <w:noProof/>
          <w:sz w:val="24"/>
          <w:lang w:eastAsia="en-GB"/>
        </w:rPr>
      </w:pPr>
    </w:p>
    <w:p w:rsidR="00530CC2" w:rsidRDefault="00530CC2" w:rsidP="001D01AF">
      <w:pPr>
        <w:rPr>
          <w:noProof/>
          <w:sz w:val="24"/>
          <w:lang w:eastAsia="en-GB"/>
        </w:rPr>
      </w:pPr>
    </w:p>
    <w:p w:rsidR="001A4FB9" w:rsidRPr="00B84502" w:rsidRDefault="00851416" w:rsidP="001D01AF">
      <w:pPr>
        <w:rPr>
          <w:noProof/>
          <w:sz w:val="24"/>
          <w:lang w:eastAsia="en-GB"/>
        </w:rPr>
      </w:pPr>
      <w:r w:rsidRPr="00615B3C">
        <w:rPr>
          <w:noProof/>
          <w:sz w:val="24"/>
          <w:lang w:eastAsia="en-GB"/>
        </w:rPr>
        <w:t>Having an antivirus means that it can detect and identify them and can prevent them from doing and damage to the computer, as well as removing them, and that is why they are so important, if installed and updated frequently, antivirus will not only prevent viruses attacking a computer system, it will also improve the computer’s performance and have everything running fast as there won’t be any viruses hiding anywhere on the system. So for example, to keep a computers’ performance well from viruses, you can simply set scheduled updates for the antivirus to run scans either on a day to day basis, or weekly, and this secures a safe protected computer system.</w:t>
      </w:r>
      <w:bookmarkStart w:id="0" w:name="_GoBack"/>
      <w:bookmarkEnd w:id="0"/>
    </w:p>
    <w:sectPr w:rsidR="001A4FB9" w:rsidRPr="00B84502">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7A1" w:rsidRDefault="001D17A1" w:rsidP="001D01AF">
      <w:pPr>
        <w:spacing w:after="0" w:line="240" w:lineRule="auto"/>
      </w:pPr>
      <w:r>
        <w:separator/>
      </w:r>
    </w:p>
  </w:endnote>
  <w:endnote w:type="continuationSeparator" w:id="0">
    <w:p w:rsidR="001D17A1" w:rsidRDefault="001D17A1" w:rsidP="001D0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7A1" w:rsidRDefault="001D17A1" w:rsidP="001D01AF">
      <w:pPr>
        <w:spacing w:after="0" w:line="240" w:lineRule="auto"/>
      </w:pPr>
      <w:r>
        <w:separator/>
      </w:r>
    </w:p>
  </w:footnote>
  <w:footnote w:type="continuationSeparator" w:id="0">
    <w:p w:rsidR="001D17A1" w:rsidRDefault="001D17A1" w:rsidP="001D01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FB9" w:rsidRDefault="001A4FB9">
    <w:pPr>
      <w:pStyle w:val="Header"/>
    </w:pPr>
    <w:r>
      <w:t>Unit 25</w:t>
    </w:r>
    <w:r>
      <w:ptab w:relativeTo="margin" w:alignment="center" w:leader="none"/>
    </w:r>
    <w:r>
      <w:t>P5</w:t>
    </w:r>
    <w:r>
      <w:ptab w:relativeTo="margin" w:alignment="right" w:leader="none"/>
    </w:r>
    <w:r>
      <w:t>Gladys Nzita-Mak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1AF"/>
    <w:rsid w:val="000F11E5"/>
    <w:rsid w:val="001117D2"/>
    <w:rsid w:val="001A4FB9"/>
    <w:rsid w:val="001D01AF"/>
    <w:rsid w:val="001D17A1"/>
    <w:rsid w:val="00285B0C"/>
    <w:rsid w:val="00530CC2"/>
    <w:rsid w:val="00615B3C"/>
    <w:rsid w:val="00664D88"/>
    <w:rsid w:val="00694AE6"/>
    <w:rsid w:val="006A6C3A"/>
    <w:rsid w:val="006D2AAC"/>
    <w:rsid w:val="007277FB"/>
    <w:rsid w:val="0075478B"/>
    <w:rsid w:val="007C5671"/>
    <w:rsid w:val="007D3599"/>
    <w:rsid w:val="00807B50"/>
    <w:rsid w:val="00851416"/>
    <w:rsid w:val="008E1C58"/>
    <w:rsid w:val="00A355A2"/>
    <w:rsid w:val="00A576A4"/>
    <w:rsid w:val="00B84502"/>
    <w:rsid w:val="00C94EB2"/>
    <w:rsid w:val="00DC4856"/>
    <w:rsid w:val="00DE274B"/>
    <w:rsid w:val="00E33B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1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1AF"/>
  </w:style>
  <w:style w:type="paragraph" w:styleId="Footer">
    <w:name w:val="footer"/>
    <w:basedOn w:val="Normal"/>
    <w:link w:val="FooterChar"/>
    <w:uiPriority w:val="99"/>
    <w:unhideWhenUsed/>
    <w:rsid w:val="001D01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1AF"/>
  </w:style>
  <w:style w:type="paragraph" w:styleId="BalloonText">
    <w:name w:val="Balloon Text"/>
    <w:basedOn w:val="Normal"/>
    <w:link w:val="BalloonTextChar"/>
    <w:uiPriority w:val="99"/>
    <w:semiHidden/>
    <w:unhideWhenUsed/>
    <w:rsid w:val="001D0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1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1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1AF"/>
  </w:style>
  <w:style w:type="paragraph" w:styleId="Footer">
    <w:name w:val="footer"/>
    <w:basedOn w:val="Normal"/>
    <w:link w:val="FooterChar"/>
    <w:uiPriority w:val="99"/>
    <w:unhideWhenUsed/>
    <w:rsid w:val="001D01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1AF"/>
  </w:style>
  <w:style w:type="paragraph" w:styleId="BalloonText">
    <w:name w:val="Balloon Text"/>
    <w:basedOn w:val="Normal"/>
    <w:link w:val="BalloonTextChar"/>
    <w:uiPriority w:val="99"/>
    <w:semiHidden/>
    <w:unhideWhenUsed/>
    <w:rsid w:val="001D0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1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EE6A3D09</Template>
  <TotalTime>85</TotalTime>
  <Pages>2</Pages>
  <Words>327</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H6FC</Company>
  <LinksUpToDate>false</LinksUpToDate>
  <CharactersWithSpaces>2190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Nzita-Mak, Gladys</dc:creator>
  <cp:lastModifiedBy>Nzita-Mak, Gladys</cp:lastModifiedBy>
  <cp:revision>20</cp:revision>
  <dcterms:created xsi:type="dcterms:W3CDTF">2015-04-28T08:37:00Z</dcterms:created>
  <dcterms:modified xsi:type="dcterms:W3CDTF">2015-05-05T09:18:00Z</dcterms:modified>
</cp:coreProperties>
</file>