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96" w:rsidRPr="008B5182" w:rsidRDefault="008B5182" w:rsidP="00EC28BF">
      <w:pPr>
        <w:jc w:val="center"/>
        <w:rPr>
          <w:sz w:val="44"/>
          <w:u w:val="single"/>
        </w:rPr>
      </w:pPr>
      <w:r>
        <w:rPr>
          <w:sz w:val="44"/>
          <w:u w:val="single"/>
        </w:rPr>
        <w:t xml:space="preserve">P3 - </w:t>
      </w:r>
      <w:r w:rsidRPr="008B5182">
        <w:rPr>
          <w:sz w:val="44"/>
          <w:u w:val="single"/>
        </w:rPr>
        <w:t>C</w:t>
      </w:r>
      <w:r w:rsidR="00EC28BF" w:rsidRPr="008B5182">
        <w:rPr>
          <w:sz w:val="44"/>
          <w:u w:val="single"/>
        </w:rPr>
        <w:t xml:space="preserve">reate and populate a database </w:t>
      </w:r>
    </w:p>
    <w:p w:rsidR="00EC28BF" w:rsidRPr="00EC28BF" w:rsidRDefault="008B5182" w:rsidP="00EC28BF">
      <w:pPr>
        <w:jc w:val="both"/>
        <w:rPr>
          <w:sz w:val="28"/>
        </w:rPr>
      </w:pPr>
      <w:r>
        <w:rPr>
          <w:b/>
          <w:noProof/>
          <w:sz w:val="44"/>
        </w:rPr>
        <w:drawing>
          <wp:anchor distT="0" distB="0" distL="114300" distR="114300" simplePos="0" relativeHeight="251658240" behindDoc="1" locked="0" layoutInCell="1" allowOverlap="1" wp14:anchorId="6DDDA06C" wp14:editId="6A603A3B">
            <wp:simplePos x="0" y="0"/>
            <wp:positionH relativeFrom="margin">
              <wp:posOffset>813435</wp:posOffset>
            </wp:positionH>
            <wp:positionV relativeFrom="paragraph">
              <wp:posOffset>9525</wp:posOffset>
            </wp:positionV>
            <wp:extent cx="3780790" cy="28257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61C53" wp14:editId="73297C22">
                <wp:simplePos x="0" y="0"/>
                <wp:positionH relativeFrom="column">
                  <wp:posOffset>1562100</wp:posOffset>
                </wp:positionH>
                <wp:positionV relativeFrom="paragraph">
                  <wp:posOffset>6565265</wp:posOffset>
                </wp:positionV>
                <wp:extent cx="1294765" cy="985520"/>
                <wp:effectExtent l="19050" t="19050" r="19685" b="24130"/>
                <wp:wrapNone/>
                <wp:docPr id="5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985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123pt;margin-top:516.95pt;width:101.95pt;height:7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" filled="f" strokecolor="red" strokeweight="2.25pt"/>
            </w:pict>
          </mc:Fallback>
        </mc:AlternateContent>
      </w:r>
      <w:r>
        <w:rPr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3C597AB8" wp14:editId="4FC5B7F0">
            <wp:simplePos x="0" y="0"/>
            <wp:positionH relativeFrom="margin">
              <wp:posOffset>789305</wp:posOffset>
            </wp:positionH>
            <wp:positionV relativeFrom="paragraph">
              <wp:posOffset>6042025</wp:posOffset>
            </wp:positionV>
            <wp:extent cx="3823970" cy="288544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48D3C" wp14:editId="73BAE553">
                <wp:simplePos x="0" y="0"/>
                <wp:positionH relativeFrom="column">
                  <wp:posOffset>2274570</wp:posOffset>
                </wp:positionH>
                <wp:positionV relativeFrom="paragraph">
                  <wp:posOffset>3893185</wp:posOffset>
                </wp:positionV>
                <wp:extent cx="985520" cy="94615"/>
                <wp:effectExtent l="0" t="0" r="24130" b="19685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94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79.1pt;margin-top:306.55pt;width:77.6pt;height: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" filled="f" strokecolor="red" strokeweight="1.5pt"/>
            </w:pict>
          </mc:Fallback>
        </mc:AlternateContent>
      </w:r>
      <w:r>
        <w:rPr>
          <w:b/>
          <w:noProof/>
          <w:sz w:val="32"/>
        </w:rPr>
        <w:drawing>
          <wp:anchor distT="0" distB="0" distL="114300" distR="114300" simplePos="0" relativeHeight="251659264" behindDoc="1" locked="0" layoutInCell="1" allowOverlap="1" wp14:anchorId="167835A5" wp14:editId="1CAEBFBA">
            <wp:simplePos x="0" y="0"/>
            <wp:positionH relativeFrom="margin">
              <wp:posOffset>808990</wp:posOffset>
            </wp:positionH>
            <wp:positionV relativeFrom="paragraph">
              <wp:posOffset>2942590</wp:posOffset>
            </wp:positionV>
            <wp:extent cx="3860800" cy="2897505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0174A" wp14:editId="3F2A6174">
                <wp:simplePos x="0" y="0"/>
                <wp:positionH relativeFrom="column">
                  <wp:posOffset>3557270</wp:posOffset>
                </wp:positionH>
                <wp:positionV relativeFrom="paragraph">
                  <wp:posOffset>1826895</wp:posOffset>
                </wp:positionV>
                <wp:extent cx="914400" cy="90805"/>
                <wp:effectExtent l="0" t="0" r="19050" b="23495"/>
                <wp:wrapNone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280.1pt;margin-top:143.85pt;width:1in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" filled="f" strokecolor="red" strokeweight="1.5pt"/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1C49F9" wp14:editId="094EC82D">
                <wp:simplePos x="0" y="0"/>
                <wp:positionH relativeFrom="column">
                  <wp:posOffset>4661535</wp:posOffset>
                </wp:positionH>
                <wp:positionV relativeFrom="paragraph">
                  <wp:posOffset>4088765</wp:posOffset>
                </wp:positionV>
                <wp:extent cx="1723390" cy="414655"/>
                <wp:effectExtent l="0" t="0" r="0" b="6985"/>
                <wp:wrapNone/>
                <wp:docPr id="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3F2" w:rsidRDefault="00DC515C">
                            <w:r>
                              <w:t xml:space="preserve">I have then started creating my table. I have firstly named the table as “Customer </w:t>
                            </w:r>
                            <w:r w:rsidR="0019055D">
                              <w:t>Details</w:t>
                            </w:r>
                            <w: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67.05pt;margin-top:321.95pt;width:135.7pt;height:32.6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" stroked="f">
                <v:textbox style="mso-fit-shape-to-text:t">
                  <w:txbxContent>
                    <w:p w:rsidR="007043F2" w:rsidRDefault="00DC515C">
                      <w:r>
                        <w:t xml:space="preserve">I have then started creating my table. I have firstly named the table as “Customer </w:t>
                      </w:r>
                      <w:r w:rsidR="0019055D">
                        <w:t>Details</w:t>
                      </w:r>
                      <w: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</w:p>
    <w:p w:rsidR="00EC28BF" w:rsidRDefault="00EC28BF" w:rsidP="00EC28BF">
      <w:pPr>
        <w:jc w:val="both"/>
        <w:rPr>
          <w:b/>
          <w:sz w:val="32"/>
        </w:rPr>
      </w:pPr>
    </w:p>
    <w:p w:rsidR="001C0011" w:rsidRDefault="00DC515C" w:rsidP="00EC28BF">
      <w:pPr>
        <w:jc w:val="both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33238" wp14:editId="787A542C">
                <wp:simplePos x="0" y="0"/>
                <wp:positionH relativeFrom="column">
                  <wp:posOffset>4619625</wp:posOffset>
                </wp:positionH>
                <wp:positionV relativeFrom="paragraph">
                  <wp:posOffset>113209</wp:posOffset>
                </wp:positionV>
                <wp:extent cx="1785620" cy="1115568"/>
                <wp:effectExtent l="0" t="0" r="5080" b="889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1115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3F2" w:rsidRDefault="00DC515C">
                            <w:r>
                              <w:t>Firstly, once opening Microsoft Access you are asked to name the file, and so I have named it Haringey flights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3.75pt;margin-top:8.9pt;width:140.6pt;height:8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" stroked="f">
                <v:textbox>
                  <w:txbxContent>
                    <w:p w:rsidR="007043F2" w:rsidRDefault="00DC515C">
                      <w:r>
                        <w:t>Firstly, once opening Microsoft Access you are asked to name the file, and so I have named it Haringey flights</w:t>
                      </w:r>
                    </w:p>
                  </w:txbxContent>
                </v:textbox>
              </v:shape>
            </w:pict>
          </mc:Fallback>
        </mc:AlternateContent>
      </w:r>
    </w:p>
    <w:p w:rsidR="001C0011" w:rsidRPr="001C0011" w:rsidRDefault="001C0011" w:rsidP="001C0011">
      <w:pPr>
        <w:rPr>
          <w:sz w:val="32"/>
        </w:rPr>
      </w:pPr>
    </w:p>
    <w:p w:rsidR="001C0011" w:rsidRPr="001C0011" w:rsidRDefault="0019055D" w:rsidP="001C0011">
      <w:pPr>
        <w:rPr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D574E" wp14:editId="105B3A15">
                <wp:simplePos x="0" y="0"/>
                <wp:positionH relativeFrom="column">
                  <wp:posOffset>4479290</wp:posOffset>
                </wp:positionH>
                <wp:positionV relativeFrom="paragraph">
                  <wp:posOffset>113209</wp:posOffset>
                </wp:positionV>
                <wp:extent cx="184150" cy="97790"/>
                <wp:effectExtent l="57150" t="38100" r="44450" b="92710"/>
                <wp:wrapNone/>
                <wp:docPr id="5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" cy="9779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52.7pt;margin-top:8.9pt;width:14.5pt;height:7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1C0011" w:rsidRPr="001C0011" w:rsidRDefault="001C0011" w:rsidP="001C0011">
      <w:pPr>
        <w:rPr>
          <w:sz w:val="32"/>
        </w:rPr>
      </w:pPr>
    </w:p>
    <w:p w:rsidR="001C0011" w:rsidRPr="001C0011" w:rsidRDefault="001C0011" w:rsidP="001C0011">
      <w:pPr>
        <w:rPr>
          <w:sz w:val="32"/>
        </w:rPr>
      </w:pPr>
    </w:p>
    <w:p w:rsidR="001C0011" w:rsidRPr="001C0011" w:rsidRDefault="001C0011" w:rsidP="001C0011">
      <w:pPr>
        <w:rPr>
          <w:sz w:val="32"/>
        </w:rPr>
      </w:pPr>
    </w:p>
    <w:p w:rsidR="001C0011" w:rsidRPr="001C0011" w:rsidRDefault="001C0011" w:rsidP="001C0011">
      <w:pPr>
        <w:rPr>
          <w:sz w:val="32"/>
        </w:rPr>
      </w:pPr>
    </w:p>
    <w:p w:rsidR="001C0011" w:rsidRPr="001C0011" w:rsidRDefault="0019055D" w:rsidP="001C0011">
      <w:pPr>
        <w:rPr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FFD17" wp14:editId="442D1D71">
                <wp:simplePos x="0" y="0"/>
                <wp:positionH relativeFrom="column">
                  <wp:posOffset>3265805</wp:posOffset>
                </wp:positionH>
                <wp:positionV relativeFrom="paragraph">
                  <wp:posOffset>213539</wp:posOffset>
                </wp:positionV>
                <wp:extent cx="1294765" cy="563880"/>
                <wp:effectExtent l="57150" t="57150" r="57785" b="83820"/>
                <wp:wrapNone/>
                <wp:docPr id="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4765" cy="56388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57.15pt;margin-top:16.8pt;width:101.95pt;height:44.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1C0011" w:rsidRPr="001C0011" w:rsidRDefault="001C0011" w:rsidP="001C0011">
      <w:pPr>
        <w:rPr>
          <w:sz w:val="32"/>
        </w:rPr>
      </w:pPr>
    </w:p>
    <w:p w:rsidR="001C0011" w:rsidRPr="001C0011" w:rsidRDefault="001C0011" w:rsidP="001C0011">
      <w:pPr>
        <w:rPr>
          <w:sz w:val="32"/>
        </w:rPr>
      </w:pPr>
    </w:p>
    <w:p w:rsidR="001C0011" w:rsidRPr="001C0011" w:rsidRDefault="001C0011" w:rsidP="001C0011">
      <w:pPr>
        <w:rPr>
          <w:sz w:val="32"/>
        </w:rPr>
      </w:pPr>
    </w:p>
    <w:p w:rsidR="001C0011" w:rsidRPr="001C0011" w:rsidRDefault="001C0011" w:rsidP="001C0011">
      <w:pPr>
        <w:rPr>
          <w:sz w:val="32"/>
        </w:rPr>
      </w:pPr>
    </w:p>
    <w:p w:rsidR="001C0011" w:rsidRPr="001C0011" w:rsidRDefault="00AB14C1" w:rsidP="001C0011">
      <w:pPr>
        <w:rPr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501CA" wp14:editId="4B128E5B">
                <wp:simplePos x="0" y="0"/>
                <wp:positionH relativeFrom="column">
                  <wp:posOffset>4562475</wp:posOffset>
                </wp:positionH>
                <wp:positionV relativeFrom="paragraph">
                  <wp:posOffset>350064</wp:posOffset>
                </wp:positionV>
                <wp:extent cx="1785620" cy="2714625"/>
                <wp:effectExtent l="0" t="0" r="5080" b="9525"/>
                <wp:wrapNone/>
                <wp:docPr id="6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3F2" w:rsidRDefault="00DC515C">
                            <w:r>
                              <w:t xml:space="preserve">I have then </w:t>
                            </w:r>
                            <w:r w:rsidR="0019055D">
                              <w:t>begun</w:t>
                            </w:r>
                            <w:r>
                              <w:t xml:space="preserve"> to create the field names that the customer details are going to be filled with.</w:t>
                            </w:r>
                            <w:r w:rsidR="00AB14C1">
                              <w:t xml:space="preserve"> It starts off with the primary key being named as the “passenger ID” to having an “address” field then finally the town in which the customer lives.</w:t>
                            </w:r>
                            <w:r w:rsidR="00A578B8">
                              <w:t xml:space="preserve"> Data types for each field have been selected, varying from text, number and auto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59.25pt;margin-top:27.55pt;width:140.6pt;height:21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" stroked="f">
                <v:textbox>
                  <w:txbxContent>
                    <w:p w:rsidR="007043F2" w:rsidRDefault="00DC515C">
                      <w:r>
                        <w:t xml:space="preserve">I have then </w:t>
                      </w:r>
                      <w:r w:rsidR="0019055D">
                        <w:t>begun</w:t>
                      </w:r>
                      <w:r>
                        <w:t xml:space="preserve"> to create the field names that the customer details are going to be filled with.</w:t>
                      </w:r>
                      <w:r w:rsidR="00AB14C1">
                        <w:t xml:space="preserve"> It starts off with the primary key being named as the “passenger ID” to having an “address” field then finally the town in which the customer lives.</w:t>
                      </w:r>
                      <w:r w:rsidR="00A578B8">
                        <w:t xml:space="preserve"> Data types for each field have been selected, varying from text, number and auto number.</w:t>
                      </w:r>
                    </w:p>
                  </w:txbxContent>
                </v:textbox>
              </v:shape>
            </w:pict>
          </mc:Fallback>
        </mc:AlternateContent>
      </w:r>
    </w:p>
    <w:p w:rsidR="001C0011" w:rsidRPr="001C0011" w:rsidRDefault="001C0011" w:rsidP="001C0011">
      <w:pPr>
        <w:rPr>
          <w:sz w:val="32"/>
        </w:rPr>
      </w:pPr>
    </w:p>
    <w:p w:rsidR="001C0011" w:rsidRPr="001C0011" w:rsidRDefault="0019055D" w:rsidP="001C0011">
      <w:pPr>
        <w:rPr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8AB86" wp14:editId="64A907AC">
                <wp:simplePos x="0" y="0"/>
                <wp:positionH relativeFrom="column">
                  <wp:posOffset>2931795</wp:posOffset>
                </wp:positionH>
                <wp:positionV relativeFrom="paragraph">
                  <wp:posOffset>400864</wp:posOffset>
                </wp:positionV>
                <wp:extent cx="1661160" cy="49187"/>
                <wp:effectExtent l="57150" t="57150" r="53340" b="141605"/>
                <wp:wrapNone/>
                <wp:docPr id="6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1160" cy="49187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30.85pt;margin-top:31.55pt;width:130.8pt;height:3.8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1C0011" w:rsidRPr="001C0011" w:rsidRDefault="001C0011" w:rsidP="001C0011">
      <w:pPr>
        <w:rPr>
          <w:sz w:val="32"/>
        </w:rPr>
      </w:pPr>
    </w:p>
    <w:p w:rsidR="001C0011" w:rsidRPr="001C0011" w:rsidRDefault="001C0011" w:rsidP="001C0011">
      <w:pPr>
        <w:rPr>
          <w:sz w:val="32"/>
        </w:rPr>
      </w:pPr>
    </w:p>
    <w:p w:rsidR="001C0011" w:rsidRDefault="001C0011">
      <w:pPr>
        <w:rPr>
          <w:sz w:val="32"/>
        </w:rPr>
      </w:pPr>
      <w:r>
        <w:rPr>
          <w:sz w:val="32"/>
        </w:rPr>
        <w:br w:type="page"/>
      </w:r>
    </w:p>
    <w:p w:rsidR="00B0477B" w:rsidRDefault="008C140C" w:rsidP="001C0011">
      <w:pPr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1B2A40" wp14:editId="7530C153">
                <wp:simplePos x="0" y="0"/>
                <wp:positionH relativeFrom="column">
                  <wp:posOffset>831215</wp:posOffset>
                </wp:positionH>
                <wp:positionV relativeFrom="paragraph">
                  <wp:posOffset>546100</wp:posOffset>
                </wp:positionV>
                <wp:extent cx="878840" cy="1045210"/>
                <wp:effectExtent l="19050" t="19050" r="16510" b="21590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840" cy="1045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257C9F" id="AutoShape 12" o:spid="_x0000_s1026" style="position:absolute;margin-left:65.45pt;margin-top:43pt;width:69.2pt;height:8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" filled="f" strokecolor="red" strokeweight="2.25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757274" wp14:editId="36B4BC29">
                <wp:simplePos x="0" y="0"/>
                <wp:positionH relativeFrom="column">
                  <wp:posOffset>2437765</wp:posOffset>
                </wp:positionH>
                <wp:positionV relativeFrom="paragraph">
                  <wp:posOffset>772160</wp:posOffset>
                </wp:positionV>
                <wp:extent cx="2288540" cy="414655"/>
                <wp:effectExtent l="0" t="0" r="0" b="4445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76D" w:rsidRDefault="0021776D">
                            <w:r>
                              <w:t>These are all the tables I have continued to add into the database:</w:t>
                            </w:r>
                          </w:p>
                          <w:p w:rsidR="001C0011" w:rsidRDefault="002F1B65" w:rsidP="002177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</w:t>
                            </w:r>
                            <w:r w:rsidR="0021776D">
                              <w:t xml:space="preserve">ustomer details </w:t>
                            </w:r>
                          </w:p>
                          <w:p w:rsidR="0021776D" w:rsidRDefault="0021776D" w:rsidP="002177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Flight details</w:t>
                            </w:r>
                          </w:p>
                          <w:p w:rsidR="0021776D" w:rsidRDefault="0021776D" w:rsidP="002177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Payment details</w:t>
                            </w:r>
                          </w:p>
                          <w:p w:rsidR="0021776D" w:rsidRDefault="0021776D" w:rsidP="002177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Booking details</w:t>
                            </w:r>
                          </w:p>
                          <w:p w:rsidR="0021776D" w:rsidRDefault="0021776D" w:rsidP="002177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Airline details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A757274" id="Text Box 11" o:spid="_x0000_s1029" type="#_x0000_t202" style="position:absolute;margin-left:191.95pt;margin-top:60.8pt;width:180.2pt;height:32.6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" filled="f" stroked="f" strokecolor="red">
                <v:textbox style="mso-fit-shape-to-text:t">
                  <w:txbxContent>
                    <w:p w:rsidR="0021776D" w:rsidRDefault="0021776D">
                      <w:r>
                        <w:t>These are all the tables I have continued to add into the database:</w:t>
                      </w:r>
                    </w:p>
                    <w:p w:rsidR="001C0011" w:rsidRDefault="002F1B65" w:rsidP="0021776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</w:t>
                      </w:r>
                      <w:r w:rsidR="0021776D">
                        <w:t xml:space="preserve">ustomer details </w:t>
                      </w:r>
                    </w:p>
                    <w:p w:rsidR="0021776D" w:rsidRDefault="0021776D" w:rsidP="0021776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Flight details</w:t>
                      </w:r>
                    </w:p>
                    <w:p w:rsidR="0021776D" w:rsidRDefault="0021776D" w:rsidP="0021776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Payment details</w:t>
                      </w:r>
                    </w:p>
                    <w:p w:rsidR="0021776D" w:rsidRDefault="0021776D" w:rsidP="0021776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Booking details</w:t>
                      </w:r>
                    </w:p>
                    <w:p w:rsidR="0021776D" w:rsidRDefault="0021776D" w:rsidP="0021776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Airline details </w:t>
                      </w:r>
                    </w:p>
                  </w:txbxContent>
                </v:textbox>
              </v:shape>
            </w:pict>
          </mc:Fallback>
        </mc:AlternateContent>
      </w:r>
      <w:r w:rsidR="001C0011">
        <w:rPr>
          <w:noProof/>
          <w:sz w:val="32"/>
        </w:rPr>
        <w:drawing>
          <wp:anchor distT="0" distB="0" distL="114300" distR="114300" simplePos="0" relativeHeight="251675648" behindDoc="1" locked="0" layoutInCell="1" allowOverlap="1" wp14:anchorId="4EA33993" wp14:editId="66E49D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42311" cy="3028208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1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77B" w:rsidRPr="00B0477B" w:rsidRDefault="00B0477B" w:rsidP="00B0477B">
      <w:pPr>
        <w:rPr>
          <w:sz w:val="32"/>
        </w:rPr>
      </w:pPr>
    </w:p>
    <w:p w:rsidR="00B0477B" w:rsidRPr="00B0477B" w:rsidRDefault="0019055D" w:rsidP="00B0477B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C1135" wp14:editId="54CCFF0F">
                <wp:simplePos x="0" y="0"/>
                <wp:positionH relativeFrom="column">
                  <wp:posOffset>1802423</wp:posOffset>
                </wp:positionH>
                <wp:positionV relativeFrom="paragraph">
                  <wp:posOffset>309978</wp:posOffset>
                </wp:positionV>
                <wp:extent cx="799709" cy="359996"/>
                <wp:effectExtent l="57150" t="38100" r="57785" b="97790"/>
                <wp:wrapNone/>
                <wp:docPr id="4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9709" cy="359996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93FCDF" id="AutoShape 13" o:spid="_x0000_s1026" type="#_x0000_t32" style="position:absolute;margin-left:141.9pt;margin-top:24.4pt;width:62.95pt;height:28.3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B0477B" w:rsidRPr="00B0477B" w:rsidRDefault="00B0477B" w:rsidP="00B0477B">
      <w:pPr>
        <w:rPr>
          <w:sz w:val="32"/>
        </w:rPr>
      </w:pPr>
    </w:p>
    <w:p w:rsidR="00B0477B" w:rsidRPr="00B0477B" w:rsidRDefault="00B0477B" w:rsidP="00B0477B">
      <w:pPr>
        <w:rPr>
          <w:sz w:val="32"/>
        </w:rPr>
      </w:pPr>
    </w:p>
    <w:p w:rsidR="00B0477B" w:rsidRPr="00B0477B" w:rsidRDefault="00B0477B" w:rsidP="00B0477B">
      <w:pPr>
        <w:rPr>
          <w:sz w:val="32"/>
        </w:rPr>
      </w:pPr>
    </w:p>
    <w:p w:rsidR="00B0477B" w:rsidRPr="00B0477B" w:rsidRDefault="00B0477B" w:rsidP="00B0477B">
      <w:pPr>
        <w:rPr>
          <w:sz w:val="32"/>
        </w:rPr>
      </w:pPr>
    </w:p>
    <w:p w:rsidR="00B0477B" w:rsidRPr="00B0477B" w:rsidRDefault="00B70F5F" w:rsidP="00B0477B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814070</wp:posOffset>
            </wp:positionH>
            <wp:positionV relativeFrom="paragraph">
              <wp:posOffset>296545</wp:posOffset>
            </wp:positionV>
            <wp:extent cx="4077335" cy="3063240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77B" w:rsidRPr="00B0477B" w:rsidRDefault="00B0477B" w:rsidP="00B0477B">
      <w:pPr>
        <w:rPr>
          <w:sz w:val="32"/>
        </w:rPr>
      </w:pPr>
    </w:p>
    <w:p w:rsidR="00B0477B" w:rsidRDefault="0019055D" w:rsidP="00B0477B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240159" wp14:editId="505474F8">
                <wp:simplePos x="0" y="0"/>
                <wp:positionH relativeFrom="column">
                  <wp:posOffset>2910254</wp:posOffset>
                </wp:positionH>
                <wp:positionV relativeFrom="paragraph">
                  <wp:posOffset>386911</wp:posOffset>
                </wp:positionV>
                <wp:extent cx="784371" cy="130174"/>
                <wp:effectExtent l="57150" t="76200" r="53975" b="99060"/>
                <wp:wrapNone/>
                <wp:docPr id="3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4371" cy="130174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A08B09" id="AutoShape 16" o:spid="_x0000_s1026" type="#_x0000_t32" style="position:absolute;margin-left:229.15pt;margin-top:30.45pt;width:61.75pt;height:10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C140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6918D" wp14:editId="15AAB1A8">
                <wp:simplePos x="0" y="0"/>
                <wp:positionH relativeFrom="column">
                  <wp:posOffset>1638935</wp:posOffset>
                </wp:positionH>
                <wp:positionV relativeFrom="paragraph">
                  <wp:posOffset>-5080</wp:posOffset>
                </wp:positionV>
                <wp:extent cx="1199515" cy="914400"/>
                <wp:effectExtent l="19050" t="19050" r="19685" b="19050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EACFE8" id="AutoShape 14" o:spid="_x0000_s1026" style="position:absolute;margin-left:129.05pt;margin-top:-.4pt;width:94.4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" filled="f" strokecolor="red" strokeweight="2.25pt"/>
            </w:pict>
          </mc:Fallback>
        </mc:AlternateContent>
      </w:r>
      <w:r w:rsidR="008C140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E2EEE" wp14:editId="2E0B4371">
                <wp:simplePos x="0" y="0"/>
                <wp:positionH relativeFrom="column">
                  <wp:posOffset>3624580</wp:posOffset>
                </wp:positionH>
                <wp:positionV relativeFrom="paragraph">
                  <wp:posOffset>386715</wp:posOffset>
                </wp:positionV>
                <wp:extent cx="2376805" cy="897890"/>
                <wp:effectExtent l="0" t="0" r="0" b="0"/>
                <wp:wrapNone/>
                <wp:docPr id="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77B" w:rsidRDefault="0019055D">
                            <w:r>
                              <w:t>Here in the “Flight details” table I am adding in the names of the fields that I want to be included in the table</w:t>
                            </w:r>
                            <w:r w:rsidR="00A578B8">
                              <w:t xml:space="preserve"> and also the data types</w:t>
                            </w:r>
                            <w:r w:rsidR="009B020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6E2EEE" id="Text Box 15" o:spid="_x0000_s1030" type="#_x0000_t202" style="position:absolute;margin-left:285.4pt;margin-top:30.45pt;width:187.15pt;height:7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4Y1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" filled="f" stroked="f">
                <v:textbox>
                  <w:txbxContent>
                    <w:p w:rsidR="00B0477B" w:rsidRDefault="0019055D">
                      <w:r>
                        <w:t>Here in the “Flight details” table I am adding in the names of the fields that I want to be included in the table</w:t>
                      </w:r>
                      <w:r w:rsidR="00A578B8">
                        <w:t xml:space="preserve"> and also the data types</w:t>
                      </w:r>
                      <w:r w:rsidR="009B020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70F5F" w:rsidRDefault="008C140C" w:rsidP="00B0477B">
      <w:pPr>
        <w:tabs>
          <w:tab w:val="left" w:pos="1085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271DDF" wp14:editId="54B1A2FE">
                <wp:simplePos x="0" y="0"/>
                <wp:positionH relativeFrom="column">
                  <wp:posOffset>2838450</wp:posOffset>
                </wp:positionH>
                <wp:positionV relativeFrom="paragraph">
                  <wp:posOffset>3014345</wp:posOffset>
                </wp:positionV>
                <wp:extent cx="854710" cy="154940"/>
                <wp:effectExtent l="0" t="76200" r="21590" b="35560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4710" cy="154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DD47C6" id="AutoShape 19" o:spid="_x0000_s1026" type="#_x0000_t32" style="position:absolute;margin-left:223.5pt;margin-top:237.35pt;width:67.3pt;height:12.2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C6BFD8" wp14:editId="0CBA910C">
                <wp:simplePos x="0" y="0"/>
                <wp:positionH relativeFrom="column">
                  <wp:posOffset>3624580</wp:posOffset>
                </wp:positionH>
                <wp:positionV relativeFrom="paragraph">
                  <wp:posOffset>3074035</wp:posOffset>
                </wp:positionV>
                <wp:extent cx="2292350" cy="909320"/>
                <wp:effectExtent l="0" t="0" r="0" b="5080"/>
                <wp:wrapNone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F5F" w:rsidRDefault="00CA3C2D">
                            <w:r>
                              <w:t>In the payment details table, the field names are being entered, and also have their data types selected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C6BFD8" id="Text Box 18" o:spid="_x0000_s1031" type="#_x0000_t202" style="position:absolute;margin-left:285.4pt;margin-top:242.05pt;width:180.5pt;height:71.6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bUuwIAAMI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" filled="f" stroked="f">
                <v:textbox>
                  <w:txbxContent>
                    <w:p w:rsidR="00B70F5F" w:rsidRDefault="00CA3C2D">
                      <w:r>
                        <w:t>In the payment details table, the field names are being entered, and also have their data types selected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5B2916" wp14:editId="004425E2">
                <wp:simplePos x="0" y="0"/>
                <wp:positionH relativeFrom="column">
                  <wp:posOffset>1638935</wp:posOffset>
                </wp:positionH>
                <wp:positionV relativeFrom="paragraph">
                  <wp:posOffset>2765425</wp:posOffset>
                </wp:positionV>
                <wp:extent cx="1199515" cy="795655"/>
                <wp:effectExtent l="19050" t="19050" r="19685" b="23495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795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2BAF6F1" id="AutoShape 17" o:spid="_x0000_s1026" style="position:absolute;margin-left:129.05pt;margin-top:217.75pt;width:94.45pt;height:6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" filled="f" strokecolor="red" strokeweight="2.25pt"/>
            </w:pict>
          </mc:Fallback>
        </mc:AlternateContent>
      </w:r>
      <w:r w:rsidR="00B70F5F">
        <w:rPr>
          <w:noProof/>
          <w:sz w:val="32"/>
        </w:rPr>
        <w:drawing>
          <wp:anchor distT="0" distB="0" distL="114300" distR="114300" simplePos="0" relativeHeight="251683840" behindDoc="0" locked="0" layoutInCell="1" allowOverlap="1" wp14:anchorId="516E105D" wp14:editId="0676A1A6">
            <wp:simplePos x="0" y="0"/>
            <wp:positionH relativeFrom="column">
              <wp:posOffset>838200</wp:posOffset>
            </wp:positionH>
            <wp:positionV relativeFrom="paragraph">
              <wp:posOffset>2266315</wp:posOffset>
            </wp:positionV>
            <wp:extent cx="4077335" cy="3051810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77B">
        <w:rPr>
          <w:sz w:val="32"/>
        </w:rPr>
        <w:tab/>
      </w: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Default="00B70F5F" w:rsidP="00B70F5F">
      <w:pPr>
        <w:rPr>
          <w:sz w:val="32"/>
        </w:rPr>
      </w:pPr>
    </w:p>
    <w:p w:rsidR="00B70F5F" w:rsidRDefault="00B70F5F" w:rsidP="00B70F5F">
      <w:pPr>
        <w:tabs>
          <w:tab w:val="left" w:pos="1047"/>
        </w:tabs>
        <w:rPr>
          <w:sz w:val="32"/>
        </w:rPr>
      </w:pPr>
      <w:r>
        <w:rPr>
          <w:sz w:val="32"/>
        </w:rPr>
        <w:tab/>
      </w:r>
    </w:p>
    <w:p w:rsidR="00B70F5F" w:rsidRDefault="008C140C" w:rsidP="00B70F5F">
      <w:pPr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ragraph">
                  <wp:posOffset>1092835</wp:posOffset>
                </wp:positionV>
                <wp:extent cx="1012190" cy="118745"/>
                <wp:effectExtent l="0" t="76200" r="16510" b="33655"/>
                <wp:wrapNone/>
                <wp:docPr id="3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2190" cy="1187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88C4EA" id="AutoShape 22" o:spid="_x0000_s1026" type="#_x0000_t32" style="position:absolute;margin-left:222.55pt;margin-top:86.05pt;width:79.7pt;height:9.3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962025</wp:posOffset>
                </wp:positionV>
                <wp:extent cx="2292350" cy="968375"/>
                <wp:effectExtent l="0" t="0" r="0" b="317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F5F" w:rsidRDefault="009A0B28">
                            <w:r>
                              <w:t xml:space="preserve">The field names and data types for the Booking details are being filled 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" o:spid="_x0000_s1032" type="#_x0000_t202" style="position:absolute;margin-left:302.25pt;margin-top:75.75pt;width:180.5pt;height:76.2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Dmug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" filled="f" stroked="f">
                <v:textbox>
                  <w:txbxContent>
                    <w:p w:rsidR="00B70F5F" w:rsidRDefault="009A0B28">
                      <w:r>
                        <w:t xml:space="preserve">The field names and data types for the Booking details are being filled 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712470</wp:posOffset>
                </wp:positionV>
                <wp:extent cx="1235075" cy="914400"/>
                <wp:effectExtent l="19050" t="19050" r="22225" b="19050"/>
                <wp:wrapNone/>
                <wp:docPr id="3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07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75E440" id="AutoShape 20" o:spid="_x0000_s1026" style="position:absolute;margin-left:125.3pt;margin-top:56.1pt;width:97.2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" filled="f" strokecolor="red" strokeweight="2.25pt"/>
            </w:pict>
          </mc:Fallback>
        </mc:AlternateContent>
      </w:r>
      <w:r w:rsidR="00B70F5F">
        <w:rPr>
          <w:noProof/>
          <w:sz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4283710" cy="3218180"/>
            <wp:effectExtent l="1905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</w:p>
    <w:p w:rsidR="00B70F5F" w:rsidRPr="00B70F5F" w:rsidRDefault="00B70F5F" w:rsidP="00B70F5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4291330" cy="3218180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5F" w:rsidRDefault="00B70F5F" w:rsidP="00B70F5F">
      <w:pPr>
        <w:rPr>
          <w:sz w:val="32"/>
        </w:rPr>
      </w:pPr>
    </w:p>
    <w:p w:rsidR="001A54D9" w:rsidRDefault="008C140C" w:rsidP="00B70F5F">
      <w:pPr>
        <w:tabs>
          <w:tab w:val="left" w:pos="2786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186055</wp:posOffset>
                </wp:positionV>
                <wp:extent cx="430530" cy="142240"/>
                <wp:effectExtent l="19050" t="57150" r="7620" b="29210"/>
                <wp:wrapNone/>
                <wp:docPr id="3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0530" cy="1422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7D5844" id="AutoShape 25" o:spid="_x0000_s1026" type="#_x0000_t32" style="position:absolute;margin-left:236.55pt;margin-top:14.65pt;width:33.9pt;height:11.2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185420</wp:posOffset>
                </wp:positionV>
                <wp:extent cx="2292350" cy="969010"/>
                <wp:effectExtent l="0" t="0" r="0" b="254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B28" w:rsidRDefault="009A0B28" w:rsidP="009A0B28">
                            <w:r>
                              <w:t xml:space="preserve">Field names and data types for the Airline details are being filled in </w:t>
                            </w:r>
                          </w:p>
                          <w:p w:rsidR="00B70F5F" w:rsidRDefault="00B70F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4" o:spid="_x0000_s1033" type="#_x0000_t202" style="position:absolute;margin-left:270.45pt;margin-top:14.6pt;width:180.5pt;height:76.3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+GuA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" filled="f" stroked="f">
                <v:textbox>
                  <w:txbxContent>
                    <w:p w:rsidR="009A0B28" w:rsidRDefault="009A0B28" w:rsidP="009A0B28">
                      <w:r>
                        <w:t>Field</w:t>
                      </w:r>
                      <w:r>
                        <w:t xml:space="preserve"> names and data types for the</w:t>
                      </w:r>
                      <w:r>
                        <w:t xml:space="preserve"> Airline</w:t>
                      </w:r>
                      <w:r>
                        <w:t xml:space="preserve"> details are being filled in </w:t>
                      </w:r>
                    </w:p>
                    <w:p w:rsidR="00B70F5F" w:rsidRDefault="00B70F5F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7620</wp:posOffset>
                </wp:positionV>
                <wp:extent cx="1412875" cy="498475"/>
                <wp:effectExtent l="19050" t="19050" r="15875" b="15875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61CCFD" id="AutoShape 23" o:spid="_x0000_s1026" style="position:absolute;margin-left:125.3pt;margin-top:.6pt;width:111.25pt;height:3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" filled="f" strokecolor="red" strokeweight="2.25pt"/>
            </w:pict>
          </mc:Fallback>
        </mc:AlternateContent>
      </w:r>
      <w:r w:rsidR="00B70F5F">
        <w:rPr>
          <w:sz w:val="32"/>
        </w:rPr>
        <w:tab/>
      </w:r>
    </w:p>
    <w:p w:rsidR="001A54D9" w:rsidRPr="001A54D9" w:rsidRDefault="001A54D9" w:rsidP="001A54D9">
      <w:pPr>
        <w:rPr>
          <w:sz w:val="32"/>
        </w:rPr>
      </w:pPr>
    </w:p>
    <w:p w:rsidR="001A54D9" w:rsidRPr="001A54D9" w:rsidRDefault="001A54D9" w:rsidP="001A54D9">
      <w:pPr>
        <w:rPr>
          <w:sz w:val="32"/>
        </w:rPr>
      </w:pPr>
    </w:p>
    <w:p w:rsidR="001A54D9" w:rsidRPr="001A54D9" w:rsidRDefault="001A54D9" w:rsidP="001A54D9">
      <w:pPr>
        <w:rPr>
          <w:sz w:val="32"/>
        </w:rPr>
      </w:pPr>
    </w:p>
    <w:p w:rsidR="001A54D9" w:rsidRPr="001A54D9" w:rsidRDefault="001A54D9" w:rsidP="001A54D9">
      <w:pPr>
        <w:rPr>
          <w:sz w:val="32"/>
        </w:rPr>
      </w:pPr>
    </w:p>
    <w:p w:rsidR="001A54D9" w:rsidRPr="001A54D9" w:rsidRDefault="001A54D9" w:rsidP="001A54D9">
      <w:pPr>
        <w:rPr>
          <w:sz w:val="32"/>
        </w:rPr>
      </w:pPr>
    </w:p>
    <w:p w:rsidR="001A54D9" w:rsidRPr="001A54D9" w:rsidRDefault="001A54D9" w:rsidP="001A54D9">
      <w:pPr>
        <w:rPr>
          <w:sz w:val="32"/>
        </w:rPr>
      </w:pPr>
    </w:p>
    <w:p w:rsidR="001A54D9" w:rsidRDefault="001A54D9" w:rsidP="001A54D9">
      <w:pPr>
        <w:tabs>
          <w:tab w:val="left" w:pos="2469"/>
        </w:tabs>
        <w:rPr>
          <w:sz w:val="32"/>
        </w:rPr>
      </w:pPr>
      <w:r>
        <w:rPr>
          <w:sz w:val="32"/>
        </w:rPr>
        <w:tab/>
      </w:r>
    </w:p>
    <w:p w:rsidR="001A54D9" w:rsidRDefault="001A54D9">
      <w:pPr>
        <w:rPr>
          <w:sz w:val="32"/>
        </w:rPr>
      </w:pPr>
      <w:r>
        <w:rPr>
          <w:sz w:val="32"/>
        </w:rPr>
        <w:br w:type="page"/>
      </w:r>
    </w:p>
    <w:p w:rsidR="00EC28BF" w:rsidRPr="008B5182" w:rsidRDefault="001A54D9" w:rsidP="001A54D9">
      <w:pPr>
        <w:tabs>
          <w:tab w:val="left" w:pos="2469"/>
        </w:tabs>
        <w:jc w:val="center"/>
        <w:rPr>
          <w:sz w:val="44"/>
          <w:u w:val="single"/>
        </w:rPr>
      </w:pPr>
      <w:r w:rsidRPr="008B5182">
        <w:rPr>
          <w:sz w:val="44"/>
          <w:u w:val="single"/>
        </w:rPr>
        <w:lastRenderedPageBreak/>
        <w:t xml:space="preserve">P4 </w:t>
      </w:r>
      <w:r w:rsidR="008B5182">
        <w:rPr>
          <w:sz w:val="44"/>
          <w:u w:val="single"/>
        </w:rPr>
        <w:t xml:space="preserve">- </w:t>
      </w:r>
      <w:r w:rsidR="008B5182" w:rsidRPr="008B5182">
        <w:rPr>
          <w:sz w:val="44"/>
          <w:u w:val="single"/>
        </w:rPr>
        <w:t>C</w:t>
      </w:r>
      <w:r w:rsidRPr="008B5182">
        <w:rPr>
          <w:sz w:val="44"/>
          <w:u w:val="single"/>
        </w:rPr>
        <w:t>reate features in data entry form to ensure validity and integrity of data.</w:t>
      </w:r>
    </w:p>
    <w:p w:rsidR="001A54D9" w:rsidRDefault="001A54D9" w:rsidP="001A54D9">
      <w:pPr>
        <w:tabs>
          <w:tab w:val="left" w:pos="2469"/>
        </w:tabs>
        <w:jc w:val="both"/>
        <w:rPr>
          <w:b/>
          <w:sz w:val="36"/>
          <w:u w:val="single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620395</wp:posOffset>
            </wp:positionV>
            <wp:extent cx="2616835" cy="3502660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009" t="17711" r="49892" b="3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4D9">
        <w:rPr>
          <w:b/>
          <w:sz w:val="36"/>
          <w:u w:val="single"/>
        </w:rPr>
        <w:t xml:space="preserve">Field size </w:t>
      </w:r>
    </w:p>
    <w:p w:rsidR="001A54D9" w:rsidRDefault="008C140C" w:rsidP="001A54D9">
      <w:pPr>
        <w:tabs>
          <w:tab w:val="left" w:pos="2469"/>
        </w:tabs>
        <w:jc w:val="both"/>
        <w:rPr>
          <w:b/>
          <w:sz w:val="36"/>
          <w:u w:val="single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3592195</wp:posOffset>
                </wp:positionV>
                <wp:extent cx="1603375" cy="499110"/>
                <wp:effectExtent l="19050" t="57150" r="15875" b="34290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3375" cy="4991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F78986" id="AutoShape 29" o:spid="_x0000_s1026" type="#_x0000_t32" style="position:absolute;margin-left:-9.9pt;margin-top:282.85pt;width:126.25pt;height:39.3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-1063625</wp:posOffset>
                </wp:positionH>
                <wp:positionV relativeFrom="paragraph">
                  <wp:posOffset>3592195</wp:posOffset>
                </wp:positionV>
                <wp:extent cx="937895" cy="499110"/>
                <wp:effectExtent l="38100" t="38100" r="14605" b="34290"/>
                <wp:wrapNone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7895" cy="4991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11C80B" id="AutoShape 28" o:spid="_x0000_s1026" type="#_x0000_t32" style="position:absolute;margin-left:-83.75pt;margin-top:282.85pt;width:73.85pt;height:39.3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" strokecolor="red" strokeweight="2.25pt">
                <v:stroke endarrow="block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3331210</wp:posOffset>
                </wp:positionV>
                <wp:extent cx="403225" cy="260985"/>
                <wp:effectExtent l="19050" t="19050" r="15875" b="24765"/>
                <wp:wrapNone/>
                <wp:docPr id="2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26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9477C79" id="AutoShape 27" o:spid="_x0000_s1026" style="position:absolute;margin-left:122.9pt;margin-top:262.3pt;width:31.75pt;height:2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" filled="f" strokecolor="red" strokeweight="2.25pt"/>
            </w:pict>
          </mc:Fallback>
        </mc:AlternateContent>
      </w: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-1491615</wp:posOffset>
                </wp:positionH>
                <wp:positionV relativeFrom="paragraph">
                  <wp:posOffset>3426460</wp:posOffset>
                </wp:positionV>
                <wp:extent cx="499110" cy="165735"/>
                <wp:effectExtent l="19050" t="19050" r="15240" b="24765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" cy="165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B4281F" id="AutoShape 26" o:spid="_x0000_s1026" style="position:absolute;margin-left:-117.45pt;margin-top:269.8pt;width:39.3pt;height:1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" filled="f" strokecolor="red" strokeweight="2.25pt"/>
            </w:pict>
          </mc:Fallback>
        </mc:AlternateContent>
      </w:r>
      <w:r w:rsidR="001A54D9">
        <w:rPr>
          <w:b/>
          <w:noProof/>
          <w:sz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267335</wp:posOffset>
            </wp:positionV>
            <wp:extent cx="2652395" cy="3408045"/>
            <wp:effectExtent l="1905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028" t="17308" r="47863" b="3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4D9" w:rsidRPr="001A54D9">
        <w:rPr>
          <w:b/>
          <w:sz w:val="36"/>
          <w:u w:val="single"/>
        </w:rPr>
        <w:t xml:space="preserve"> </w:t>
      </w:r>
    </w:p>
    <w:p w:rsidR="001A54D9" w:rsidRPr="001A54D9" w:rsidRDefault="001A54D9" w:rsidP="001A54D9">
      <w:pPr>
        <w:rPr>
          <w:sz w:val="36"/>
        </w:rPr>
      </w:pPr>
    </w:p>
    <w:p w:rsidR="001A54D9" w:rsidRPr="001A54D9" w:rsidRDefault="001A54D9" w:rsidP="001A54D9">
      <w:pPr>
        <w:rPr>
          <w:sz w:val="36"/>
        </w:rPr>
      </w:pPr>
    </w:p>
    <w:p w:rsidR="001A54D9" w:rsidRPr="001A54D9" w:rsidRDefault="001A54D9" w:rsidP="001A54D9">
      <w:pPr>
        <w:rPr>
          <w:sz w:val="36"/>
        </w:rPr>
      </w:pPr>
    </w:p>
    <w:p w:rsidR="001A54D9" w:rsidRPr="001A54D9" w:rsidRDefault="001A54D9" w:rsidP="001A54D9">
      <w:pPr>
        <w:rPr>
          <w:sz w:val="36"/>
        </w:rPr>
      </w:pPr>
    </w:p>
    <w:p w:rsidR="001A54D9" w:rsidRPr="001A54D9" w:rsidRDefault="001A54D9" w:rsidP="001A54D9">
      <w:pPr>
        <w:rPr>
          <w:sz w:val="36"/>
        </w:rPr>
      </w:pPr>
    </w:p>
    <w:p w:rsidR="001A54D9" w:rsidRPr="001A54D9" w:rsidRDefault="001A54D9" w:rsidP="001A54D9">
      <w:pPr>
        <w:rPr>
          <w:sz w:val="36"/>
        </w:rPr>
      </w:pPr>
    </w:p>
    <w:p w:rsidR="001A54D9" w:rsidRPr="001A54D9" w:rsidRDefault="001A54D9" w:rsidP="001A54D9">
      <w:pPr>
        <w:rPr>
          <w:sz w:val="36"/>
        </w:rPr>
      </w:pPr>
    </w:p>
    <w:p w:rsidR="001A54D9" w:rsidRPr="001A54D9" w:rsidRDefault="001A54D9" w:rsidP="001A54D9">
      <w:pPr>
        <w:rPr>
          <w:sz w:val="36"/>
        </w:rPr>
      </w:pPr>
    </w:p>
    <w:p w:rsidR="001A54D9" w:rsidRDefault="008C140C" w:rsidP="001A54D9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60325</wp:posOffset>
                </wp:positionV>
                <wp:extent cx="2543175" cy="414655"/>
                <wp:effectExtent l="0" t="0" r="9525" b="4445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4D9" w:rsidRDefault="009A0B28">
                            <w:r>
                              <w:t>In this table, what is being done is the field “First Name” is having its field size’s number of characters changed from 255 to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30" o:spid="_x0000_s1034" type="#_x0000_t202" style="position:absolute;margin-left:126.45pt;margin-top:4.75pt;width:200.25pt;height:32.6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" stroked="f">
                <v:textbox style="mso-fit-shape-to-text:t">
                  <w:txbxContent>
                    <w:p w:rsidR="001A54D9" w:rsidRDefault="009A0B28">
                      <w:r>
                        <w:t>In this table, what is being done is the field “First Name” is having its field size’s number of characters changed from 255 to 50</w:t>
                      </w:r>
                    </w:p>
                  </w:txbxContent>
                </v:textbox>
              </v:shape>
            </w:pict>
          </mc:Fallback>
        </mc:AlternateContent>
      </w:r>
    </w:p>
    <w:p w:rsidR="001A54D9" w:rsidRDefault="001A54D9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:rsidR="001A54D9" w:rsidRDefault="001A54D9" w:rsidP="001A54D9">
      <w:pPr>
        <w:tabs>
          <w:tab w:val="left" w:pos="935"/>
        </w:tabs>
        <w:rPr>
          <w:b/>
          <w:sz w:val="36"/>
          <w:u w:val="single"/>
        </w:rPr>
      </w:pPr>
      <w:r w:rsidRPr="001A54D9">
        <w:rPr>
          <w:b/>
          <w:sz w:val="36"/>
          <w:u w:val="single"/>
        </w:rPr>
        <w:lastRenderedPageBreak/>
        <w:t>Combo Box</w:t>
      </w:r>
    </w:p>
    <w:p w:rsidR="001A54D9" w:rsidRDefault="00FA3CDB" w:rsidP="001A54D9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62865</wp:posOffset>
            </wp:positionV>
            <wp:extent cx="1678940" cy="3194050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047" t="17956" r="49477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CDB" w:rsidRDefault="00FA3CDB" w:rsidP="001A54D9">
      <w:pPr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-1971675</wp:posOffset>
            </wp:positionH>
            <wp:positionV relativeFrom="paragraph">
              <wp:posOffset>3093720</wp:posOffset>
            </wp:positionV>
            <wp:extent cx="6345555" cy="985520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453" t="17288" b="6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40C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1443355</wp:posOffset>
                </wp:positionV>
                <wp:extent cx="710565" cy="166370"/>
                <wp:effectExtent l="38100" t="19050" r="13335" b="81280"/>
                <wp:wrapNone/>
                <wp:docPr id="1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0565" cy="1663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98EFE" id="AutoShape 33" o:spid="_x0000_s1026" type="#_x0000_t32" style="position:absolute;margin-left:-10.85pt;margin-top:113.65pt;width:55.95pt;height:13.1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" strokecolor="red" strokeweight="2.25pt">
                <v:stroke endarrow="block"/>
              </v:shape>
            </w:pict>
          </mc:Fallback>
        </mc:AlternateContent>
      </w:r>
      <w:r w:rsidR="008C140C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1217930</wp:posOffset>
                </wp:positionV>
                <wp:extent cx="2291080" cy="414655"/>
                <wp:effectExtent l="0" t="0" r="0" b="4445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CDB" w:rsidRDefault="0085797D">
                            <w:r>
                              <w:t>With the combo box, what is being done here is that the gender section is being made into a drop down list for customers to click and select their gender being male or female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32" o:spid="_x0000_s1035" type="#_x0000_t202" style="position:absolute;left:0;text-align:left;margin-left:45.1pt;margin-top:95.9pt;width:180.4pt;height:32.6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" stroked="f">
                <v:textbox style="mso-fit-shape-to-text:t">
                  <w:txbxContent>
                    <w:p w:rsidR="00FA3CDB" w:rsidRDefault="0085797D">
                      <w:r>
                        <w:t>With the combo box, what is being done here is that the gender section is being made into a drop down list for customers to click and select their gender being male or female</w:t>
                      </w:r>
                    </w:p>
                  </w:txbxContent>
                </v:textbox>
              </v:shape>
            </w:pict>
          </mc:Fallback>
        </mc:AlternateContent>
      </w:r>
      <w:r w:rsidR="008C140C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-1764665</wp:posOffset>
                </wp:positionH>
                <wp:positionV relativeFrom="paragraph">
                  <wp:posOffset>1503045</wp:posOffset>
                </wp:positionV>
                <wp:extent cx="1626870" cy="403860"/>
                <wp:effectExtent l="19050" t="19050" r="11430" b="15240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DEFAF37" id="AutoShape 31" o:spid="_x0000_s1026" style="position:absolute;margin-left:-138.95pt;margin-top:118.35pt;width:128.1pt;height:3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" filled="f" strokecolor="red" strokeweight="2.25pt"/>
            </w:pict>
          </mc:Fallback>
        </mc:AlternateContent>
      </w:r>
    </w:p>
    <w:p w:rsidR="00FA3CDB" w:rsidRPr="00FA3CDB" w:rsidRDefault="00FA3CDB" w:rsidP="00FA3CDB">
      <w:pPr>
        <w:rPr>
          <w:sz w:val="36"/>
        </w:rPr>
      </w:pPr>
    </w:p>
    <w:p w:rsidR="00FA3CDB" w:rsidRPr="00FA3CDB" w:rsidRDefault="00FA3CDB" w:rsidP="00FA3CDB">
      <w:pPr>
        <w:rPr>
          <w:sz w:val="36"/>
        </w:rPr>
      </w:pPr>
    </w:p>
    <w:p w:rsidR="00FA3CDB" w:rsidRPr="00FA3CDB" w:rsidRDefault="00FA3CDB" w:rsidP="00FA3CDB">
      <w:pPr>
        <w:rPr>
          <w:sz w:val="36"/>
        </w:rPr>
      </w:pPr>
    </w:p>
    <w:p w:rsidR="00FA3CDB" w:rsidRPr="00FA3CDB" w:rsidRDefault="00FA3CDB" w:rsidP="00FA3CDB">
      <w:pPr>
        <w:rPr>
          <w:sz w:val="36"/>
        </w:rPr>
      </w:pPr>
    </w:p>
    <w:p w:rsidR="00FA3CDB" w:rsidRPr="00FA3CDB" w:rsidRDefault="008C140C" w:rsidP="00FA3CDB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1139190</wp:posOffset>
                </wp:positionV>
                <wp:extent cx="807720" cy="629920"/>
                <wp:effectExtent l="19050" t="19050" r="11430" b="17780"/>
                <wp:wrapNone/>
                <wp:docPr id="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B6A8513" id="AutoShape 34" o:spid="_x0000_s1026" style="position:absolute;margin-left:26.55pt;margin-top:89.7pt;width:63.6pt;height:4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" filled="f" strokecolor="red" strokeweight="2.25pt"/>
            </w:pict>
          </mc:Fallback>
        </mc:AlternateContent>
      </w:r>
    </w:p>
    <w:p w:rsidR="00FA3CDB" w:rsidRPr="00FA3CDB" w:rsidRDefault="008C140C" w:rsidP="00FA3CDB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1200150</wp:posOffset>
                </wp:positionV>
                <wp:extent cx="35560" cy="403225"/>
                <wp:effectExtent l="95250" t="38100" r="59690" b="15875"/>
                <wp:wrapNone/>
                <wp:docPr id="1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560" cy="4032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D66938" id="AutoShape 36" o:spid="_x0000_s1026" type="#_x0000_t32" style="position:absolute;margin-left:187pt;margin-top:94.5pt;width:2.8pt;height:31.7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1520825</wp:posOffset>
                </wp:positionV>
                <wp:extent cx="2291080" cy="414655"/>
                <wp:effectExtent l="0" t="0" r="0" b="4445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E7B" w:rsidRDefault="00591E9C">
                            <w:r>
                              <w:t xml:space="preserve">And once </w:t>
                            </w:r>
                            <w:r w:rsidR="00310AE2">
                              <w:t>viewing the table in datasheet view and clicking onto the gender field, a drop down list will appear for the customer to select which gender they were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36" type="#_x0000_t202" style="position:absolute;margin-left:124.6pt;margin-top:119.75pt;width:180.4pt;height:32.6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UshQIAABk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" stroked="f">
                <v:textbox style="mso-fit-shape-to-text:t">
                  <w:txbxContent>
                    <w:p w:rsidR="00714E7B" w:rsidRDefault="00591E9C">
                      <w:r>
                        <w:t xml:space="preserve">And once </w:t>
                      </w:r>
                      <w:r w:rsidR="00310AE2">
                        <w:t>viewing the table in datasheet view and clicking onto the gender field, a drop down list will appear for the customer to select which gender they were</w:t>
                      </w:r>
                    </w:p>
                  </w:txbxContent>
                </v:textbox>
              </v:shape>
            </w:pict>
          </mc:Fallback>
        </mc:AlternateContent>
      </w:r>
    </w:p>
    <w:p w:rsidR="00FA3CDB" w:rsidRDefault="00FA3CDB" w:rsidP="00FA3CDB">
      <w:pPr>
        <w:tabs>
          <w:tab w:val="left" w:pos="3422"/>
        </w:tabs>
        <w:rPr>
          <w:sz w:val="36"/>
        </w:rPr>
      </w:pPr>
      <w:r>
        <w:rPr>
          <w:sz w:val="36"/>
        </w:rPr>
        <w:tab/>
      </w:r>
    </w:p>
    <w:p w:rsidR="00FA3CDB" w:rsidRDefault="00FA3CDB">
      <w:pPr>
        <w:rPr>
          <w:sz w:val="36"/>
        </w:rPr>
      </w:pPr>
      <w:r>
        <w:rPr>
          <w:sz w:val="36"/>
        </w:rPr>
        <w:br w:type="page"/>
      </w:r>
    </w:p>
    <w:p w:rsidR="00FA3CDB" w:rsidRPr="00FA3CDB" w:rsidRDefault="00887D1D" w:rsidP="00FA3CDB">
      <w:pPr>
        <w:tabs>
          <w:tab w:val="left" w:pos="3422"/>
        </w:tabs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In</w:t>
      </w:r>
      <w:r w:rsidR="00FA3CDB" w:rsidRPr="00FA3CDB">
        <w:rPr>
          <w:b/>
          <w:sz w:val="36"/>
          <w:u w:val="single"/>
        </w:rPr>
        <w:t>p</w:t>
      </w:r>
      <w:r>
        <w:rPr>
          <w:b/>
          <w:sz w:val="36"/>
          <w:u w:val="single"/>
        </w:rPr>
        <w:t>ut</w:t>
      </w:r>
      <w:r w:rsidR="00FA3CDB" w:rsidRPr="00FA3CDB">
        <w:rPr>
          <w:b/>
          <w:sz w:val="36"/>
          <w:u w:val="single"/>
        </w:rPr>
        <w:t xml:space="preserve"> Mask</w:t>
      </w:r>
    </w:p>
    <w:p w:rsidR="00FA3CDB" w:rsidRPr="00FA3CDB" w:rsidRDefault="00714E7B" w:rsidP="00FA3CDB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181610</wp:posOffset>
            </wp:positionV>
            <wp:extent cx="2118360" cy="3704590"/>
            <wp:effectExtent l="1905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336" t="17626" r="47696" b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181610</wp:posOffset>
            </wp:positionV>
            <wp:extent cx="2047240" cy="3597910"/>
            <wp:effectExtent l="1905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144" t="17754" r="48177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CDB" w:rsidRDefault="008C140C" w:rsidP="00FA3CDB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-1583055</wp:posOffset>
                </wp:positionH>
                <wp:positionV relativeFrom="paragraph">
                  <wp:posOffset>3495040</wp:posOffset>
                </wp:positionV>
                <wp:extent cx="4552950" cy="885825"/>
                <wp:effectExtent l="0" t="0" r="0" b="9525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41A" w:rsidRDefault="00AE5D05">
                            <w:r>
                              <w:t>An input mask determines what type of data is able to be inputted into certain fields,</w:t>
                            </w:r>
                            <w:r w:rsidR="007A05F5">
                              <w:t xml:space="preserve"> for example as shown above an input mask has been set for the DOB field </w:t>
                            </w:r>
                            <w:r w:rsidR="008D78EB">
                              <w:t>showing the type of format the date should be set in (DD/MM/YYYY)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9" o:spid="_x0000_s1037" type="#_x0000_t202" style="position:absolute;margin-left:-124.65pt;margin-top:275.2pt;width:358.5pt;height:6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PPt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" filled="f" stroked="f">
                <v:textbox>
                  <w:txbxContent>
                    <w:p w:rsidR="0019641A" w:rsidRDefault="00AE5D05">
                      <w:r>
                        <w:t>An input mask determines what type of data is able to be inputted into certain fields,</w:t>
                      </w:r>
                      <w:r w:rsidR="007A05F5">
                        <w:t xml:space="preserve"> for example as shown above an input mask has been set for the DOB field </w:t>
                      </w:r>
                      <w:r w:rsidR="008D78EB">
                        <w:t>showing the type of format the date should be set in (DD/MM/YYYY)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2476500</wp:posOffset>
                </wp:positionV>
                <wp:extent cx="510540" cy="1021080"/>
                <wp:effectExtent l="19050" t="38100" r="41910" b="26670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0540" cy="1021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258B8" id="AutoShape 41" o:spid="_x0000_s1026" type="#_x0000_t32" style="position:absolute;margin-left:94.8pt;margin-top:195pt;width:40.2pt;height:80.4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-1254125</wp:posOffset>
                </wp:positionH>
                <wp:positionV relativeFrom="paragraph">
                  <wp:posOffset>2357755</wp:posOffset>
                </wp:positionV>
                <wp:extent cx="558165" cy="1139825"/>
                <wp:effectExtent l="38100" t="38100" r="32385" b="22225"/>
                <wp:wrapNone/>
                <wp:docPr id="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8165" cy="1139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CEFAA2" id="AutoShape 40" o:spid="_x0000_s1026" type="#_x0000_t32" style="position:absolute;margin-left:-98.75pt;margin-top:185.65pt;width:43.95pt;height:89.7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2357755</wp:posOffset>
                </wp:positionV>
                <wp:extent cx="1484630" cy="118745"/>
                <wp:effectExtent l="19050" t="19050" r="20320" b="14605"/>
                <wp:wrapNone/>
                <wp:docPr id="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118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C4A86A" id="AutoShape 38" o:spid="_x0000_s1026" style="position:absolute;margin-left:108.8pt;margin-top:185.65pt;width:116.9pt;height:9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" filled="f" strokecolor="red" strokeweight="2.25pt"/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-2037715</wp:posOffset>
                </wp:positionH>
                <wp:positionV relativeFrom="paragraph">
                  <wp:posOffset>2251075</wp:posOffset>
                </wp:positionV>
                <wp:extent cx="1341755" cy="106680"/>
                <wp:effectExtent l="19050" t="19050" r="10795" b="2667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755" cy="10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D90F8AE" id="AutoShape 37" o:spid="_x0000_s1026" style="position:absolute;margin-left:-160.45pt;margin-top:177.25pt;width:105.65pt;height:8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" filled="f" strokecolor="red" strokeweight="2.25pt"/>
            </w:pict>
          </mc:Fallback>
        </mc:AlternateContent>
      </w:r>
      <w:r w:rsidR="00714E7B">
        <w:rPr>
          <w:sz w:val="36"/>
        </w:rPr>
        <w:br w:type="textWrapping" w:clear="all"/>
      </w:r>
    </w:p>
    <w:p w:rsidR="00FA3CDB" w:rsidRPr="00FA3CDB" w:rsidRDefault="008C140C" w:rsidP="00FA3CDB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930275</wp:posOffset>
                </wp:positionV>
                <wp:extent cx="1104265" cy="522605"/>
                <wp:effectExtent l="19050" t="19050" r="19685" b="10795"/>
                <wp:wrapNone/>
                <wp:docPr id="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8C0B1C8" id="AutoShape 42" o:spid="_x0000_s1026" style="position:absolute;margin-left:311.4pt;margin-top:73.25pt;width:86.95pt;height:4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" filled="f" strokecolor="red" strokeweight="2.25pt"/>
            </w:pict>
          </mc:Fallback>
        </mc:AlternateContent>
      </w:r>
      <w:r w:rsidR="00714E7B">
        <w:rPr>
          <w:noProof/>
          <w:sz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668655</wp:posOffset>
            </wp:positionV>
            <wp:extent cx="5723255" cy="985520"/>
            <wp:effectExtent l="1905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794" t="17614" r="23247" b="6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E7B" w:rsidRDefault="008C140C" w:rsidP="00FA3CDB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1004570</wp:posOffset>
                </wp:positionV>
                <wp:extent cx="47625" cy="391795"/>
                <wp:effectExtent l="57150" t="38100" r="47625" b="8255"/>
                <wp:wrapNone/>
                <wp:docPr id="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3917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904F5B" id="AutoShape 44" o:spid="_x0000_s1026" type="#_x0000_t32" style="position:absolute;margin-left:331.95pt;margin-top:79.1pt;width:3.75pt;height:30.8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1396365</wp:posOffset>
                </wp:positionV>
                <wp:extent cx="3239135" cy="414655"/>
                <wp:effectExtent l="0" t="0" r="0" b="4445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41A" w:rsidRDefault="008F1D7D">
                            <w:r>
                              <w:t>Once previewed in the datasheet view, due to editing the input mask in the design view, once filling in the table it will be in the form set of (00/00/0000) as shown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8" type="#_x0000_t202" style="position:absolute;margin-left:118.65pt;margin-top:109.95pt;width:255.05pt;height:32.6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fXtw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" filled="f" stroked="f">
                <v:textbox style="mso-fit-shape-to-text:t">
                  <w:txbxContent>
                    <w:p w:rsidR="0019641A" w:rsidRDefault="008F1D7D">
                      <w:r>
                        <w:t>Once previewed in the datasheet view, due to editing the input mask in the design view, once filling in the table it will be in the form set of (00/00/0000) as shown above</w:t>
                      </w:r>
                    </w:p>
                  </w:txbxContent>
                </v:textbox>
              </v:shape>
            </w:pict>
          </mc:Fallback>
        </mc:AlternateContent>
      </w:r>
    </w:p>
    <w:p w:rsidR="00714E7B" w:rsidRPr="00714E7B" w:rsidRDefault="00714E7B" w:rsidP="00714E7B">
      <w:pPr>
        <w:rPr>
          <w:sz w:val="36"/>
        </w:rPr>
      </w:pPr>
    </w:p>
    <w:p w:rsidR="00714E7B" w:rsidRDefault="00714E7B" w:rsidP="00714E7B">
      <w:pPr>
        <w:rPr>
          <w:sz w:val="36"/>
        </w:rPr>
      </w:pPr>
    </w:p>
    <w:p w:rsidR="00714E7B" w:rsidRDefault="00714E7B" w:rsidP="00714E7B">
      <w:pPr>
        <w:tabs>
          <w:tab w:val="left" w:pos="3909"/>
        </w:tabs>
        <w:rPr>
          <w:sz w:val="36"/>
        </w:rPr>
      </w:pPr>
      <w:r>
        <w:rPr>
          <w:sz w:val="36"/>
        </w:rPr>
        <w:tab/>
      </w:r>
    </w:p>
    <w:p w:rsidR="00714E7B" w:rsidRDefault="00131FDB">
      <w:pPr>
        <w:rPr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3324225</wp:posOffset>
                </wp:positionV>
                <wp:extent cx="3733800" cy="838200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FDB" w:rsidRPr="00634847" w:rsidRDefault="00131FDB">
                            <w:pPr>
                              <w:rPr>
                                <w:sz w:val="24"/>
                              </w:rPr>
                            </w:pPr>
                            <w:r w:rsidRPr="00634847">
                              <w:rPr>
                                <w:sz w:val="24"/>
                              </w:rPr>
                              <w:t xml:space="preserve">Finally this is the passenger’s details displaying all the information of all passengers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0" o:spid="_x0000_s1039" type="#_x0000_t202" style="position:absolute;margin-left:100.5pt;margin-top:261.75pt;width:294pt;height:6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" fillcolor="white [3201]" stroked="f" strokeweight=".5pt">
                <v:textbox>
                  <w:txbxContent>
                    <w:p w:rsidR="00131FDB" w:rsidRPr="00634847" w:rsidRDefault="00131FDB">
                      <w:pPr>
                        <w:rPr>
                          <w:sz w:val="24"/>
                        </w:rPr>
                      </w:pPr>
                      <w:r w:rsidRPr="00634847">
                        <w:rPr>
                          <w:sz w:val="24"/>
                        </w:rPr>
                        <w:t xml:space="preserve">Finally this is the passenger’s details displaying all the information of all passengers </w:t>
                      </w:r>
                    </w:p>
                  </w:txbxContent>
                </v:textbox>
              </v:shape>
            </w:pict>
          </mc:Fallback>
        </mc:AlternateContent>
      </w:r>
      <w:r w:rsidR="00CB55DD">
        <w:rPr>
          <w:noProof/>
        </w:rPr>
        <w:drawing>
          <wp:inline distT="0" distB="0" distL="0" distR="0" wp14:anchorId="61536A52" wp14:editId="489FB077">
            <wp:extent cx="5724525" cy="3302942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6861" b="6209"/>
                    <a:stretch/>
                  </pic:blipFill>
                  <pic:spPr bwMode="auto">
                    <a:xfrm>
                      <a:off x="0" y="0"/>
                      <a:ext cx="5731510" cy="330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E7B">
        <w:rPr>
          <w:sz w:val="36"/>
        </w:rPr>
        <w:br w:type="page"/>
      </w:r>
    </w:p>
    <w:p w:rsidR="001A54D9" w:rsidRPr="00714E7B" w:rsidRDefault="00714E7B" w:rsidP="00714E7B">
      <w:pPr>
        <w:tabs>
          <w:tab w:val="left" w:pos="3909"/>
        </w:tabs>
        <w:rPr>
          <w:b/>
          <w:sz w:val="36"/>
          <w:u w:val="single"/>
        </w:rPr>
      </w:pPr>
      <w:r w:rsidRPr="00714E7B">
        <w:rPr>
          <w:b/>
          <w:sz w:val="36"/>
          <w:u w:val="single"/>
        </w:rPr>
        <w:lastRenderedPageBreak/>
        <w:t xml:space="preserve">Integrity of data </w:t>
      </w:r>
    </w:p>
    <w:p w:rsidR="0019641A" w:rsidRDefault="00634847" w:rsidP="00714E7B">
      <w:pPr>
        <w:tabs>
          <w:tab w:val="left" w:pos="3909"/>
        </w:tabs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49520F4" wp14:editId="081DFF2B">
                <wp:simplePos x="0" y="0"/>
                <wp:positionH relativeFrom="column">
                  <wp:posOffset>-410456</wp:posOffset>
                </wp:positionH>
                <wp:positionV relativeFrom="paragraph">
                  <wp:posOffset>266700</wp:posOffset>
                </wp:positionV>
                <wp:extent cx="3229610" cy="3390900"/>
                <wp:effectExtent l="19050" t="19050" r="2794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610" cy="3390900"/>
                          <a:chOff x="0" y="0"/>
                          <a:chExt cx="3229610" cy="3390900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0"/>
                            <a:ext cx="3228975" cy="3390900"/>
                            <a:chOff x="0" y="0"/>
                            <a:chExt cx="3228975" cy="339090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rcRect l="21877" t="22099" r="3396" b="1160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28975" cy="2162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0" y="2771775"/>
                              <a:ext cx="2295525" cy="619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61F8" w:rsidRDefault="00CB55DD">
                                <w:r>
                                  <w:t xml:space="preserve">What is being shown here are all the tables created within the </w:t>
                                </w:r>
                                <w:proofErr w:type="gramStart"/>
                                <w:r>
                                  <w:t>database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2" name="Straight Arrow Connector 62"/>
                          <wps:cNvCnPr>
                            <a:cxnSpLocks/>
                          </wps:cNvCnPr>
                          <wps:spPr>
                            <a:xfrm flipV="1">
                              <a:off x="1447800" y="2162175"/>
                              <a:ext cx="0" cy="6762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3" name="Rounded Rectangle 63"/>
                        <wps:cNvSpPr>
                          <a:spLocks/>
                        </wps:cNvSpPr>
                        <wps:spPr>
                          <a:xfrm>
                            <a:off x="0" y="0"/>
                            <a:ext cx="3229610" cy="2160905"/>
                          </a:xfrm>
                          <a:prstGeom prst="roundRect">
                            <a:avLst>
                              <a:gd name="adj" fmla="val 11171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3" o:spid="_x0000_s1040" style="position:absolute;margin-left:-32.3pt;margin-top:21pt;width:254.3pt;height:267pt;z-index:251737088" coordsize="32296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">
                <v:group id="Group 262" o:spid="_x0000_s1041" style="position:absolute;width:32289;height:33909" coordsize="32289,33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2" o:spid="_x0000_s1042" type="#_x0000_t75" style="position:absolute;width:32289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hSPDAAAA2wAAAA8AAABkcnMvZG93bnJldi54bWxEj0FrAjEUhO8F/0N4greaVdhSVqMUURE9&#10;lG578Pi6ed2Ebl6WJOr675tCocdhZr5hluvBdeJKIVrPCmbTAgRx47XlVsHH++7xGURMyBo7z6Tg&#10;ThHWq9HDEivtb/xG1zq1IkM4VqjApNRXUsbGkMM49T1x9r58cJiyDK3UAW8Z7jo5L4on6dByXjDY&#10;08ZQ811fnIJzV9vDKVBpT6/H3b5st+bTFUpNxsPLAkSiIf2H/9oHraCcw++X/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aFI8MAAADbAAAADwAAAAAAAAAAAAAAAACf&#10;AgAAZHJzL2Rvd25yZXYueG1sUEsFBgAAAAAEAAQA9wAAAI8DAAAAAA==&#10;">
                    <v:imagedata r:id="rId26" o:title="" croptop="14483f" cropbottom="7603f" cropleft="14337f" cropright="2226f"/>
                    <v:path arrowok="t"/>
                  </v:shape>
                  <v:shape id="Text Box 2" o:spid="_x0000_s1043" type="#_x0000_t202" style="position:absolute;left:4762;top:27717;width:22955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  <v:textbox style="mso-fit-shape-to-text:t">
                      <w:txbxContent>
                        <w:p w:rsidR="003D61F8" w:rsidRDefault="00CB55DD">
                          <w:r>
                            <w:t xml:space="preserve">What is being shown here are all the tables created within the </w:t>
                          </w:r>
                          <w:proofErr w:type="gramStart"/>
                          <w:r>
                            <w:t>database</w:t>
                          </w:r>
                          <w:proofErr w:type="gramEnd"/>
                        </w:p>
                      </w:txbxContent>
                    </v:textbox>
                  </v:shape>
                  <v:shape id="Straight Arrow Connector 62" o:spid="_x0000_s1044" type="#_x0000_t32" style="position:absolute;left:14478;top:21621;width:0;height:67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aLMQAAADbAAAADwAAAGRycy9kb3ducmV2LnhtbESPQWvCQBSE74X+h+UJvTUbPdg2uooU&#10;FHsQqW09P7Kv2dDs25B9avTXdwXB4zAz3zDTee8bdaQu1oENDLMcFHEZbM2Vge+v5fMrqCjIFpvA&#10;ZOBMEeazx4cpFjac+JOOO6lUgnAs0IATaQutY+nIY8xCS5y839B5lCS7StsOTwnuGz3K87H2WHNa&#10;cNjSu6Pyb3fwBg7uQ17K/fkN+bL16+FK+p/txpinQb+YgBLq5R6+tdfWwHgE1y/pB+j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ZosxAAAANsAAAAPAAAAAAAAAAAA&#10;AAAAAKECAABkcnMvZG93bnJldi54bWxQSwUGAAAAAAQABAD5AAAAkgMAAAAA&#10;" strokecolor="red" strokeweight="2.25pt">
                    <v:stroke endarrow="open"/>
                    <o:lock v:ext="edit" shapetype="f"/>
                  </v:shape>
                </v:group>
                <v:roundrect id="Rounded Rectangle 63" o:spid="_x0000_s1045" style="position:absolute;width:32296;height:21609;visibility:visible;mso-wrap-style:square;v-text-anchor:middle" arcsize="732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T4sAA&#10;AADbAAAADwAAAGRycy9kb3ducmV2LnhtbESPQYvCMBSE74L/ITxhb5qqIGttKq4g7GlB14PHR/Ns&#10;is1LSbK2/vuNIHgcZuYbptgOthV38qFxrGA+y0AQV043XCs4/x6mnyBCRNbYOiYFDwqwLcejAnPt&#10;ej7S/RRrkSAcclRgYuxyKUNlyGKYuY44eVfnLcYkfS21xz7BbSsXWbaSFhtOCwY72huqbqc/q+DS&#10;1j/Lxz7a3ru1/NJ+kP5qlPqYDLsNiEhDfIdf7W+tYLWE55f0A2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dT4sAAAADbAAAADwAAAAAAAAAAAAAAAACYAgAAZHJzL2Rvd25y&#10;ZXYueG1sUEsFBgAAAAAEAAQA9QAAAIUDAAAAAA==&#10;" filled="f" strokecolor="red" strokeweight="2.25pt">
                  <v:path arrowok="t"/>
                </v:roundrect>
              </v:group>
            </w:pict>
          </mc:Fallback>
        </mc:AlternateContent>
      </w:r>
    </w:p>
    <w:p w:rsidR="0019641A" w:rsidRPr="0019641A" w:rsidRDefault="0019641A" w:rsidP="0019641A">
      <w:pPr>
        <w:rPr>
          <w:sz w:val="36"/>
        </w:rPr>
      </w:pPr>
    </w:p>
    <w:p w:rsidR="0019641A" w:rsidRPr="0019641A" w:rsidRDefault="0019641A" w:rsidP="0019641A">
      <w:pPr>
        <w:rPr>
          <w:sz w:val="36"/>
        </w:rPr>
      </w:pPr>
      <w:bookmarkStart w:id="0" w:name="_GoBack"/>
      <w:bookmarkEnd w:id="0"/>
    </w:p>
    <w:p w:rsidR="0019641A" w:rsidRPr="0019641A" w:rsidRDefault="0019641A" w:rsidP="0019641A">
      <w:pPr>
        <w:rPr>
          <w:sz w:val="36"/>
        </w:rPr>
      </w:pPr>
    </w:p>
    <w:p w:rsidR="0019641A" w:rsidRPr="0019641A" w:rsidRDefault="0019641A" w:rsidP="0019641A">
      <w:pPr>
        <w:rPr>
          <w:sz w:val="36"/>
        </w:rPr>
      </w:pPr>
    </w:p>
    <w:p w:rsidR="0019641A" w:rsidRPr="0019641A" w:rsidRDefault="0019641A" w:rsidP="0019641A">
      <w:pPr>
        <w:rPr>
          <w:sz w:val="36"/>
        </w:rPr>
      </w:pPr>
    </w:p>
    <w:p w:rsidR="0019641A" w:rsidRPr="0019641A" w:rsidRDefault="00634847" w:rsidP="0019641A">
      <w:pPr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5E2E95D" wp14:editId="0D1F6556">
                <wp:simplePos x="0" y="0"/>
                <wp:positionH relativeFrom="column">
                  <wp:posOffset>2362200</wp:posOffset>
                </wp:positionH>
                <wp:positionV relativeFrom="paragraph">
                  <wp:posOffset>17145</wp:posOffset>
                </wp:positionV>
                <wp:extent cx="3895725" cy="3486150"/>
                <wp:effectExtent l="0" t="0" r="9525" b="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3486150"/>
                          <a:chOff x="0" y="0"/>
                          <a:chExt cx="3962400" cy="36195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 l="20486" t="17797" r="1892" b="9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3000375"/>
                            <a:ext cx="2752725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4DDF" w:rsidRDefault="00CB55DD">
                              <w:r>
                                <w:t>I have decided to link the tables together by creating relationships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Straight Arrow Connector 257"/>
                        <wps:cNvCnPr>
                          <a:cxnSpLocks/>
                        </wps:cNvCnPr>
                        <wps:spPr>
                          <a:xfrm flipH="1" flipV="1">
                            <a:off x="1657350" y="1543050"/>
                            <a:ext cx="154305" cy="14605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Rectangle 259"/>
                        <wps:cNvSpPr>
                          <a:spLocks/>
                        </wps:cNvSpPr>
                        <wps:spPr>
                          <a:xfrm>
                            <a:off x="600075" y="85725"/>
                            <a:ext cx="1792605" cy="13061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4" o:spid="_x0000_s1046" style="position:absolute;margin-left:186pt;margin-top:1.35pt;width:306.75pt;height:274.5pt;z-index:251741184;mso-width-relative:margin;mso-height-relative:margin" coordsize="39624,36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">
                <v:shape id="Picture 55" o:spid="_x0000_s1047" type="#_x0000_t75" style="position:absolute;width:39624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7Mk3CAAAA2wAAAA8AAABkcnMvZG93bnJldi54bWxEj92KwjAUhO8F3yEcYe80daEi1VT8QfFu&#10;sfoAh+bYtDYnpclq9+03CwteDjPzDbPeDLYVT+p97VjBfJaAIC6drrlScLsep0sQPiBrbB2Tgh/y&#10;sMnHozVm2r34Qs8iVCJC2GeowITQZVL60pBFP3MdcfTurrcYouwrqXt8Rbht5WeSLKTFmuOCwY72&#10;hspH8W0VtGbR7a5fITkVj3OjD3y4p8tGqY/JsF2BCDSEd/i/fdYK0hT+vsQf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+zJNwgAAANsAAAAPAAAAAAAAAAAAAAAAAJ8C&#10;AABkcnMvZG93bnJldi54bWxQSwUGAAAAAAQABAD3AAAAjgMAAAAA&#10;">
                  <v:imagedata r:id="rId28" o:title="" croptop="11663f" cropbottom="6387f" cropleft="13426f" cropright="1240f"/>
                  <v:path arrowok="t"/>
                </v:shape>
                <v:shape id="Text Box 2" o:spid="_x0000_s1048" type="#_x0000_t202" style="position:absolute;left:5429;top:30003;width:27527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n8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kGs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zyfwgAAANwAAAAPAAAAAAAAAAAAAAAAAJgCAABkcnMvZG93&#10;bnJldi54bWxQSwUGAAAAAAQABAD1AAAAhwMAAAAA&#10;" stroked="f">
                  <v:textbox>
                    <w:txbxContent>
                      <w:p w:rsidR="004D4DDF" w:rsidRDefault="00CB55DD">
                        <w:r>
                          <w:t>I have decided to link the tables together by creating relationships</w:t>
                        </w:r>
                      </w:p>
                    </w:txbxContent>
                  </v:textbox>
                </v:shape>
                <v:shape id="Straight Arrow Connector 257" o:spid="_x0000_s1049" type="#_x0000_t32" style="position:absolute;left:16573;top:15430;width:1543;height:146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UnD8YAAADcAAAADwAAAGRycy9kb3ducmV2LnhtbESP3WrCQBSE7wu+w3IK3gTdreBf6kak&#10;IpYWClUf4JA9TdJkz8bsqvHtu4VCL4eZ+YZZrXvbiCt1vnKs4WmsQBDnzlRcaDgdd6MFCB+QDTaO&#10;ScOdPKyzwcMKU+Nu/EnXQyhEhLBPUUMZQptK6fOSLPqxa4mj9+U6iyHKrpCmw1uE20ZOlJpJixXH&#10;hRJbeikprw8Xq2ErP7bf+2Xi5qzUqX4/n5Pkbab18LHfPIMI1If/8F/71WiYTOfweyYe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FJw/GAAAA3AAAAA8AAAAAAAAA&#10;AAAAAAAAoQIAAGRycy9kb3ducmV2LnhtbFBLBQYAAAAABAAEAPkAAACUAwAAAAA=&#10;" strokecolor="red" strokeweight="2.25pt">
                  <v:stroke endarrow="open"/>
                  <o:lock v:ext="edit" shapetype="f"/>
                </v:shape>
                <v:rect id="Rectangle 259" o:spid="_x0000_s1050" style="position:absolute;left:6000;top:857;width:17926;height:1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j7sYA&#10;AADcAAAADwAAAGRycy9kb3ducmV2LnhtbESPQUvDQBSE74L/YXlCb3ZjodXGbou0FCr00qrg8ZF9&#10;TYLZt2v2JY399a4g9DjMzDfMYjW4RvXUxtqzgYdxBoq48Lbm0sD72/b+CVQUZIuNZzLwQxFWy9ub&#10;BebWn/lA/VFKlSAcczRQiYRc61hU5DCOfSBO3sm3DiXJttS2xXOCu0ZPsmymHdacFioMtK6o+Dp2&#10;zsBn+Oj289P+VUK8HIr+kWTz3RkzuhtenkEJDXIN/7d31sBkOoe/M+k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j7sYAAADcAAAADwAAAAAAAAAAAAAAAACYAgAAZHJz&#10;L2Rvd25yZXYueG1sUEsFBgAAAAAEAAQA9QAAAIsDAAAAAA==&#10;" filled="f" strokecolor="red" strokeweight="3pt">
                  <v:path arrowok="t"/>
                </v:rect>
              </v:group>
            </w:pict>
          </mc:Fallback>
        </mc:AlternateContent>
      </w:r>
    </w:p>
    <w:p w:rsidR="0019641A" w:rsidRPr="0019641A" w:rsidRDefault="0019641A" w:rsidP="0019641A">
      <w:pPr>
        <w:rPr>
          <w:sz w:val="36"/>
        </w:rPr>
      </w:pPr>
    </w:p>
    <w:p w:rsidR="0019641A" w:rsidRPr="0019641A" w:rsidRDefault="0019641A" w:rsidP="0019641A">
      <w:pPr>
        <w:rPr>
          <w:sz w:val="36"/>
        </w:rPr>
      </w:pPr>
    </w:p>
    <w:p w:rsidR="0019641A" w:rsidRPr="0019641A" w:rsidRDefault="0019641A" w:rsidP="0019641A">
      <w:pPr>
        <w:rPr>
          <w:sz w:val="36"/>
        </w:rPr>
      </w:pPr>
    </w:p>
    <w:p w:rsidR="0019641A" w:rsidRPr="0019641A" w:rsidRDefault="0019641A" w:rsidP="0019641A">
      <w:pPr>
        <w:rPr>
          <w:sz w:val="36"/>
        </w:rPr>
      </w:pPr>
    </w:p>
    <w:p w:rsidR="0019641A" w:rsidRPr="0019641A" w:rsidRDefault="0019641A" w:rsidP="0019641A">
      <w:pPr>
        <w:rPr>
          <w:sz w:val="36"/>
        </w:rPr>
      </w:pPr>
    </w:p>
    <w:p w:rsidR="0019641A" w:rsidRDefault="00634847" w:rsidP="0019641A">
      <w:pPr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A63833D" wp14:editId="56AEAE40">
                <wp:simplePos x="0" y="0"/>
                <wp:positionH relativeFrom="column">
                  <wp:posOffset>-352425</wp:posOffset>
                </wp:positionH>
                <wp:positionV relativeFrom="paragraph">
                  <wp:posOffset>349250</wp:posOffset>
                </wp:positionV>
                <wp:extent cx="3190875" cy="3248025"/>
                <wp:effectExtent l="0" t="0" r="9525" b="952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3248025"/>
                          <a:chOff x="0" y="0"/>
                          <a:chExt cx="3190875" cy="324802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l="22071" t="23077" r="2812" b="12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61" name="Text Box 261"/>
                        <wps:cNvSpPr txBox="1"/>
                        <wps:spPr>
                          <a:xfrm>
                            <a:off x="342900" y="2124075"/>
                            <a:ext cx="2619375" cy="1123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1" w:rsidRDefault="00D14BD1">
                              <w:r>
                                <w:t>After choosing and editing the relationships the tables should have, this is the result that has been chosen, being one to one, many to many and one to many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5" o:spid="_x0000_s1051" style="position:absolute;margin-left:-27.75pt;margin-top:27.5pt;width:251.25pt;height:255.75pt;z-index:251743232" coordsize="31908,3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">
                <v:shape id="Picture 58" o:spid="_x0000_s1052" type="#_x0000_t75" style="position:absolute;width:31908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yfe/AAAA2wAAAA8AAABkcnMvZG93bnJldi54bWxET0uLwjAQvgv7H8Is7M1OFRSpRhFxQQQP&#10;Puh5aMa2tJmUJqvd/fWbg+Dx43uvNoNt1YN7XzvRMElSUCyFM7WUGm7X7/EClA8khlonrOGXPWzW&#10;H6MVZcY95cyPSyhVDBGfkYYqhC5D9EXFlnziOpbI3V1vKUTYl2h6esZw2+I0TedoqZbYUFHHu4qL&#10;5vJjNdyPR7TnJmCO+Un2zV8zo3yv9dfnsF2CCjyEt/jlPhgNszg2fok/A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x8n3vwAAANsAAAAPAAAAAAAAAAAAAAAAAJ8CAABk&#10;cnMvZG93bnJldi54bWxQSwUGAAAAAAQABAD3AAAAiwMAAAAA&#10;">
                  <v:imagedata r:id="rId30" o:title="" croptop="15124f" cropbottom="8002f" cropleft="14464f" cropright="1843f"/>
                  <v:path arrowok="t"/>
                </v:shape>
                <v:shape id="Text Box 261" o:spid="_x0000_s1053" type="#_x0000_t202" style="position:absolute;left:3429;top:21240;width:26193;height:1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eucYA&#10;AADcAAAADwAAAGRycy9kb3ducmV2LnhtbESPQWvCQBSE7wX/w/KEXkrdqFQldZVSWhVvJlXp7ZF9&#10;JsHs25DdJum/7woFj8PMfMMs172pREuNKy0rGI8iEMSZ1SXnCr7Sz+cFCOeRNVaWScEvOVivBg9L&#10;jLXt+EBt4nMRIOxiVFB4X8dSuqwgg25ka+LgXWxj0AfZ5FI32AW4qeQkimbSYMlhocCa3gvKrsmP&#10;UfD9lJ/3rt8cu+nLtP7Ytun8pFOlHof92ysIT72/h//bO61gMhv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YeucYAAADcAAAADwAAAAAAAAAAAAAAAACYAgAAZHJz&#10;L2Rvd25yZXYueG1sUEsFBgAAAAAEAAQA9QAAAIsDAAAAAA==&#10;" fillcolor="white [3201]" stroked="f" strokeweight=".5pt">
                  <v:textbox>
                    <w:txbxContent>
                      <w:p w:rsidR="00D14BD1" w:rsidRDefault="00D14BD1">
                        <w:r>
                          <w:t>After choosing and editing the relationships the tables should have, this is the result that has been chosen, being one to one, many to many and one to many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4E7B" w:rsidRPr="0019641A" w:rsidRDefault="00714E7B" w:rsidP="0019641A">
      <w:pPr>
        <w:rPr>
          <w:sz w:val="36"/>
        </w:rPr>
      </w:pPr>
    </w:p>
    <w:sectPr w:rsidR="00714E7B" w:rsidRPr="0019641A" w:rsidSect="00193D96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F47" w:rsidRDefault="00D34F47" w:rsidP="005B2CFF">
      <w:pPr>
        <w:spacing w:after="0" w:line="240" w:lineRule="auto"/>
      </w:pPr>
      <w:r>
        <w:separator/>
      </w:r>
    </w:p>
  </w:endnote>
  <w:endnote w:type="continuationSeparator" w:id="0">
    <w:p w:rsidR="00D34F47" w:rsidRDefault="00D34F47" w:rsidP="005B2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F47" w:rsidRDefault="00D34F47" w:rsidP="005B2CFF">
      <w:pPr>
        <w:spacing w:after="0" w:line="240" w:lineRule="auto"/>
      </w:pPr>
      <w:r>
        <w:separator/>
      </w:r>
    </w:p>
  </w:footnote>
  <w:footnote w:type="continuationSeparator" w:id="0">
    <w:p w:rsidR="00D34F47" w:rsidRDefault="00D34F47" w:rsidP="005B2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CFF" w:rsidRDefault="005B2CFF">
    <w:pPr>
      <w:pStyle w:val="Header"/>
    </w:pPr>
    <w:r>
      <w:t>Unit 12</w:t>
    </w:r>
    <w:r>
      <w:ptab w:relativeTo="margin" w:alignment="center" w:leader="none"/>
    </w:r>
    <w:r>
      <w:t>P3 &amp; P4</w:t>
    </w:r>
    <w:r>
      <w:ptab w:relativeTo="margin" w:alignment="right" w:leader="none"/>
    </w:r>
    <w:r>
      <w:t>Gladys Nzita-Mak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3608"/>
    <w:multiLevelType w:val="hybridMultilevel"/>
    <w:tmpl w:val="28A6C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BF"/>
    <w:rsid w:val="00131FDB"/>
    <w:rsid w:val="0019055D"/>
    <w:rsid w:val="00192C97"/>
    <w:rsid w:val="00193D96"/>
    <w:rsid w:val="0019641A"/>
    <w:rsid w:val="001A54D9"/>
    <w:rsid w:val="001C0011"/>
    <w:rsid w:val="0021776D"/>
    <w:rsid w:val="00257312"/>
    <w:rsid w:val="002D3DDA"/>
    <w:rsid w:val="002F1B65"/>
    <w:rsid w:val="00310AE2"/>
    <w:rsid w:val="003111EC"/>
    <w:rsid w:val="00322F39"/>
    <w:rsid w:val="003D61F8"/>
    <w:rsid w:val="004811F7"/>
    <w:rsid w:val="004D4DDF"/>
    <w:rsid w:val="00591E9C"/>
    <w:rsid w:val="005B2CFF"/>
    <w:rsid w:val="00634847"/>
    <w:rsid w:val="007043F2"/>
    <w:rsid w:val="00714E7B"/>
    <w:rsid w:val="007859B3"/>
    <w:rsid w:val="007A05F5"/>
    <w:rsid w:val="0085797D"/>
    <w:rsid w:val="00887D1D"/>
    <w:rsid w:val="008B5182"/>
    <w:rsid w:val="008C140C"/>
    <w:rsid w:val="008D78EB"/>
    <w:rsid w:val="008F1D7D"/>
    <w:rsid w:val="00933D5C"/>
    <w:rsid w:val="00981E86"/>
    <w:rsid w:val="009A0B28"/>
    <w:rsid w:val="009B0207"/>
    <w:rsid w:val="009D77E4"/>
    <w:rsid w:val="009F50CA"/>
    <w:rsid w:val="00A578B8"/>
    <w:rsid w:val="00AB14C1"/>
    <w:rsid w:val="00AE5D05"/>
    <w:rsid w:val="00B0477B"/>
    <w:rsid w:val="00B70F5F"/>
    <w:rsid w:val="00C30774"/>
    <w:rsid w:val="00C33BFB"/>
    <w:rsid w:val="00CA3C2D"/>
    <w:rsid w:val="00CB55DD"/>
    <w:rsid w:val="00D14BD1"/>
    <w:rsid w:val="00D30A68"/>
    <w:rsid w:val="00D34F47"/>
    <w:rsid w:val="00DC515C"/>
    <w:rsid w:val="00E846E4"/>
    <w:rsid w:val="00EC28BF"/>
    <w:rsid w:val="00F12105"/>
    <w:rsid w:val="00FA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CFF"/>
  </w:style>
  <w:style w:type="paragraph" w:styleId="Footer">
    <w:name w:val="footer"/>
    <w:basedOn w:val="Normal"/>
    <w:link w:val="FooterChar"/>
    <w:uiPriority w:val="99"/>
    <w:unhideWhenUsed/>
    <w:rsid w:val="005B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CFF"/>
  </w:style>
  <w:style w:type="paragraph" w:styleId="ListParagraph">
    <w:name w:val="List Paragraph"/>
    <w:basedOn w:val="Normal"/>
    <w:uiPriority w:val="34"/>
    <w:qFormat/>
    <w:rsid w:val="002177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CFF"/>
  </w:style>
  <w:style w:type="paragraph" w:styleId="Footer">
    <w:name w:val="footer"/>
    <w:basedOn w:val="Normal"/>
    <w:link w:val="FooterChar"/>
    <w:uiPriority w:val="99"/>
    <w:unhideWhenUsed/>
    <w:rsid w:val="005B2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CFF"/>
  </w:style>
  <w:style w:type="paragraph" w:styleId="ListParagraph">
    <w:name w:val="List Paragraph"/>
    <w:basedOn w:val="Normal"/>
    <w:uiPriority w:val="34"/>
    <w:qFormat/>
    <w:rsid w:val="00217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CA552-35F7-4E8B-9930-84427031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F70E4947</Template>
  <TotalTime>14</TotalTime>
  <Pages>8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Haringey 6th Form College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dteacher</dc:creator>
  <cp:lastModifiedBy>Nzita-Mak, Gladys</cp:lastModifiedBy>
  <cp:revision>8</cp:revision>
  <dcterms:created xsi:type="dcterms:W3CDTF">2015-02-26T11:04:00Z</dcterms:created>
  <dcterms:modified xsi:type="dcterms:W3CDTF">2015-02-26T14:19:00Z</dcterms:modified>
</cp:coreProperties>
</file>