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D34299" w:rsidP="00D34299">
      <w:pPr>
        <w:jc w:val="center"/>
        <w:rPr>
          <w:sz w:val="40"/>
          <w:u w:val="single"/>
        </w:rPr>
      </w:pPr>
      <w:r w:rsidRPr="00D34299">
        <w:rPr>
          <w:sz w:val="40"/>
          <w:u w:val="single"/>
        </w:rPr>
        <w:t>Explain how different types of graphic images relate to file types</w:t>
      </w:r>
    </w:p>
    <w:p w:rsidR="00A43B14" w:rsidRDefault="00A43B14" w:rsidP="00D34299">
      <w:pPr>
        <w:sectPr w:rsidR="00A43B14">
          <w:headerReference w:type="default" r:id="rId8"/>
          <w:pgSz w:w="11906" w:h="16838"/>
          <w:pgMar w:top="1440" w:right="1440" w:bottom="1440" w:left="1440" w:header="708" w:footer="708" w:gutter="0"/>
          <w:cols w:space="708"/>
          <w:docGrid w:linePitch="360"/>
        </w:sectPr>
      </w:pPr>
    </w:p>
    <w:p w:rsidR="00A43B14" w:rsidRPr="00445E1E" w:rsidRDefault="00A43B14" w:rsidP="00D34299">
      <w:pPr>
        <w:rPr>
          <w:b/>
          <w:sz w:val="32"/>
          <w:u w:val="single"/>
        </w:rPr>
      </w:pPr>
      <w:r w:rsidRPr="00445E1E">
        <w:rPr>
          <w:b/>
          <w:sz w:val="32"/>
          <w:u w:val="single"/>
        </w:rPr>
        <w:lastRenderedPageBreak/>
        <w:t>BITMAP</w:t>
      </w:r>
    </w:p>
    <w:p w:rsidR="00A43B14" w:rsidRDefault="00A43B14" w:rsidP="00D34299">
      <w:pPr>
        <w:sectPr w:rsidR="00A43B14" w:rsidSect="00445E1E">
          <w:type w:val="continuous"/>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3080"/>
        <w:gridCol w:w="3081"/>
        <w:gridCol w:w="3081"/>
      </w:tblGrid>
      <w:tr w:rsidR="00A43B14" w:rsidTr="00A43B14">
        <w:tc>
          <w:tcPr>
            <w:tcW w:w="3080" w:type="dxa"/>
          </w:tcPr>
          <w:p w:rsidR="00A43B14" w:rsidRPr="007E3440" w:rsidRDefault="00A43B14" w:rsidP="00D34299">
            <w:pPr>
              <w:rPr>
                <w:b/>
              </w:rPr>
            </w:pPr>
            <w:r w:rsidRPr="007E3440">
              <w:rPr>
                <w:b/>
              </w:rPr>
              <w:lastRenderedPageBreak/>
              <w:t>File Format</w:t>
            </w:r>
          </w:p>
        </w:tc>
        <w:tc>
          <w:tcPr>
            <w:tcW w:w="3081" w:type="dxa"/>
          </w:tcPr>
          <w:p w:rsidR="00A43B14" w:rsidRPr="007E3440" w:rsidRDefault="00A43B14" w:rsidP="00D34299">
            <w:pPr>
              <w:rPr>
                <w:b/>
              </w:rPr>
            </w:pPr>
            <w:r w:rsidRPr="007E3440">
              <w:rPr>
                <w:b/>
              </w:rPr>
              <w:t>Name</w:t>
            </w:r>
          </w:p>
        </w:tc>
        <w:tc>
          <w:tcPr>
            <w:tcW w:w="3081" w:type="dxa"/>
          </w:tcPr>
          <w:p w:rsidR="00A43B14" w:rsidRPr="007E3440" w:rsidRDefault="00A43B14" w:rsidP="00D34299">
            <w:pPr>
              <w:rPr>
                <w:b/>
              </w:rPr>
            </w:pPr>
            <w:r w:rsidRPr="007E3440">
              <w:rPr>
                <w:b/>
              </w:rPr>
              <w:t>Description</w:t>
            </w:r>
          </w:p>
        </w:tc>
      </w:tr>
      <w:tr w:rsidR="00A43B14" w:rsidTr="00A43B14">
        <w:tc>
          <w:tcPr>
            <w:tcW w:w="3080" w:type="dxa"/>
          </w:tcPr>
          <w:p w:rsidR="00A43B14" w:rsidRDefault="00A43B14" w:rsidP="00D34299">
            <w:r>
              <w:t>BMP</w:t>
            </w:r>
          </w:p>
        </w:tc>
        <w:tc>
          <w:tcPr>
            <w:tcW w:w="3081" w:type="dxa"/>
          </w:tcPr>
          <w:p w:rsidR="00A43B14" w:rsidRDefault="00C06CC4" w:rsidP="00D34299">
            <w:r>
              <w:t>Windows Bitmap</w:t>
            </w:r>
          </w:p>
        </w:tc>
        <w:tc>
          <w:tcPr>
            <w:tcW w:w="3081" w:type="dxa"/>
          </w:tcPr>
          <w:p w:rsidR="00A43B14" w:rsidRDefault="00CD6F71" w:rsidP="00D34299">
            <w:r>
              <w:t>Bitmaps are made up from pixels and can be compressed in order to reduce file sizes of images, either to improve them or it could completely lose some detail</w:t>
            </w:r>
            <w:r w:rsidR="007E53A2">
              <w:t>. They take up a lot of space due to it</w:t>
            </w:r>
            <w:r w:rsidR="005C743A">
              <w:t>s a</w:t>
            </w:r>
            <w:r w:rsidR="007E53A2">
              <w:t>mount of pixels, although the more pixels the images contain, the better the resolution and quality.</w:t>
            </w:r>
          </w:p>
        </w:tc>
      </w:tr>
      <w:tr w:rsidR="00A43B14" w:rsidTr="00A43B14">
        <w:tc>
          <w:tcPr>
            <w:tcW w:w="3080" w:type="dxa"/>
          </w:tcPr>
          <w:p w:rsidR="00A43B14" w:rsidRDefault="00BC222B" w:rsidP="00D34299">
            <w:r>
              <w:t xml:space="preserve">JPG </w:t>
            </w:r>
          </w:p>
        </w:tc>
        <w:tc>
          <w:tcPr>
            <w:tcW w:w="3081" w:type="dxa"/>
          </w:tcPr>
          <w:p w:rsidR="00A43B14" w:rsidRDefault="00BC222B" w:rsidP="00D34299">
            <w:r>
              <w:t>Joint Photographic Experts Group</w:t>
            </w:r>
          </w:p>
        </w:tc>
        <w:tc>
          <w:tcPr>
            <w:tcW w:w="3081" w:type="dxa"/>
          </w:tcPr>
          <w:p w:rsidR="00A43B14" w:rsidRDefault="006436AE" w:rsidP="00F62EAA">
            <w:r>
              <w:t>JPEG images are images which use lossy compression, having 5% of its images saved in this format lose detail. They are best for saving colour images, and once compressed lost detail is barely noticed. These images can be can be large and really colourful, and like mentioned, although compressed can still be in good resolution and quality (if the image is saved over and over in JPEG, or simply compressed too much then lost data can start to be seen).</w:t>
            </w:r>
          </w:p>
        </w:tc>
      </w:tr>
      <w:tr w:rsidR="00A43B14" w:rsidTr="00A43B14">
        <w:tc>
          <w:tcPr>
            <w:tcW w:w="3080" w:type="dxa"/>
          </w:tcPr>
          <w:p w:rsidR="00A43B14" w:rsidRDefault="00A43B14" w:rsidP="00D34299">
            <w:r>
              <w:t>PSD</w:t>
            </w:r>
          </w:p>
        </w:tc>
        <w:tc>
          <w:tcPr>
            <w:tcW w:w="3081" w:type="dxa"/>
          </w:tcPr>
          <w:p w:rsidR="00A43B14" w:rsidRDefault="00BC222B" w:rsidP="00D34299">
            <w:r>
              <w:t>Photoshop Document</w:t>
            </w:r>
          </w:p>
        </w:tc>
        <w:tc>
          <w:tcPr>
            <w:tcW w:w="3081" w:type="dxa"/>
          </w:tcPr>
          <w:p w:rsidR="00A43B14" w:rsidRDefault="00DB1DF4" w:rsidP="00D34299">
            <w:r>
              <w:t>PSD files are formats which a user can open and edit/manipulate images on and use features such as layers for their piece of work, being able to save their files and open them up again to continue to work on them.</w:t>
            </w:r>
          </w:p>
        </w:tc>
      </w:tr>
      <w:tr w:rsidR="00A43B14" w:rsidTr="00A43B14">
        <w:tc>
          <w:tcPr>
            <w:tcW w:w="3080" w:type="dxa"/>
          </w:tcPr>
          <w:p w:rsidR="00A43B14" w:rsidRDefault="00A43B14" w:rsidP="00D34299">
            <w:r>
              <w:t>GIF</w:t>
            </w:r>
          </w:p>
        </w:tc>
        <w:tc>
          <w:tcPr>
            <w:tcW w:w="3081" w:type="dxa"/>
          </w:tcPr>
          <w:p w:rsidR="00A43B14" w:rsidRDefault="00E548CB" w:rsidP="00D34299">
            <w:r>
              <w:t>Graphics Interchange Format</w:t>
            </w:r>
          </w:p>
        </w:tc>
        <w:tc>
          <w:tcPr>
            <w:tcW w:w="3081" w:type="dxa"/>
          </w:tcPr>
          <w:p w:rsidR="00A43B14" w:rsidRDefault="000C1A10" w:rsidP="000C1A10">
            <w:r w:rsidRPr="009E1DD8">
              <w:t>GIFs support all web browsers, as well as being animated the size for GIFs are small which improves the way the animation is seen. GIFs require lossy compression for full colour images as it only supports 255 colours per frame</w:t>
            </w:r>
            <w:r w:rsidR="007E3440" w:rsidRPr="009E1DD8">
              <w:t>.</w:t>
            </w:r>
          </w:p>
          <w:p w:rsidR="004F2972" w:rsidRDefault="004F2972" w:rsidP="000C1A10"/>
        </w:tc>
      </w:tr>
      <w:tr w:rsidR="00A43B14" w:rsidTr="00A43B14">
        <w:tc>
          <w:tcPr>
            <w:tcW w:w="3080" w:type="dxa"/>
          </w:tcPr>
          <w:p w:rsidR="00A43B14" w:rsidRDefault="00A43B14" w:rsidP="00D34299">
            <w:r>
              <w:lastRenderedPageBreak/>
              <w:t>PNG</w:t>
            </w:r>
          </w:p>
        </w:tc>
        <w:tc>
          <w:tcPr>
            <w:tcW w:w="3081" w:type="dxa"/>
          </w:tcPr>
          <w:p w:rsidR="00A43B14" w:rsidRDefault="00BC222B" w:rsidP="00D34299">
            <w:r>
              <w:t>Portable Network Graphics</w:t>
            </w:r>
          </w:p>
        </w:tc>
        <w:tc>
          <w:tcPr>
            <w:tcW w:w="3081" w:type="dxa"/>
          </w:tcPr>
          <w:p w:rsidR="00A43B14" w:rsidRDefault="00866CCE" w:rsidP="00D34299">
            <w:r>
              <w:t>PNG file formats support lossless compression</w:t>
            </w:r>
            <w:r w:rsidR="00EA3BB4">
              <w:t xml:space="preserve"> which offers bit depths from 1 to 48. This file format was created as a replacement of the GIF file format as it is an improvement to the GIF format.</w:t>
            </w:r>
          </w:p>
        </w:tc>
      </w:tr>
    </w:tbl>
    <w:p w:rsidR="009E1DD8" w:rsidRDefault="009E1DD8" w:rsidP="00445E1E"/>
    <w:p w:rsidR="00A43B14" w:rsidRPr="00445E1E" w:rsidRDefault="00445E1E" w:rsidP="00D34299">
      <w:pPr>
        <w:rPr>
          <w:b/>
          <w:sz w:val="32"/>
          <w:u w:val="single"/>
        </w:rPr>
      </w:pPr>
      <w:r w:rsidRPr="00445E1E">
        <w:rPr>
          <w:b/>
          <w:sz w:val="32"/>
          <w:u w:val="single"/>
        </w:rPr>
        <w:t>VECTOR</w:t>
      </w:r>
    </w:p>
    <w:tbl>
      <w:tblPr>
        <w:tblStyle w:val="TableGrid"/>
        <w:tblW w:w="0" w:type="auto"/>
        <w:tblLook w:val="04A0" w:firstRow="1" w:lastRow="0" w:firstColumn="1" w:lastColumn="0" w:noHBand="0" w:noVBand="1"/>
      </w:tblPr>
      <w:tblGrid>
        <w:gridCol w:w="3080"/>
        <w:gridCol w:w="3081"/>
        <w:gridCol w:w="3081"/>
      </w:tblGrid>
      <w:tr w:rsidR="007E3440" w:rsidTr="007E3440">
        <w:tc>
          <w:tcPr>
            <w:tcW w:w="3080" w:type="dxa"/>
          </w:tcPr>
          <w:p w:rsidR="007E3440" w:rsidRPr="007E3440" w:rsidRDefault="007E3440" w:rsidP="00D34299">
            <w:pPr>
              <w:rPr>
                <w:b/>
              </w:rPr>
            </w:pPr>
            <w:r w:rsidRPr="007E3440">
              <w:rPr>
                <w:b/>
              </w:rPr>
              <w:t>File Format</w:t>
            </w:r>
          </w:p>
        </w:tc>
        <w:tc>
          <w:tcPr>
            <w:tcW w:w="3081" w:type="dxa"/>
          </w:tcPr>
          <w:p w:rsidR="007E3440" w:rsidRPr="007E3440" w:rsidRDefault="007E3440" w:rsidP="00D34299">
            <w:pPr>
              <w:rPr>
                <w:b/>
              </w:rPr>
            </w:pPr>
            <w:r w:rsidRPr="007E3440">
              <w:rPr>
                <w:b/>
              </w:rPr>
              <w:t>Name</w:t>
            </w:r>
          </w:p>
        </w:tc>
        <w:tc>
          <w:tcPr>
            <w:tcW w:w="3081" w:type="dxa"/>
          </w:tcPr>
          <w:p w:rsidR="007E3440" w:rsidRPr="007E3440" w:rsidRDefault="007E3440" w:rsidP="00D34299">
            <w:pPr>
              <w:rPr>
                <w:b/>
              </w:rPr>
            </w:pPr>
            <w:r w:rsidRPr="007E3440">
              <w:rPr>
                <w:b/>
              </w:rPr>
              <w:t>Description</w:t>
            </w:r>
          </w:p>
        </w:tc>
      </w:tr>
      <w:tr w:rsidR="007E3440" w:rsidTr="007E3440">
        <w:tc>
          <w:tcPr>
            <w:tcW w:w="3080" w:type="dxa"/>
          </w:tcPr>
          <w:p w:rsidR="007E3440" w:rsidRDefault="007E3440" w:rsidP="00D34299">
            <w:r>
              <w:t>FLA</w:t>
            </w:r>
          </w:p>
        </w:tc>
        <w:tc>
          <w:tcPr>
            <w:tcW w:w="3081" w:type="dxa"/>
          </w:tcPr>
          <w:p w:rsidR="007E3440" w:rsidRDefault="007E3440" w:rsidP="00D34299">
            <w:r>
              <w:t>Flash Source File</w:t>
            </w:r>
          </w:p>
        </w:tc>
        <w:tc>
          <w:tcPr>
            <w:tcW w:w="3081" w:type="dxa"/>
          </w:tcPr>
          <w:p w:rsidR="007E3440" w:rsidRPr="009E1DD8" w:rsidRDefault="005A52E1" w:rsidP="005A52E1">
            <w:r w:rsidRPr="009E1DD8">
              <w:t xml:space="preserve">Flash allows users to view animated content on web browsers as well as being able to watch videos on computers </w:t>
            </w:r>
            <w:r w:rsidR="000F0053" w:rsidRPr="009E1DD8">
              <w:t>laptops or</w:t>
            </w:r>
            <w:r w:rsidRPr="009E1DD8">
              <w:t xml:space="preserve"> even mobiles.</w:t>
            </w:r>
            <w:r w:rsidR="000F0053" w:rsidRPr="009E1DD8">
              <w:t xml:space="preserve"> This is a shockwave Flash source file that is used in Adobe Flash </w:t>
            </w:r>
            <w:r w:rsidRPr="009E1DD8">
              <w:t xml:space="preserve"> </w:t>
            </w:r>
          </w:p>
        </w:tc>
      </w:tr>
      <w:tr w:rsidR="007E3440" w:rsidTr="007E3440">
        <w:tc>
          <w:tcPr>
            <w:tcW w:w="3080" w:type="dxa"/>
          </w:tcPr>
          <w:p w:rsidR="007E3440" w:rsidRDefault="007E3440" w:rsidP="00D34299">
            <w:r>
              <w:t>SWF</w:t>
            </w:r>
          </w:p>
        </w:tc>
        <w:tc>
          <w:tcPr>
            <w:tcW w:w="3081" w:type="dxa"/>
          </w:tcPr>
          <w:p w:rsidR="007E3440" w:rsidRDefault="007E3440" w:rsidP="00D34299">
            <w:r>
              <w:t>Small Web Format</w:t>
            </w:r>
          </w:p>
        </w:tc>
        <w:tc>
          <w:tcPr>
            <w:tcW w:w="3081" w:type="dxa"/>
          </w:tcPr>
          <w:p w:rsidR="007E3440" w:rsidRPr="009E1DD8" w:rsidRDefault="00CA5CDE" w:rsidP="00D34299">
            <w:r w:rsidRPr="009E1DD8">
              <w:t>SWF files preview all content that are made within flash which plays multimedia, vector graphics and action scripts.</w:t>
            </w:r>
          </w:p>
        </w:tc>
      </w:tr>
    </w:tbl>
    <w:p w:rsidR="00F62EAA" w:rsidRPr="005D6D7F" w:rsidRDefault="002A193F" w:rsidP="00D34299">
      <w:pPr>
        <w:rPr>
          <w:sz w:val="20"/>
        </w:rPr>
      </w:pPr>
      <w:r>
        <w:rPr>
          <w:noProof/>
          <w:lang w:eastAsia="en-GB"/>
        </w:rPr>
        <mc:AlternateContent>
          <mc:Choice Requires="wps">
            <w:drawing>
              <wp:anchor distT="0" distB="0" distL="114300" distR="114300" simplePos="0" relativeHeight="251664384" behindDoc="0" locked="0" layoutInCell="1" allowOverlap="1" wp14:anchorId="59C7862F" wp14:editId="5673B0BC">
                <wp:simplePos x="0" y="0"/>
                <wp:positionH relativeFrom="column">
                  <wp:posOffset>-788035</wp:posOffset>
                </wp:positionH>
                <wp:positionV relativeFrom="paragraph">
                  <wp:posOffset>4844415</wp:posOffset>
                </wp:positionV>
                <wp:extent cx="533400" cy="238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93F" w:rsidRDefault="002A193F">
                            <w:r>
                              <w:t>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2.05pt;margin-top:381.45pt;width:42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" fillcolor="white [3201]" strokeweight=".5pt">
                <v:textbox>
                  <w:txbxContent>
                    <w:p w:rsidR="002A193F" w:rsidRDefault="002A193F">
                      <w:r>
                        <w:t>GIF</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5BF3EBF" wp14:editId="54D71182">
                <wp:simplePos x="0" y="0"/>
                <wp:positionH relativeFrom="column">
                  <wp:posOffset>-4295775</wp:posOffset>
                </wp:positionH>
                <wp:positionV relativeFrom="paragraph">
                  <wp:posOffset>4853940</wp:posOffset>
                </wp:positionV>
                <wp:extent cx="609600" cy="238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93F" w:rsidRDefault="002A193F">
                            <w:r>
                              <w:t>BMP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338.25pt;margin-top:382.2pt;width:48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" fillcolor="white [3201]" strokeweight=".5pt">
                <v:textbox>
                  <w:txbxContent>
                    <w:p w:rsidR="002A193F" w:rsidRDefault="002A193F">
                      <w:r>
                        <w:t>BMP</w:t>
                      </w:r>
                    </w:p>
                  </w:txbxContent>
                </v:textbox>
              </v:shape>
            </w:pict>
          </mc:Fallback>
        </mc:AlternateContent>
      </w:r>
      <w:r w:rsidR="004F2972">
        <w:rPr>
          <w:noProof/>
          <w:lang w:eastAsia="en-GB"/>
        </w:rPr>
        <mc:AlternateContent>
          <mc:Choice Requires="wpg">
            <w:drawing>
              <wp:anchor distT="0" distB="0" distL="114300" distR="114300" simplePos="0" relativeHeight="251662336" behindDoc="0" locked="0" layoutInCell="1" allowOverlap="1" wp14:anchorId="5F7EF6EB" wp14:editId="24D37E93">
                <wp:simplePos x="0" y="0"/>
                <wp:positionH relativeFrom="column">
                  <wp:posOffset>-304800</wp:posOffset>
                </wp:positionH>
                <wp:positionV relativeFrom="paragraph">
                  <wp:posOffset>2787015</wp:posOffset>
                </wp:positionV>
                <wp:extent cx="6477000" cy="230505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477000" cy="2305050"/>
                          <a:chOff x="0" y="0"/>
                          <a:chExt cx="6524625" cy="222885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26441" t="31486" r="29324" b="24833"/>
                          <a:stretch/>
                        </pic:blipFill>
                        <pic:spPr bwMode="auto">
                          <a:xfrm>
                            <a:off x="0" y="0"/>
                            <a:ext cx="3009900" cy="2228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l="26441" t="31486" r="29657" b="24833"/>
                          <a:stretch/>
                        </pic:blipFill>
                        <pic:spPr bwMode="auto">
                          <a:xfrm>
                            <a:off x="3533775" y="0"/>
                            <a:ext cx="2990850" cy="2228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4pt;margin-top:219.45pt;width:510pt;height:181.5pt;z-index:251662336;mso-width-relative:margin;mso-height-relative:margin" coordsize="65246,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099;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BfDCAAAA2gAAAA8AAABkcnMvZG93bnJldi54bWxET0trwkAQvhf6H5YpeKubGimSugm+CoJ4&#10;0FbB25CdJqnZ2ZDdxvjvXaHgafj4njPNelOLjlpXWVbwNoxAEOdWV1wo+P76fJ2AcB5ZY22ZFFzJ&#10;QZY+P00x0fbCO+r2vhAhhF2CCkrvm0RKl5dk0A1tQxy4H9sa9AG2hdQtXkK4qeUoit6lwYpDQ4kN&#10;LUrKz/s/o+C0/I0389O4O2zpPFvFx22MV6/U4KWffYDw1PuH+N+91mE+3F+5X5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wXwwgAAANoAAAAPAAAAAAAAAAAAAAAAAJ8C&#10;AABkcnMvZG93bnJldi54bWxQSwUGAAAAAAQABAD3AAAAjgMAAAAA&#10;">
                  <v:imagedata r:id="rId11" o:title="" croptop="20635f" cropbottom="16275f" cropleft="17328f" cropright="19218f"/>
                  <v:path arrowok="t"/>
                </v:shape>
                <v:shape id="Picture 3" o:spid="_x0000_s1028" type="#_x0000_t75" style="position:absolute;left:35337;width:29909;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So7DAAAA2gAAAA8AAABkcnMvZG93bnJldi54bWxEj0FrwkAUhO8F/8PyBG91Y6VFoqtoVRAL&#10;hUa9P7PPbDD7NmTXmPrru4VCj8PMfMPMFp2tREuNLx0rGA0TEMS50yUXCo6H7fMEhA/IGivHpOCb&#10;PCzmvacZptrd+YvaLBQiQtinqMCEUKdS+tyQRT90NXH0Lq6xGKJsCqkbvEe4reRLkrxJiyXHBYM1&#10;vRvKr9nNKqj37Xk91pfM29Prx6Ndm83nbaXUoN8tpyACdeE//NfeaQVj+L0Sb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9KjsMAAADaAAAADwAAAAAAAAAAAAAAAACf&#10;AgAAZHJzL2Rvd25yZXYueG1sUEsFBgAAAAAEAAQA9wAAAI8DAAAAAA==&#10;">
                  <v:imagedata r:id="rId12" o:title="" croptop="20635f" cropbottom="16275f" cropleft="17328f" cropright="19436f"/>
                  <v:path arrowok="t"/>
                </v:shape>
                <w10:wrap type="square"/>
              </v:group>
            </w:pict>
          </mc:Fallback>
        </mc:AlternateContent>
      </w:r>
      <w:r w:rsidR="0004149F">
        <w:rPr>
          <w:noProof/>
          <w:lang w:eastAsia="en-GB"/>
        </w:rPr>
        <w:drawing>
          <wp:anchor distT="0" distB="0" distL="114300" distR="114300" simplePos="0" relativeHeight="251660288" behindDoc="0" locked="0" layoutInCell="1" allowOverlap="1" wp14:anchorId="496B3178" wp14:editId="30559D44">
            <wp:simplePos x="0" y="0"/>
            <wp:positionH relativeFrom="column">
              <wp:posOffset>-85725</wp:posOffset>
            </wp:positionH>
            <wp:positionV relativeFrom="paragraph">
              <wp:posOffset>203835</wp:posOffset>
            </wp:positionV>
            <wp:extent cx="3943350" cy="1686560"/>
            <wp:effectExtent l="19050" t="19050" r="1905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113" t="21742" r="13477" b="47227"/>
                    <a:stretch/>
                  </pic:blipFill>
                  <pic:spPr bwMode="auto">
                    <a:xfrm>
                      <a:off x="0" y="0"/>
                      <a:ext cx="3943350" cy="1686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972">
        <w:br/>
      </w:r>
      <w:r w:rsidR="004F2972" w:rsidRPr="005D6D7F">
        <w:rPr>
          <w:sz w:val="20"/>
        </w:rPr>
        <w:t xml:space="preserve">In this image shows the bitmap and vector file formats of the same image (BMP, FLA, GIF, JPEG, PNG, PSD, SWF). As you can see the same image saves in these formats have changes in sizes due to compression of the image, once opened, depending on the format you’ll be able to see the quality difference of each image. </w:t>
      </w:r>
      <w:r w:rsidR="005D6D7F" w:rsidRPr="005D6D7F">
        <w:rPr>
          <w:sz w:val="20"/>
        </w:rPr>
        <w:t>For example, in the images below you can see a slight difference in the image; the first one if a BMP file, whereas the second is a GIF file. In the GIF file as the image smaller you can see the difference in the background, in the BMP the image is definitely more cris</w:t>
      </w:r>
      <w:bookmarkStart w:id="0" w:name="_GoBack"/>
      <w:bookmarkEnd w:id="0"/>
      <w:r w:rsidR="005D6D7F" w:rsidRPr="005D6D7F">
        <w:rPr>
          <w:sz w:val="20"/>
        </w:rPr>
        <w:t>p and clearer.</w:t>
      </w:r>
    </w:p>
    <w:sectPr w:rsidR="00F62EAA" w:rsidRPr="005D6D7F" w:rsidSect="00A43B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72" w:rsidRDefault="004F2972" w:rsidP="006453EE">
      <w:pPr>
        <w:spacing w:after="0" w:line="240" w:lineRule="auto"/>
      </w:pPr>
      <w:r>
        <w:separator/>
      </w:r>
    </w:p>
  </w:endnote>
  <w:endnote w:type="continuationSeparator" w:id="0">
    <w:p w:rsidR="004F2972" w:rsidRDefault="004F2972" w:rsidP="0064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72" w:rsidRDefault="004F2972" w:rsidP="006453EE">
      <w:pPr>
        <w:spacing w:after="0" w:line="240" w:lineRule="auto"/>
      </w:pPr>
      <w:r>
        <w:separator/>
      </w:r>
    </w:p>
  </w:footnote>
  <w:footnote w:type="continuationSeparator" w:id="0">
    <w:p w:rsidR="004F2972" w:rsidRDefault="004F2972" w:rsidP="00645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972" w:rsidRDefault="004F2972">
    <w:pPr>
      <w:pStyle w:val="Header"/>
    </w:pPr>
    <w:r>
      <w:t>Unit 30</w:t>
    </w:r>
    <w:r>
      <w:ptab w:relativeTo="margin" w:alignment="center" w:leader="none"/>
    </w:r>
    <w:r>
      <w:t>P2</w:t>
    </w:r>
    <w:r>
      <w:ptab w:relativeTo="margin" w:alignment="right" w:leader="none"/>
    </w:r>
    <w:r>
      <w:t>Gladys Nzita-Mak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45ACF"/>
    <w:multiLevelType w:val="multilevel"/>
    <w:tmpl w:val="09405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3EE"/>
    <w:rsid w:val="0004149F"/>
    <w:rsid w:val="000C1A10"/>
    <w:rsid w:val="000F0053"/>
    <w:rsid w:val="000F11E5"/>
    <w:rsid w:val="00284322"/>
    <w:rsid w:val="002A193F"/>
    <w:rsid w:val="0031414B"/>
    <w:rsid w:val="003C29E6"/>
    <w:rsid w:val="00445E1E"/>
    <w:rsid w:val="004F2972"/>
    <w:rsid w:val="00530EFD"/>
    <w:rsid w:val="005A52E1"/>
    <w:rsid w:val="005C743A"/>
    <w:rsid w:val="005D6D7F"/>
    <w:rsid w:val="006436AE"/>
    <w:rsid w:val="006453EE"/>
    <w:rsid w:val="006B1DE5"/>
    <w:rsid w:val="007E3440"/>
    <w:rsid w:val="007E53A2"/>
    <w:rsid w:val="00866CCE"/>
    <w:rsid w:val="009E1DD8"/>
    <w:rsid w:val="00A43B14"/>
    <w:rsid w:val="00A57F8B"/>
    <w:rsid w:val="00BC222B"/>
    <w:rsid w:val="00C06CC4"/>
    <w:rsid w:val="00CA5CDE"/>
    <w:rsid w:val="00CD6F71"/>
    <w:rsid w:val="00D34299"/>
    <w:rsid w:val="00DB1DF4"/>
    <w:rsid w:val="00E548CB"/>
    <w:rsid w:val="00EA3BB4"/>
    <w:rsid w:val="00EE1E0F"/>
    <w:rsid w:val="00F62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3EE"/>
  </w:style>
  <w:style w:type="paragraph" w:styleId="Footer">
    <w:name w:val="footer"/>
    <w:basedOn w:val="Normal"/>
    <w:link w:val="FooterChar"/>
    <w:uiPriority w:val="99"/>
    <w:unhideWhenUsed/>
    <w:rsid w:val="00645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3EE"/>
  </w:style>
  <w:style w:type="paragraph" w:styleId="BalloonText">
    <w:name w:val="Balloon Text"/>
    <w:basedOn w:val="Normal"/>
    <w:link w:val="BalloonTextChar"/>
    <w:uiPriority w:val="99"/>
    <w:semiHidden/>
    <w:unhideWhenUsed/>
    <w:rsid w:val="00645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3EE"/>
    <w:rPr>
      <w:rFonts w:ascii="Tahoma" w:hAnsi="Tahoma" w:cs="Tahoma"/>
      <w:sz w:val="16"/>
      <w:szCs w:val="16"/>
    </w:rPr>
  </w:style>
  <w:style w:type="table" w:styleId="TableGrid">
    <w:name w:val="Table Grid"/>
    <w:basedOn w:val="TableNormal"/>
    <w:uiPriority w:val="59"/>
    <w:rsid w:val="00A43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3EE"/>
  </w:style>
  <w:style w:type="paragraph" w:styleId="Footer">
    <w:name w:val="footer"/>
    <w:basedOn w:val="Normal"/>
    <w:link w:val="FooterChar"/>
    <w:uiPriority w:val="99"/>
    <w:unhideWhenUsed/>
    <w:rsid w:val="00645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3EE"/>
  </w:style>
  <w:style w:type="paragraph" w:styleId="BalloonText">
    <w:name w:val="Balloon Text"/>
    <w:basedOn w:val="Normal"/>
    <w:link w:val="BalloonTextChar"/>
    <w:uiPriority w:val="99"/>
    <w:semiHidden/>
    <w:unhideWhenUsed/>
    <w:rsid w:val="00645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3EE"/>
    <w:rPr>
      <w:rFonts w:ascii="Tahoma" w:hAnsi="Tahoma" w:cs="Tahoma"/>
      <w:sz w:val="16"/>
      <w:szCs w:val="16"/>
    </w:rPr>
  </w:style>
  <w:style w:type="table" w:styleId="TableGrid">
    <w:name w:val="Table Grid"/>
    <w:basedOn w:val="TableNormal"/>
    <w:uiPriority w:val="59"/>
    <w:rsid w:val="00A43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50865">
      <w:bodyDiv w:val="1"/>
      <w:marLeft w:val="0"/>
      <w:marRight w:val="0"/>
      <w:marTop w:val="0"/>
      <w:marBottom w:val="0"/>
      <w:divBdr>
        <w:top w:val="none" w:sz="0" w:space="0" w:color="auto"/>
        <w:left w:val="none" w:sz="0" w:space="0" w:color="auto"/>
        <w:bottom w:val="none" w:sz="0" w:space="0" w:color="auto"/>
        <w:right w:val="none" w:sz="0" w:space="0" w:color="auto"/>
      </w:divBdr>
      <w:divsChild>
        <w:div w:id="2064215628">
          <w:marLeft w:val="0"/>
          <w:marRight w:val="0"/>
          <w:marTop w:val="0"/>
          <w:marBottom w:val="0"/>
          <w:divBdr>
            <w:top w:val="none" w:sz="0" w:space="0" w:color="auto"/>
            <w:left w:val="none" w:sz="0" w:space="0" w:color="auto"/>
            <w:bottom w:val="none" w:sz="0" w:space="0" w:color="auto"/>
            <w:right w:val="none" w:sz="0" w:space="0" w:color="auto"/>
          </w:divBdr>
          <w:divsChild>
            <w:div w:id="8390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5743958F</Template>
  <TotalTime>169</TotalTime>
  <Pages>2</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29</cp:revision>
  <dcterms:created xsi:type="dcterms:W3CDTF">2014-11-26T12:15:00Z</dcterms:created>
  <dcterms:modified xsi:type="dcterms:W3CDTF">2014-12-08T12:40:00Z</dcterms:modified>
</cp:coreProperties>
</file>