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436" w:rsidRDefault="00F27C7D" w:rsidP="00F27C7D">
      <w:pPr>
        <w:jc w:val="center"/>
        <w:rPr>
          <w:sz w:val="40"/>
          <w:u w:val="single"/>
        </w:rPr>
      </w:pPr>
      <w:r w:rsidRPr="00F27C7D">
        <w:rPr>
          <w:sz w:val="40"/>
          <w:u w:val="single"/>
        </w:rPr>
        <w:t xml:space="preserve">Improve the effectiveness of a website on the basis of a client review </w:t>
      </w:r>
    </w:p>
    <w:p w:rsidR="00F27C7D" w:rsidRDefault="001C10AE" w:rsidP="00F27C7D">
      <w:r>
        <w:t>I have asked a client to review my website</w:t>
      </w:r>
      <w:r w:rsidR="00A41502">
        <w:t>, asking them to provide me with improvements that I can then use to improve my website.</w:t>
      </w:r>
    </w:p>
    <w:p w:rsidR="001C10AE" w:rsidRDefault="001578C5" w:rsidP="00F27C7D">
      <w:r>
        <w:rPr>
          <w:noProof/>
          <w:lang w:eastAsia="en-GB"/>
        </w:rPr>
        <w:drawing>
          <wp:anchor distT="0" distB="0" distL="114300" distR="114300" simplePos="0" relativeHeight="251659264" behindDoc="0" locked="0" layoutInCell="1" allowOverlap="1" wp14:anchorId="0587AE95" wp14:editId="414147F2">
            <wp:simplePos x="0" y="0"/>
            <wp:positionH relativeFrom="column">
              <wp:posOffset>0</wp:posOffset>
            </wp:positionH>
            <wp:positionV relativeFrom="paragraph">
              <wp:posOffset>31750</wp:posOffset>
            </wp:positionV>
            <wp:extent cx="3218180" cy="2276475"/>
            <wp:effectExtent l="0" t="0" r="127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5682"/>
                    <a:stretch/>
                  </pic:blipFill>
                  <pic:spPr bwMode="auto">
                    <a:xfrm>
                      <a:off x="0" y="0"/>
                      <a:ext cx="321818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10AE" w:rsidRDefault="00A41502" w:rsidP="00F27C7D">
      <w:r>
        <w:t>On my homepage, it was given some positive feedback, and had no improvements whatsoever to be added on.</w:t>
      </w:r>
    </w:p>
    <w:p w:rsidR="00A41502" w:rsidRDefault="00A41502" w:rsidP="00F27C7D"/>
    <w:p w:rsidR="00A41502" w:rsidRDefault="00A41502" w:rsidP="00F27C7D"/>
    <w:p w:rsidR="00A41502" w:rsidRDefault="00A41502" w:rsidP="00F27C7D"/>
    <w:p w:rsidR="00A41502" w:rsidRDefault="001578C5" w:rsidP="00F27C7D">
      <w:r>
        <w:rPr>
          <w:noProof/>
          <w:lang w:eastAsia="en-GB"/>
        </w:rPr>
        <w:drawing>
          <wp:anchor distT="0" distB="0" distL="114300" distR="114300" simplePos="0" relativeHeight="251660288" behindDoc="0" locked="0" layoutInCell="1" allowOverlap="1" wp14:anchorId="5EE948AD" wp14:editId="36960AC9">
            <wp:simplePos x="0" y="0"/>
            <wp:positionH relativeFrom="column">
              <wp:posOffset>-3333750</wp:posOffset>
            </wp:positionH>
            <wp:positionV relativeFrom="paragraph">
              <wp:posOffset>250190</wp:posOffset>
            </wp:positionV>
            <wp:extent cx="4225925" cy="4036695"/>
            <wp:effectExtent l="0" t="0" r="317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603" t="14356" r="4633" b="11678"/>
                    <a:stretch/>
                  </pic:blipFill>
                  <pic:spPr bwMode="auto">
                    <a:xfrm>
                      <a:off x="0" y="0"/>
                      <a:ext cx="4225925" cy="4036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502" w:rsidRDefault="00A41502" w:rsidP="00F27C7D"/>
    <w:p w:rsidR="00A41502" w:rsidRDefault="00A41502" w:rsidP="00F27C7D">
      <w:r>
        <w:t xml:space="preserve">Whereas the only page that had suggested improvements was one of my unit pages. </w:t>
      </w:r>
    </w:p>
    <w:p w:rsidR="00A41502" w:rsidRDefault="00A41502" w:rsidP="00F27C7D"/>
    <w:p w:rsidR="00A41502" w:rsidRDefault="00A41502" w:rsidP="00F27C7D"/>
    <w:p w:rsidR="00A41502" w:rsidRDefault="00A41502" w:rsidP="00F27C7D"/>
    <w:p w:rsidR="00A41502" w:rsidRDefault="00A41502" w:rsidP="00F27C7D"/>
    <w:p w:rsidR="00A41502" w:rsidRDefault="00A41502" w:rsidP="00F27C7D"/>
    <w:p w:rsidR="00DF4967" w:rsidRDefault="00DF4967" w:rsidP="00F27C7D"/>
    <w:p w:rsidR="00A41502" w:rsidRDefault="00A41502" w:rsidP="00F27C7D"/>
    <w:p w:rsidR="00A41502" w:rsidRDefault="001578C5" w:rsidP="00F27C7D">
      <w:r>
        <w:rPr>
          <w:noProof/>
          <w:lang w:eastAsia="en-GB"/>
        </w:rPr>
        <mc:AlternateContent>
          <mc:Choice Requires="wps">
            <w:drawing>
              <wp:anchor distT="0" distB="0" distL="114300" distR="114300" simplePos="0" relativeHeight="251661312" behindDoc="0" locked="0" layoutInCell="1" allowOverlap="1" wp14:anchorId="7EA9BFBC" wp14:editId="512D903F">
                <wp:simplePos x="0" y="0"/>
                <wp:positionH relativeFrom="column">
                  <wp:posOffset>-4632960</wp:posOffset>
                </wp:positionH>
                <wp:positionV relativeFrom="paragraph">
                  <wp:posOffset>296777</wp:posOffset>
                </wp:positionV>
                <wp:extent cx="6299835" cy="160528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99835" cy="160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78C5" w:rsidRPr="001578C5" w:rsidRDefault="001578C5">
                            <w:pPr>
                              <w:rPr>
                                <w:sz w:val="24"/>
                              </w:rPr>
                            </w:pPr>
                            <w:r w:rsidRPr="001578C5">
                              <w:rPr>
                                <w:sz w:val="24"/>
                              </w:rPr>
                              <w:t xml:space="preserve">The first improvement I was suggested was to change the header font to white so that it could match the header colour on the page (also so it can match the white and green colour scheme). The second thing was to rename the files downloaded onto the website, and name them correctly, because as you can see, it looks like it has been exported directly from my documents, and hasn’t been touched ever since.  </w:t>
                            </w:r>
                            <w:r w:rsidR="00374920">
                              <w:rPr>
                                <w:sz w:val="24"/>
                              </w:rPr>
                              <w:t>Thirdly, another</w:t>
                            </w:r>
                            <w:r w:rsidRPr="001578C5">
                              <w:rPr>
                                <w:sz w:val="24"/>
                              </w:rPr>
                              <w:t xml:space="preserve"> improvement was to add headings to separate the pass work from the merit work, so that everything can be organised.</w:t>
                            </w:r>
                            <w:r w:rsidR="00374920">
                              <w:rPr>
                                <w:sz w:val="24"/>
                              </w:rPr>
                              <w:t xml:space="preserve"> Lastly, I was asked to add an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4.8pt;margin-top:23.35pt;width:496.05pt;height:1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" filled="f" stroked="f" strokeweight=".5pt">
                <v:textbox>
                  <w:txbxContent>
                    <w:p w:rsidR="001578C5" w:rsidRPr="001578C5" w:rsidRDefault="001578C5">
                      <w:pPr>
                        <w:rPr>
                          <w:sz w:val="24"/>
                        </w:rPr>
                      </w:pPr>
                      <w:r w:rsidRPr="001578C5">
                        <w:rPr>
                          <w:sz w:val="24"/>
                        </w:rPr>
                        <w:t xml:space="preserve">The first improvement I was suggested was to change the header font to white so that it could match the header colour on the page (also so it can match the white and green colour scheme). The second thing was to rename the files downloaded onto the website, and name them correctly, because as you can see, it looks like it has been exported directly from my documents, and hasn’t been touched ever since.  </w:t>
                      </w:r>
                      <w:r w:rsidR="00374920">
                        <w:rPr>
                          <w:sz w:val="24"/>
                        </w:rPr>
                        <w:t>Thirdly, another</w:t>
                      </w:r>
                      <w:r w:rsidRPr="001578C5">
                        <w:rPr>
                          <w:sz w:val="24"/>
                        </w:rPr>
                        <w:t xml:space="preserve"> improvement was to add headings to separate the pass work from the merit work, so that everything can be organised.</w:t>
                      </w:r>
                      <w:r w:rsidR="00374920">
                        <w:rPr>
                          <w:sz w:val="24"/>
                        </w:rPr>
                        <w:t xml:space="preserve"> Lastly, I was asked to add an image.</w:t>
                      </w:r>
                    </w:p>
                  </w:txbxContent>
                </v:textbox>
              </v:shape>
            </w:pict>
          </mc:Fallback>
        </mc:AlternateContent>
      </w:r>
    </w:p>
    <w:p w:rsidR="00DF4967" w:rsidRDefault="00DF4967" w:rsidP="00F27C7D"/>
    <w:p w:rsidR="00A41502" w:rsidRDefault="00A41502" w:rsidP="00F27C7D"/>
    <w:p w:rsidR="00A41502" w:rsidRDefault="00A41502" w:rsidP="00F27C7D"/>
    <w:p w:rsidR="00A41502" w:rsidRDefault="00BC1FDC" w:rsidP="00F27C7D">
      <w:r>
        <w:rPr>
          <w:noProof/>
          <w:lang w:eastAsia="en-GB"/>
        </w:rPr>
        <w:lastRenderedPageBreak/>
        <w:drawing>
          <wp:anchor distT="0" distB="0" distL="114300" distR="114300" simplePos="0" relativeHeight="251665408" behindDoc="0" locked="0" layoutInCell="1" allowOverlap="1" wp14:anchorId="26F21E26" wp14:editId="317B4D88">
            <wp:simplePos x="0" y="0"/>
            <wp:positionH relativeFrom="column">
              <wp:posOffset>-35560</wp:posOffset>
            </wp:positionH>
            <wp:positionV relativeFrom="paragraph">
              <wp:posOffset>-90170</wp:posOffset>
            </wp:positionV>
            <wp:extent cx="4225925" cy="925195"/>
            <wp:effectExtent l="0" t="0" r="3175"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603" t="14356" r="4633" b="68685"/>
                    <a:stretch/>
                  </pic:blipFill>
                  <pic:spPr bwMode="auto">
                    <a:xfrm>
                      <a:off x="0" y="0"/>
                      <a:ext cx="4225925" cy="925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248C" w:rsidRDefault="00BC1FDC" w:rsidP="00F27C7D">
      <w:r>
        <w:rPr>
          <w:noProof/>
          <w:lang w:eastAsia="en-GB"/>
        </w:rPr>
        <mc:AlternateContent>
          <mc:Choice Requires="wps">
            <w:drawing>
              <wp:anchor distT="0" distB="0" distL="114300" distR="114300" simplePos="0" relativeHeight="251664383" behindDoc="0" locked="0" layoutInCell="1" allowOverlap="1" wp14:anchorId="4180E4F7" wp14:editId="08DC9F11">
                <wp:simplePos x="0" y="0"/>
                <wp:positionH relativeFrom="column">
                  <wp:posOffset>-4342471</wp:posOffset>
                </wp:positionH>
                <wp:positionV relativeFrom="paragraph">
                  <wp:posOffset>396472</wp:posOffset>
                </wp:positionV>
                <wp:extent cx="1048385" cy="858520"/>
                <wp:effectExtent l="0" t="0" r="56515" b="113030"/>
                <wp:wrapNone/>
                <wp:docPr id="9" name="Elbow Connector 9"/>
                <wp:cNvGraphicFramePr/>
                <a:graphic xmlns:a="http://schemas.openxmlformats.org/drawingml/2006/main">
                  <a:graphicData uri="http://schemas.microsoft.com/office/word/2010/wordprocessingShape">
                    <wps:wsp>
                      <wps:cNvCnPr/>
                      <wps:spPr>
                        <a:xfrm>
                          <a:off x="0" y="0"/>
                          <a:ext cx="1048385" cy="858520"/>
                        </a:xfrm>
                        <a:prstGeom prst="bentConnector3">
                          <a:avLst>
                            <a:gd name="adj1" fmla="val 50000"/>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26" type="#_x0000_t34" style="position:absolute;margin-left:-341.95pt;margin-top:31.2pt;width:82.55pt;height:67.6pt;z-index:251664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" strokecolor="black [3040]">
                <v:stroke endarrow="open"/>
              </v:shape>
            </w:pict>
          </mc:Fallback>
        </mc:AlternateContent>
      </w:r>
    </w:p>
    <w:p w:rsidR="00A41502" w:rsidRDefault="00BC1FDC" w:rsidP="00F27C7D">
      <w:r>
        <w:rPr>
          <w:noProof/>
          <w:lang w:eastAsia="en-GB"/>
        </w:rPr>
        <w:drawing>
          <wp:anchor distT="0" distB="0" distL="114300" distR="114300" simplePos="0" relativeHeight="251662336" behindDoc="0" locked="0" layoutInCell="1" allowOverlap="1" wp14:anchorId="553A0061" wp14:editId="2D2D64CD">
            <wp:simplePos x="0" y="0"/>
            <wp:positionH relativeFrom="column">
              <wp:posOffset>-3193415</wp:posOffset>
            </wp:positionH>
            <wp:positionV relativeFrom="paragraph">
              <wp:posOffset>255905</wp:posOffset>
            </wp:positionV>
            <wp:extent cx="4404360" cy="31775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244" t="26035" r="2871" b="4622"/>
                    <a:stretch/>
                  </pic:blipFill>
                  <pic:spPr bwMode="auto">
                    <a:xfrm>
                      <a:off x="0" y="0"/>
                      <a:ext cx="4404360" cy="317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502" w:rsidRDefault="00A41502" w:rsidP="00F27C7D"/>
    <w:p w:rsidR="00A41502" w:rsidRDefault="00A41502" w:rsidP="00F27C7D"/>
    <w:p w:rsidR="00A41502" w:rsidRDefault="00A41502" w:rsidP="00F27C7D"/>
    <w:p w:rsidR="00BC1FDC" w:rsidRDefault="00BC1FDC" w:rsidP="00F27C7D"/>
    <w:p w:rsidR="00BC1FDC" w:rsidRDefault="00BC1FDC" w:rsidP="00F27C7D"/>
    <w:p w:rsidR="00BC1FDC" w:rsidRDefault="00BC1FDC" w:rsidP="00F27C7D"/>
    <w:p w:rsidR="00BC1FDC" w:rsidRDefault="00BC1FDC" w:rsidP="00F27C7D"/>
    <w:p w:rsidR="00BC1FDC" w:rsidRDefault="00BC1FDC" w:rsidP="00F27C7D"/>
    <w:p w:rsidR="00BC1FDC" w:rsidRDefault="00BC1FDC" w:rsidP="00F27C7D"/>
    <w:p w:rsidR="00BC1FDC" w:rsidRDefault="00476270" w:rsidP="00F27C7D">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-111512</wp:posOffset>
                </wp:positionH>
                <wp:positionV relativeFrom="paragraph">
                  <wp:posOffset>7186</wp:posOffset>
                </wp:positionV>
                <wp:extent cx="6021658" cy="5018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21658" cy="501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6270" w:rsidRDefault="00476270">
                            <w:r w:rsidRPr="00476270">
                              <w:rPr>
                                <w:sz w:val="24"/>
                              </w:rPr>
                              <w:t>After taking in the improvements, I firstly changed the colour of the font of the header from green to white, and then added an image, to make the page a bit more interesting.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8.8pt;margin-top:.55pt;width:474.15pt;height:3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" filled="f" stroked="f" strokeweight=".5pt">
                <v:textbox>
                  <w:txbxContent>
                    <w:p w:rsidR="00476270" w:rsidRDefault="00476270">
                      <w:r w:rsidRPr="00476270">
                        <w:rPr>
                          <w:sz w:val="24"/>
                        </w:rPr>
                        <w:t>After taking in the improvements, I firstly changed the colour of the font of the header from green to white, and then added an image, to make the page a bit more interesting.</w:t>
                      </w:r>
                    </w:p>
                  </w:txbxContent>
                </v:textbox>
              </v:shape>
            </w:pict>
          </mc:Fallback>
        </mc:AlternateContent>
      </w:r>
    </w:p>
    <w:p w:rsidR="00B35570" w:rsidRDefault="00476270" w:rsidP="00F27C7D">
      <w:r>
        <w:rPr>
          <w:noProof/>
          <w:lang w:eastAsia="en-GB"/>
        </w:rPr>
        <mc:AlternateContent>
          <mc:Choice Requires="wps">
            <w:drawing>
              <wp:anchor distT="0" distB="0" distL="114300" distR="114300" simplePos="0" relativeHeight="251668480" behindDoc="0" locked="0" layoutInCell="1" allowOverlap="1" wp14:anchorId="2DA2DA90" wp14:editId="5BA79E5A">
                <wp:simplePos x="0" y="0"/>
                <wp:positionH relativeFrom="column">
                  <wp:posOffset>-3036600</wp:posOffset>
                </wp:positionH>
                <wp:positionV relativeFrom="paragraph">
                  <wp:posOffset>3709562</wp:posOffset>
                </wp:positionV>
                <wp:extent cx="6166624" cy="98107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166624" cy="981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515C" w:rsidRPr="00031A97" w:rsidRDefault="0063515C">
                            <w:pPr>
                              <w:rPr>
                                <w:sz w:val="24"/>
                              </w:rPr>
                            </w:pPr>
                            <w:r w:rsidRPr="00031A97">
                              <w:rPr>
                                <w:sz w:val="24"/>
                              </w:rPr>
                              <w:t>I have then fixed the names of the files, making them seem more fixed and that I actually care about the way that my site looks.</w:t>
                            </w:r>
                            <w:r w:rsidR="00031A97" w:rsidRPr="00031A97">
                              <w:rPr>
                                <w:sz w:val="24"/>
                              </w:rPr>
                              <w:t xml:space="preserve"> Also what I have done is added in the headers as asked to do, separating the pass work from the merit work, making my work look more organised.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028" type="#_x0000_t202" style="position:absolute;margin-left:-239.1pt;margin-top:292.1pt;width:485.55pt;height:77.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" filled="f" stroked="f" strokeweight=".5pt">
                <v:textbox>
                  <w:txbxContent>
                    <w:p w:rsidR="0063515C" w:rsidRPr="00031A97" w:rsidRDefault="0063515C">
                      <w:pPr>
                        <w:rPr>
                          <w:sz w:val="24"/>
                        </w:rPr>
                      </w:pPr>
                      <w:r w:rsidRPr="00031A97">
                        <w:rPr>
                          <w:sz w:val="24"/>
                        </w:rPr>
                        <w:t>I have then fixed the names of the files, making them seem more fixed and that I actually care about the way that my site looks.</w:t>
                      </w:r>
                      <w:r w:rsidR="00031A97" w:rsidRPr="00031A97">
                        <w:rPr>
                          <w:sz w:val="24"/>
                        </w:rPr>
                        <w:t xml:space="preserve"> Also what I have done is added in the headers as asked to do, separating the pass work from the merit work, making my work look more organised.</w:t>
                      </w:r>
                    </w:p>
                  </w:txbxContent>
                </v:textbox>
              </v:shape>
            </w:pict>
          </mc:Fallback>
        </mc:AlternateContent>
      </w:r>
      <w:r w:rsidRPr="00476270">
        <w:rPr>
          <w:noProof/>
          <w:sz w:val="24"/>
          <w:lang w:eastAsia="en-GB"/>
        </w:rPr>
        <w:drawing>
          <wp:anchor distT="0" distB="0" distL="114300" distR="114300" simplePos="0" relativeHeight="251663360" behindDoc="0" locked="0" layoutInCell="1" allowOverlap="1" wp14:anchorId="3731BBAC" wp14:editId="09F99326">
            <wp:simplePos x="0" y="0"/>
            <wp:positionH relativeFrom="column">
              <wp:posOffset>2906395</wp:posOffset>
            </wp:positionH>
            <wp:positionV relativeFrom="paragraph">
              <wp:posOffset>273050</wp:posOffset>
            </wp:positionV>
            <wp:extent cx="2820670" cy="343408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688" t="13158" r="37058" b="20924"/>
                    <a:stretch/>
                  </pic:blipFill>
                  <pic:spPr bwMode="auto">
                    <a:xfrm>
                      <a:off x="0" y="0"/>
                      <a:ext cx="2820670" cy="3434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6270">
        <w:rPr>
          <w:noProof/>
          <w:sz w:val="24"/>
          <w:lang w:eastAsia="en-GB"/>
        </w:rPr>
        <w:drawing>
          <wp:anchor distT="0" distB="0" distL="114300" distR="114300" simplePos="0" relativeHeight="251667456" behindDoc="0" locked="0" layoutInCell="1" allowOverlap="1" wp14:anchorId="468ECE3A" wp14:editId="6F8A7477">
            <wp:simplePos x="0" y="0"/>
            <wp:positionH relativeFrom="column">
              <wp:posOffset>-111760</wp:posOffset>
            </wp:positionH>
            <wp:positionV relativeFrom="paragraph">
              <wp:posOffset>273685</wp:posOffset>
            </wp:positionV>
            <wp:extent cx="2932430" cy="3445510"/>
            <wp:effectExtent l="0" t="0" r="127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1603" t="37649" r="36738" b="11678"/>
                    <a:stretch/>
                  </pic:blipFill>
                  <pic:spPr bwMode="auto">
                    <a:xfrm>
                      <a:off x="0" y="0"/>
                      <a:ext cx="2932430" cy="344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35570" w:rsidRPr="00F27C7D" w:rsidRDefault="00B35570" w:rsidP="00F27C7D">
      <w:bookmarkStart w:id="0" w:name="_GoBack"/>
      <w:bookmarkEnd w:id="0"/>
    </w:p>
    <w:sectPr w:rsidR="00B35570" w:rsidRPr="00F27C7D">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33DB" w:rsidRDefault="003533DB" w:rsidP="00306A1D">
      <w:pPr>
        <w:spacing w:after="0" w:line="240" w:lineRule="auto"/>
      </w:pPr>
      <w:r>
        <w:separator/>
      </w:r>
    </w:p>
  </w:endnote>
  <w:endnote w:type="continuationSeparator" w:id="0">
    <w:p w:rsidR="003533DB" w:rsidRDefault="003533DB" w:rsidP="00306A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33DB" w:rsidRDefault="003533DB" w:rsidP="00306A1D">
      <w:pPr>
        <w:spacing w:after="0" w:line="240" w:lineRule="auto"/>
      </w:pPr>
      <w:r>
        <w:separator/>
      </w:r>
    </w:p>
  </w:footnote>
  <w:footnote w:type="continuationSeparator" w:id="0">
    <w:p w:rsidR="003533DB" w:rsidRDefault="003533DB" w:rsidP="00306A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33DB" w:rsidRDefault="003533DB">
    <w:pPr>
      <w:pStyle w:val="Header"/>
    </w:pPr>
    <w:r>
      <w:t>Unit 28</w:t>
    </w:r>
    <w:r>
      <w:ptab w:relativeTo="margin" w:alignment="center" w:leader="none"/>
    </w:r>
    <w:r>
      <w:t>M3</w:t>
    </w:r>
    <w:r>
      <w:ptab w:relativeTo="margin" w:alignment="right" w:leader="none"/>
    </w:r>
    <w:r>
      <w:t xml:space="preserve">Gladys </w:t>
    </w:r>
    <w:proofErr w:type="spellStart"/>
    <w:r>
      <w:t>Nzita-Mak</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A1D"/>
    <w:rsid w:val="00031A97"/>
    <w:rsid w:val="001578C5"/>
    <w:rsid w:val="001C10AE"/>
    <w:rsid w:val="002233FF"/>
    <w:rsid w:val="002607CA"/>
    <w:rsid w:val="00306A1D"/>
    <w:rsid w:val="00340573"/>
    <w:rsid w:val="003533DB"/>
    <w:rsid w:val="00374920"/>
    <w:rsid w:val="00476270"/>
    <w:rsid w:val="00560FE6"/>
    <w:rsid w:val="0063515C"/>
    <w:rsid w:val="00781F16"/>
    <w:rsid w:val="007D6436"/>
    <w:rsid w:val="008C110E"/>
    <w:rsid w:val="00A031AB"/>
    <w:rsid w:val="00A41502"/>
    <w:rsid w:val="00A77C40"/>
    <w:rsid w:val="00B35570"/>
    <w:rsid w:val="00BC1FDC"/>
    <w:rsid w:val="00BE10C2"/>
    <w:rsid w:val="00DF4967"/>
    <w:rsid w:val="00F17958"/>
    <w:rsid w:val="00F27C7D"/>
    <w:rsid w:val="00FD24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A1D"/>
    <w:rPr>
      <w:rFonts w:ascii="Tahoma" w:hAnsi="Tahoma" w:cs="Tahoma"/>
      <w:sz w:val="16"/>
      <w:szCs w:val="16"/>
    </w:rPr>
  </w:style>
  <w:style w:type="paragraph" w:styleId="Header">
    <w:name w:val="header"/>
    <w:basedOn w:val="Normal"/>
    <w:link w:val="HeaderChar"/>
    <w:uiPriority w:val="99"/>
    <w:unhideWhenUsed/>
    <w:rsid w:val="00306A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A1D"/>
  </w:style>
  <w:style w:type="paragraph" w:styleId="Footer">
    <w:name w:val="footer"/>
    <w:basedOn w:val="Normal"/>
    <w:link w:val="FooterChar"/>
    <w:uiPriority w:val="99"/>
    <w:unhideWhenUsed/>
    <w:rsid w:val="00306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A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A1D"/>
    <w:rPr>
      <w:rFonts w:ascii="Tahoma" w:hAnsi="Tahoma" w:cs="Tahoma"/>
      <w:sz w:val="16"/>
      <w:szCs w:val="16"/>
    </w:rPr>
  </w:style>
  <w:style w:type="paragraph" w:styleId="Header">
    <w:name w:val="header"/>
    <w:basedOn w:val="Normal"/>
    <w:link w:val="HeaderChar"/>
    <w:uiPriority w:val="99"/>
    <w:unhideWhenUsed/>
    <w:rsid w:val="00306A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6A1D"/>
  </w:style>
  <w:style w:type="paragraph" w:styleId="Footer">
    <w:name w:val="footer"/>
    <w:basedOn w:val="Normal"/>
    <w:link w:val="FooterChar"/>
    <w:uiPriority w:val="99"/>
    <w:unhideWhenUsed/>
    <w:rsid w:val="00306A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6A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5026F641</Template>
  <TotalTime>63</TotalTime>
  <Pages>2</Pages>
  <Words>64</Words>
  <Characters>366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H6FC</Company>
  <LinksUpToDate>false</LinksUpToDate>
  <CharactersWithSpaces>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Nzita-Mak, Gladys</dc:creator>
  <cp:lastModifiedBy>Nzita-Mak, Gladys</cp:lastModifiedBy>
  <cp:revision>22</cp:revision>
  <dcterms:created xsi:type="dcterms:W3CDTF">2015-06-03T13:35:00Z</dcterms:created>
  <dcterms:modified xsi:type="dcterms:W3CDTF">2015-06-04T13:59:00Z</dcterms:modified>
</cp:coreProperties>
</file>