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36E" w:rsidRPr="009210CB" w:rsidRDefault="0028636E" w:rsidP="009210CB">
      <w:pPr>
        <w:jc w:val="center"/>
        <w:rPr>
          <w:sz w:val="40"/>
          <w:u w:val="single"/>
        </w:rPr>
      </w:pPr>
      <w:r w:rsidRPr="0028636E">
        <w:rPr>
          <w:sz w:val="40"/>
          <w:u w:val="single"/>
        </w:rPr>
        <w:t>Demonstrate that a created website meets the defined requirements and achieves the defined purpose</w:t>
      </w:r>
    </w:p>
    <w:p w:rsidR="007A7FDD" w:rsidRDefault="003979DD" w:rsidP="003979DD">
      <w:pPr>
        <w:rPr>
          <w:sz w:val="24"/>
        </w:rPr>
      </w:pPr>
      <w:r w:rsidRPr="007A7FDD">
        <w:rPr>
          <w:sz w:val="24"/>
        </w:rPr>
        <w:t>In the scenario of the assignment I was given before creating my website, I was asked to produce an online portfolio for uses such as pre</w:t>
      </w:r>
      <w:r w:rsidR="009210CB" w:rsidRPr="007A7FDD">
        <w:rPr>
          <w:sz w:val="24"/>
        </w:rPr>
        <w:t>senting it to a future employer, showcasing</w:t>
      </w:r>
      <w:r w:rsidRPr="007A7FDD">
        <w:rPr>
          <w:sz w:val="24"/>
        </w:rPr>
        <w:t xml:space="preserve"> the work that I have produced over the two years I have spent doing IT.</w:t>
      </w:r>
      <w:r w:rsidR="00BF5041" w:rsidRPr="007A7FDD">
        <w:rPr>
          <w:sz w:val="24"/>
        </w:rPr>
        <w:t xml:space="preserve"> </w:t>
      </w:r>
    </w:p>
    <w:p w:rsidR="003979DD" w:rsidRPr="003979DD" w:rsidRDefault="00BE14F5" w:rsidP="003979DD">
      <w:r w:rsidRPr="007A7FDD">
        <w:rPr>
          <w:sz w:val="24"/>
        </w:rPr>
        <w:t>It was required that I create a homepage for my website, create pages for each unit in my course that I have done, give a description of what was done in each of those units and what was learnt from them, have an example of work uploaded onto the page that can be downloaded from the site, and lastly a contact me page which allows visitors to contact me via email.</w:t>
      </w:r>
    </w:p>
    <w:p w:rsidR="00F22471" w:rsidRPr="007A5516" w:rsidRDefault="00922387">
      <w:pPr>
        <w:rPr>
          <w:sz w:val="24"/>
        </w:rPr>
      </w:pPr>
      <w:r>
        <w:rPr>
          <w:noProof/>
          <w:sz w:val="24"/>
          <w:lang w:eastAsia="en-GB"/>
        </w:rPr>
        <mc:AlternateContent>
          <mc:Choice Requires="wpg">
            <w:drawing>
              <wp:anchor distT="0" distB="0" distL="114300" distR="114300" simplePos="0" relativeHeight="251661312" behindDoc="0" locked="0" layoutInCell="1" allowOverlap="1">
                <wp:simplePos x="0" y="0"/>
                <wp:positionH relativeFrom="column">
                  <wp:posOffset>3028950</wp:posOffset>
                </wp:positionH>
                <wp:positionV relativeFrom="paragraph">
                  <wp:posOffset>2087245</wp:posOffset>
                </wp:positionV>
                <wp:extent cx="2524125" cy="2828925"/>
                <wp:effectExtent l="0" t="0" r="9525" b="9525"/>
                <wp:wrapSquare wrapText="bothSides"/>
                <wp:docPr id="4" name="Group 4"/>
                <wp:cNvGraphicFramePr/>
                <a:graphic xmlns:a="http://schemas.openxmlformats.org/drawingml/2006/main">
                  <a:graphicData uri="http://schemas.microsoft.com/office/word/2010/wordprocessingGroup">
                    <wpg:wgp>
                      <wpg:cNvGrpSpPr/>
                      <wpg:grpSpPr>
                        <a:xfrm>
                          <a:off x="0" y="0"/>
                          <a:ext cx="2524125" cy="2828925"/>
                          <a:chOff x="0" y="0"/>
                          <a:chExt cx="2705100" cy="3390900"/>
                        </a:xfrm>
                      </wpg:grpSpPr>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9468" t="12639" r="4160" b="6385"/>
                          <a:stretch/>
                        </pic:blipFill>
                        <pic:spPr bwMode="auto">
                          <a:xfrm>
                            <a:off x="0" y="0"/>
                            <a:ext cx="2705100" cy="2381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20632" t="24833" r="5158" b="38117"/>
                          <a:stretch/>
                        </pic:blipFill>
                        <pic:spPr bwMode="auto">
                          <a:xfrm>
                            <a:off x="0" y="2381250"/>
                            <a:ext cx="2705100" cy="1009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38.5pt;margin-top:164.35pt;width:198.75pt;height:222.75pt;z-index:251661312;mso-width-relative:margin;mso-height-relative:margin" coordsize="27051,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&#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051;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dwu+AAAA2gAAAA8AAABkcnMvZG93bnJldi54bWxET0uLwjAQvi/4H8II3tZUEdFqKiJ02Yuw&#10;6+s8NtMHNpPSxFr//UZY8DR8fM9Zb3pTi45aV1lWMBlHIIgzqysuFJyO6ecChPPIGmvLpOBJDjbJ&#10;4GONsbYP/qXu4AsRQtjFqKD0vomldFlJBt3YNsSBy21r0AfYFlK3+AjhppbTKJpLgxWHhhIb2pWU&#10;3Q53o2BJ3TxN5b1CWexn22t+wfPPl1KjYb9dgfDU+7f43/2tw3x4vfK6Mv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Zodwu+AAAA2gAAAA8AAAAAAAAAAAAAAAAAnwIAAGRy&#10;cy9kb3ducmV2LnhtbFBLBQYAAAAABAAEAPcAAACKAwAAAAA=&#10;">
                  <v:imagedata r:id="rId11" o:title="" croptop="8283f" cropbottom="4184f" cropleft="12759f" cropright="2726f"/>
                  <v:path arrowok="t"/>
                </v:shape>
                <v:shape id="Picture 3" o:spid="_x0000_s1028" type="#_x0000_t75" style="position:absolute;top:23812;width:27051;height:1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ssXCAAAA2gAAAA8AAABkcnMvZG93bnJldi54bWxEj0GLwjAUhO+C/yE8wYusqVZk6RpFBEH3&#10;Iqvi+W3zbEubl9rEWv/9RljwOMzMN8xi1ZlKtNS4wrKCyTgCQZxaXXCm4HzafnyCcB5ZY2WZFDzJ&#10;wWrZ7y0w0fbBP9QefSYChF2CCnLv60RKl+Zk0I1tTRy8q20M+iCbTOoGHwFuKjmNork0WHBYyLGm&#10;TU5pebwbBftZfL7Gl9/7rS6/Z1XZpgccOaWGg279BcJT59/h//ZOK4jhdSXc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27LFwgAAANoAAAAPAAAAAAAAAAAAAAAAAJ8C&#10;AABkcnMvZG93bnJldi54bWxQSwUGAAAAAAQABAD3AAAAjgMAAAAA&#10;">
                  <v:imagedata r:id="rId12" o:title="" croptop="16275f" cropbottom="24980f" cropleft="13521f" cropright="3380f"/>
                  <v:path arrowok="t"/>
                </v:shape>
                <w10:wrap type="square"/>
              </v:group>
            </w:pict>
          </mc:Fallback>
        </mc:AlternateContent>
      </w:r>
      <w:r w:rsidR="00881F4F" w:rsidRPr="007A5516">
        <w:rPr>
          <w:noProof/>
          <w:sz w:val="24"/>
          <w:lang w:eastAsia="en-GB"/>
        </w:rPr>
        <w:drawing>
          <wp:anchor distT="0" distB="0" distL="114300" distR="114300" simplePos="0" relativeHeight="251659264" behindDoc="0" locked="0" layoutInCell="1" allowOverlap="1" wp14:anchorId="7B084E41" wp14:editId="08AF18EA">
            <wp:simplePos x="0" y="0"/>
            <wp:positionH relativeFrom="column">
              <wp:posOffset>3028950</wp:posOffset>
            </wp:positionH>
            <wp:positionV relativeFrom="paragraph">
              <wp:posOffset>10795</wp:posOffset>
            </wp:positionV>
            <wp:extent cx="2676525" cy="18192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726" t="18943" r="4105" b="5681"/>
                    <a:stretch/>
                  </pic:blipFill>
                  <pic:spPr bwMode="auto">
                    <a:xfrm>
                      <a:off x="0" y="0"/>
                      <a:ext cx="267652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256" w:rsidRPr="007A5516">
        <w:rPr>
          <w:sz w:val="24"/>
        </w:rPr>
        <w:t xml:space="preserve">Firstly in order to meet the requirements I obviously had to create the website (using </w:t>
      </w:r>
      <w:hyperlink r:id="rId14" w:history="1">
        <w:r w:rsidR="00130256" w:rsidRPr="007A5516">
          <w:rPr>
            <w:rStyle w:val="Hyperlink"/>
            <w:sz w:val="24"/>
          </w:rPr>
          <w:t>www.Weebly.com</w:t>
        </w:r>
      </w:hyperlink>
      <w:r w:rsidR="00DA2F23" w:rsidRPr="007A5516">
        <w:rPr>
          <w:sz w:val="24"/>
        </w:rPr>
        <w:t>), and pick a template that not only I likes, but would still also be satisfying to visitors that would go onto the page.</w:t>
      </w:r>
      <w:r w:rsidR="009D24DF" w:rsidRPr="007A5516">
        <w:rPr>
          <w:sz w:val="24"/>
        </w:rPr>
        <w:t xml:space="preserve"> Doing so, the first page I officially created was the homepage.</w:t>
      </w:r>
      <w:r w:rsidR="006C5EC1" w:rsidRPr="007A5516">
        <w:rPr>
          <w:sz w:val="24"/>
        </w:rPr>
        <w:t xml:space="preserve"> </w:t>
      </w:r>
      <w:r w:rsidR="0096697E" w:rsidRPr="007A5516">
        <w:rPr>
          <w:sz w:val="24"/>
        </w:rPr>
        <w:t>I picked a header representing IT (since that is what my whole portfolio would be showcasing)</w:t>
      </w:r>
      <w:r w:rsidR="002D6566" w:rsidRPr="007A5516">
        <w:rPr>
          <w:sz w:val="24"/>
        </w:rPr>
        <w:t xml:space="preserve">, </w:t>
      </w:r>
      <w:r w:rsidR="000C4303" w:rsidRPr="007A5516">
        <w:rPr>
          <w:sz w:val="24"/>
        </w:rPr>
        <w:t>added a title, text and an image to make my homepage seem less plain, and explained briefly what the portfolio was about.</w:t>
      </w:r>
    </w:p>
    <w:p w:rsidR="0028636E" w:rsidRPr="00EC110A" w:rsidRDefault="00461BFF">
      <w:pPr>
        <w:rPr>
          <w:sz w:val="24"/>
        </w:rPr>
      </w:pPr>
      <w:r w:rsidRPr="00EC110A">
        <w:rPr>
          <w:sz w:val="24"/>
        </w:rPr>
        <w:t xml:space="preserve">Next I had to start creating the unit pages. Every unit page has the same similar design and layout, so </w:t>
      </w:r>
      <w:r w:rsidR="00576432" w:rsidRPr="00EC110A">
        <w:rPr>
          <w:sz w:val="24"/>
        </w:rPr>
        <w:t>there was no need to plan ahead or change each and every page in different ways.</w:t>
      </w:r>
      <w:r w:rsidR="00D85CBE" w:rsidRPr="00EC110A">
        <w:rPr>
          <w:sz w:val="24"/>
        </w:rPr>
        <w:t xml:space="preserve"> </w:t>
      </w:r>
      <w:r w:rsidR="00AF3A58" w:rsidRPr="00EC110A">
        <w:rPr>
          <w:sz w:val="24"/>
        </w:rPr>
        <w:t>Therefore in the unit pages I specified which unit it was, gave the title of the unit, a description of the unit, and what I have learnt from it</w:t>
      </w:r>
      <w:r w:rsidR="00D45BD7" w:rsidRPr="00EC110A">
        <w:rPr>
          <w:sz w:val="24"/>
        </w:rPr>
        <w:t xml:space="preserve">, then went on to upload all of the work I </w:t>
      </w:r>
      <w:r w:rsidR="00693EC4" w:rsidRPr="00EC110A">
        <w:rPr>
          <w:sz w:val="24"/>
        </w:rPr>
        <w:t>had created for the unit (and as mentioned above I have done this for every other unit page).</w:t>
      </w:r>
    </w:p>
    <w:p w:rsidR="0028636E" w:rsidRDefault="0028636E"/>
    <w:p w:rsidR="00CA0409" w:rsidRDefault="00CA0409"/>
    <w:p w:rsidR="00CA0409" w:rsidRDefault="00CA0409"/>
    <w:p w:rsidR="00CA0409" w:rsidRDefault="00CA0409"/>
    <w:p w:rsidR="00CA0409" w:rsidRDefault="00CA0409"/>
    <w:p w:rsidR="003A45FB" w:rsidRDefault="00795760">
      <w:r>
        <w:rPr>
          <w:noProof/>
          <w:lang w:eastAsia="en-GB"/>
        </w:rPr>
        <w:lastRenderedPageBreak/>
        <mc:AlternateContent>
          <mc:Choice Requires="wpg">
            <w:drawing>
              <wp:anchor distT="0" distB="0" distL="114300" distR="114300" simplePos="0" relativeHeight="251664384" behindDoc="0" locked="0" layoutInCell="1" allowOverlap="1" wp14:anchorId="19E3AE3E" wp14:editId="4EA03366">
                <wp:simplePos x="0" y="0"/>
                <wp:positionH relativeFrom="column">
                  <wp:posOffset>3709670</wp:posOffset>
                </wp:positionH>
                <wp:positionV relativeFrom="paragraph">
                  <wp:posOffset>1866900</wp:posOffset>
                </wp:positionV>
                <wp:extent cx="1885950" cy="981075"/>
                <wp:effectExtent l="0" t="0" r="0" b="9525"/>
                <wp:wrapSquare wrapText="bothSides"/>
                <wp:docPr id="8" name="Group 8"/>
                <wp:cNvGraphicFramePr/>
                <a:graphic xmlns:a="http://schemas.openxmlformats.org/drawingml/2006/main">
                  <a:graphicData uri="http://schemas.microsoft.com/office/word/2010/wordprocessingGroup">
                    <wpg:wgp>
                      <wpg:cNvGrpSpPr/>
                      <wpg:grpSpPr>
                        <a:xfrm>
                          <a:off x="0" y="0"/>
                          <a:ext cx="1885950" cy="981075"/>
                          <a:chOff x="0" y="0"/>
                          <a:chExt cx="2459355" cy="1704975"/>
                        </a:xfrm>
                      </wpg:grpSpPr>
                      <pic:pic xmlns:pic="http://schemas.openxmlformats.org/drawingml/2006/picture">
                        <pic:nvPicPr>
                          <pic:cNvPr id="6" name="Picture 6"/>
                          <pic:cNvPicPr>
                            <a:picLocks noChangeAspect="1"/>
                          </pic:cNvPicPr>
                        </pic:nvPicPr>
                        <pic:blipFill rotWithShape="1">
                          <a:blip r:embed="rId15" cstate="print">
                            <a:extLst>
                              <a:ext uri="{28A0092B-C50C-407E-A947-70E740481C1C}">
                                <a14:useLocalDpi xmlns:a14="http://schemas.microsoft.com/office/drawing/2010/main" val="0"/>
                              </a:ext>
                            </a:extLst>
                          </a:blip>
                          <a:srcRect l="1996" t="21952" r="22629" b="8165"/>
                          <a:stretch/>
                        </pic:blipFill>
                        <pic:spPr bwMode="auto">
                          <a:xfrm>
                            <a:off x="1905" y="0"/>
                            <a:ext cx="2457450" cy="1704975"/>
                          </a:xfrm>
                          <a:prstGeom prst="rect">
                            <a:avLst/>
                          </a:prstGeom>
                          <a:ln>
                            <a:noFill/>
                          </a:ln>
                          <a:extLst>
                            <a:ext uri="{53640926-AAD7-44D8-BBD7-CCE9431645EC}">
                              <a14:shadowObscured xmlns:a14="http://schemas.microsoft.com/office/drawing/2010/main"/>
                            </a:ext>
                          </a:extLst>
                        </pic:spPr>
                      </pic:pic>
                      <wps:wsp>
                        <wps:cNvPr id="7" name="Text Box 7"/>
                        <wps:cNvSpPr txBox="1"/>
                        <wps:spPr>
                          <a:xfrm rot="16200000">
                            <a:off x="-374333" y="376238"/>
                            <a:ext cx="130111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E49" w:rsidRPr="00F03E49" w:rsidRDefault="00F03E49" w:rsidP="00F03E49">
                              <w:pPr>
                                <w:jc w:val="center"/>
                                <w:rPr>
                                  <w:b/>
                                  <w:color w:val="A6A6A6" w:themeColor="background1" w:themeShade="A6"/>
                                  <w:sz w:val="28"/>
                                </w:rPr>
                              </w:pPr>
                              <w:r>
                                <w:rPr>
                                  <w:b/>
                                  <w:color w:val="A6A6A6" w:themeColor="background1" w:themeShade="A6"/>
                                  <w:sz w:val="28"/>
                                </w:rPr>
                                <w:t>*</w:t>
                              </w:r>
                              <w:r w:rsidRPr="00F03E49">
                                <w:rPr>
                                  <w:b/>
                                  <w:color w:val="A6A6A6" w:themeColor="background1" w:themeShade="A6"/>
                                  <w:sz w:val="28"/>
                                </w:rPr>
                                <w:t xml:space="preserve">PUBLISHED </w:t>
                              </w:r>
                              <w:r w:rsidRPr="00F03E49">
                                <w:rPr>
                                  <w:b/>
                                  <w:color w:val="A6A6A6" w:themeColor="background1" w:themeShade="A6"/>
                                  <w:sz w:val="28"/>
                                </w:rPr>
                                <w:br/>
                                <w:t>WEBSITE</w:t>
                              </w:r>
                              <w:r>
                                <w:rPr>
                                  <w:b/>
                                  <w:color w:val="A6A6A6" w:themeColor="background1" w:themeShade="A6"/>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292.1pt;margin-top:147pt;width:148.5pt;height:77.25pt;z-index:251664384;mso-width-relative:margin;mso-height-relative:margin" coordsize="2459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&#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">
                <v:shape id="Picture 6" o:spid="_x0000_s1027" type="#_x0000_t75" style="position:absolute;left:19;width:24574;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ZDnCAAAA2gAAAA8AAABkcnMvZG93bnJldi54bWxEj92KwjAUhO8F3yEcYe80taBINYoowrog&#10;4g/o5WlzbIvNSWmy2n37jSB4OczMN8xs0ZpKPKhxpWUFw0EEgjizuuRcwfm06U9AOI+ssbJMCv7I&#10;wWLe7cww0fbJB3ocfS4ChF2CCgrv60RKlxVk0A1sTRy8m20M+iCbXOoGnwFuKhlH0VgaLDksFFjT&#10;qqDsfvw1CrZZvo4v7raLr260TnGf7vY/qVJfvXY5BeGp9Z/wu/2tFYzhdSXc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WQ5wgAAANoAAAAPAAAAAAAAAAAAAAAAAJ8C&#10;AABkcnMvZG93bnJldi54bWxQSwUGAAAAAAQABAD3AAAAjgMAAAAA&#10;">
                  <v:imagedata r:id="rId16" o:title="" croptop="14386f" cropbottom="5351f" cropleft="1308f" cropright="14830f"/>
                  <v:path arrowok="t"/>
                </v:shape>
                <v:shapetype id="_x0000_t202" coordsize="21600,21600" o:spt="202" path="m,l,21600r21600,l21600,xe">
                  <v:stroke joinstyle="miter"/>
                  <v:path gradientshapeok="t" o:connecttype="rect"/>
                </v:shapetype>
                <v:shape id="Text Box 7" o:spid="_x0000_s1028" type="#_x0000_t202" style="position:absolute;left:-3744;top:3763;width:13011;height:5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WMMQA&#10;AADaAAAADwAAAGRycy9kb3ducmV2LnhtbESPQWvCQBSE70L/w/IKvdWNHlqNriIFSXvooVHQ4zP7&#10;TGKzb8PuGqO/3i0UPA4z8w0zX/amER05X1tWMBomIIgLq2suFWw369cJCB+QNTaWScGVPCwXT4M5&#10;ptpe+Ie6PJQiQtinqKAKoU2l9EVFBv3QtsTRO1pnMETpSqkdXiLcNHKcJG/SYM1xocKWPioqfvOz&#10;UXAy/jCd3Gi0W2VXM/7O9+1XZpV6ee5XMxCB+vAI/7c/tYJ3+LsSb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5VjDEAAAA2gAAAA8AAAAAAAAAAAAAAAAAmAIAAGRycy9k&#10;b3ducmV2LnhtbFBLBQYAAAAABAAEAPUAAACJAwAAAAA=&#10;" filled="f" stroked="f" strokeweight=".5pt">
                  <v:textbox>
                    <w:txbxContent>
                      <w:p w:rsidR="00F03E49" w:rsidRPr="00F03E49" w:rsidRDefault="00F03E49" w:rsidP="00F03E49">
                        <w:pPr>
                          <w:jc w:val="center"/>
                          <w:rPr>
                            <w:b/>
                            <w:color w:val="A6A6A6" w:themeColor="background1" w:themeShade="A6"/>
                            <w:sz w:val="28"/>
                          </w:rPr>
                        </w:pPr>
                        <w:r>
                          <w:rPr>
                            <w:b/>
                            <w:color w:val="A6A6A6" w:themeColor="background1" w:themeShade="A6"/>
                            <w:sz w:val="28"/>
                          </w:rPr>
                          <w:t>*</w:t>
                        </w:r>
                        <w:r w:rsidRPr="00F03E49">
                          <w:rPr>
                            <w:b/>
                            <w:color w:val="A6A6A6" w:themeColor="background1" w:themeShade="A6"/>
                            <w:sz w:val="28"/>
                          </w:rPr>
                          <w:t xml:space="preserve">PUBLISHED </w:t>
                        </w:r>
                        <w:r w:rsidRPr="00F03E49">
                          <w:rPr>
                            <w:b/>
                            <w:color w:val="A6A6A6" w:themeColor="background1" w:themeShade="A6"/>
                            <w:sz w:val="28"/>
                          </w:rPr>
                          <w:br/>
                          <w:t>WEBSITE</w:t>
                        </w:r>
                        <w:r>
                          <w:rPr>
                            <w:b/>
                            <w:color w:val="A6A6A6" w:themeColor="background1" w:themeShade="A6"/>
                            <w:sz w:val="28"/>
                          </w:rPr>
                          <w:t>*</w:t>
                        </w:r>
                      </w:p>
                    </w:txbxContent>
                  </v:textbox>
                </v:shape>
                <w10:wrap type="square"/>
              </v:group>
            </w:pict>
          </mc:Fallback>
        </mc:AlternateContent>
      </w:r>
      <w:r w:rsidRPr="00D66688">
        <w:rPr>
          <w:noProof/>
          <w:sz w:val="24"/>
          <w:lang w:eastAsia="en-GB"/>
        </w:rPr>
        <w:drawing>
          <wp:anchor distT="0" distB="0" distL="114300" distR="114300" simplePos="0" relativeHeight="251662336" behindDoc="0" locked="0" layoutInCell="1" allowOverlap="1" wp14:anchorId="4D84BBD9" wp14:editId="782761E6">
            <wp:simplePos x="0" y="0"/>
            <wp:positionH relativeFrom="column">
              <wp:posOffset>3057525</wp:posOffset>
            </wp:positionH>
            <wp:positionV relativeFrom="paragraph">
              <wp:posOffset>28575</wp:posOffset>
            </wp:positionV>
            <wp:extent cx="2457450" cy="19246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792" t="13091" r="5825" b="8141"/>
                    <a:stretch/>
                  </pic:blipFill>
                  <pic:spPr bwMode="auto">
                    <a:xfrm>
                      <a:off x="0" y="0"/>
                      <a:ext cx="2457450" cy="192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409" w:rsidRPr="00D66688">
        <w:rPr>
          <w:sz w:val="24"/>
        </w:rPr>
        <w:t>Another thing that I had to do in</w:t>
      </w:r>
      <w:r w:rsidR="00773A34" w:rsidRPr="00D66688">
        <w:rPr>
          <w:sz w:val="24"/>
        </w:rPr>
        <w:t xml:space="preserve"> </w:t>
      </w:r>
      <w:r w:rsidR="00CA0409" w:rsidRPr="00D66688">
        <w:rPr>
          <w:sz w:val="24"/>
        </w:rPr>
        <w:t>order to meet the requirements of creating this portfolio was to upload an example of work, so in in this case I</w:t>
      </w:r>
      <w:r w:rsidR="00392E51" w:rsidRPr="00D66688">
        <w:rPr>
          <w:sz w:val="24"/>
        </w:rPr>
        <w:t xml:space="preserve"> uploaded a Flash (SWF</w:t>
      </w:r>
      <w:r w:rsidR="00084096" w:rsidRPr="00D66688">
        <w:rPr>
          <w:sz w:val="24"/>
        </w:rPr>
        <w:t>) file</w:t>
      </w:r>
      <w:r w:rsidR="00392E51" w:rsidRPr="00D66688">
        <w:rPr>
          <w:sz w:val="24"/>
        </w:rPr>
        <w:t xml:space="preserve"> (which is a game that I created), </w:t>
      </w:r>
      <w:r w:rsidR="00CA0409" w:rsidRPr="00D66688">
        <w:rPr>
          <w:sz w:val="24"/>
        </w:rPr>
        <w:t>that visitors can</w:t>
      </w:r>
      <w:r w:rsidR="00392E51" w:rsidRPr="00D66688">
        <w:rPr>
          <w:sz w:val="24"/>
        </w:rPr>
        <w:t xml:space="preserve"> play online, yet download for them to play later.</w:t>
      </w:r>
      <w:r w:rsidR="00CA0409" w:rsidRPr="00D66688">
        <w:rPr>
          <w:sz w:val="24"/>
        </w:rPr>
        <w:t xml:space="preserve"> </w:t>
      </w:r>
      <w:r w:rsidR="00A726DC" w:rsidRPr="00D66688">
        <w:rPr>
          <w:sz w:val="24"/>
        </w:rPr>
        <w:t>In the process of creating t</w:t>
      </w:r>
      <w:r w:rsidR="00B5143B">
        <w:rPr>
          <w:sz w:val="24"/>
        </w:rPr>
        <w:t>he</w:t>
      </w:r>
      <w:r w:rsidR="00A726DC" w:rsidRPr="00D66688">
        <w:rPr>
          <w:sz w:val="24"/>
        </w:rPr>
        <w:t xml:space="preserve"> website</w:t>
      </w:r>
      <w:r w:rsidR="00B5143B">
        <w:rPr>
          <w:sz w:val="24"/>
        </w:rPr>
        <w:t>, as you would have to upload the Flash file, you aren’t able to</w:t>
      </w:r>
      <w:r w:rsidR="00A726DC" w:rsidRPr="00D66688">
        <w:rPr>
          <w:sz w:val="24"/>
        </w:rPr>
        <w:t xml:space="preserve"> view the SWF file un</w:t>
      </w:r>
      <w:r w:rsidR="00B5143B">
        <w:rPr>
          <w:sz w:val="24"/>
        </w:rPr>
        <w:t>til the website is published</w:t>
      </w:r>
      <w:r w:rsidR="00A726DC" w:rsidRPr="00D66688">
        <w:rPr>
          <w:sz w:val="24"/>
        </w:rPr>
        <w:t xml:space="preserve">, so after publishing the website </w:t>
      </w:r>
      <w:r w:rsidR="00DE6F84">
        <w:rPr>
          <w:sz w:val="24"/>
        </w:rPr>
        <w:t>I am able to see and play the flash file on the website, as are visitors, which then they are also able to download the game for later use.</w:t>
      </w:r>
      <w:r w:rsidR="00DE6F84">
        <w:t xml:space="preserve"> </w:t>
      </w:r>
    </w:p>
    <w:p w:rsidR="00D66688" w:rsidRDefault="00795760">
      <w:pPr>
        <w:rPr>
          <w:sz w:val="24"/>
        </w:rPr>
      </w:pPr>
      <w:r>
        <w:rPr>
          <w:noProof/>
          <w:lang w:eastAsia="en-GB"/>
        </w:rPr>
        <w:drawing>
          <wp:anchor distT="0" distB="0" distL="114300" distR="114300" simplePos="0" relativeHeight="251665408" behindDoc="0" locked="0" layoutInCell="1" allowOverlap="1" wp14:anchorId="3C096304" wp14:editId="4F28724F">
            <wp:simplePos x="0" y="0"/>
            <wp:positionH relativeFrom="column">
              <wp:posOffset>3145155</wp:posOffset>
            </wp:positionH>
            <wp:positionV relativeFrom="paragraph">
              <wp:posOffset>191135</wp:posOffset>
            </wp:positionV>
            <wp:extent cx="2571750" cy="1047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5421" t="28184" r="19640" b="47405"/>
                    <a:stretch/>
                  </pic:blipFill>
                  <pic:spPr bwMode="auto">
                    <a:xfrm>
                      <a:off x="0" y="0"/>
                      <a:ext cx="25717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688" w:rsidRPr="001E03C5">
        <w:rPr>
          <w:sz w:val="24"/>
        </w:rPr>
        <w:t xml:space="preserve">Lastly, what was required was to create a contact page for visitors that feel the need to contact me if they have any </w:t>
      </w:r>
      <w:r w:rsidR="003A45FB" w:rsidRPr="001E03C5">
        <w:rPr>
          <w:sz w:val="24"/>
        </w:rPr>
        <w:t>queries</w:t>
      </w:r>
      <w:r w:rsidR="00D66688" w:rsidRPr="001E03C5">
        <w:rPr>
          <w:sz w:val="24"/>
        </w:rPr>
        <w:t xml:space="preserve"> about the website, and content published on the site.</w:t>
      </w:r>
      <w:r w:rsidR="009821A0" w:rsidRPr="001E03C5">
        <w:rPr>
          <w:sz w:val="24"/>
        </w:rPr>
        <w:t xml:space="preserve"> Therefore I have suggested that if visitors do have queries about the web</w:t>
      </w:r>
      <w:r>
        <w:rPr>
          <w:sz w:val="24"/>
        </w:rPr>
        <w:t>site, they can simply contact me</w:t>
      </w:r>
      <w:r w:rsidR="009821A0" w:rsidRPr="001E03C5">
        <w:rPr>
          <w:sz w:val="24"/>
        </w:rPr>
        <w:t xml:space="preserve"> via e</w:t>
      </w:r>
      <w:r w:rsidR="003D2385" w:rsidRPr="001E03C5">
        <w:rPr>
          <w:sz w:val="24"/>
        </w:rPr>
        <w:t>mail.</w:t>
      </w:r>
    </w:p>
    <w:p w:rsidR="006838D0" w:rsidRPr="00795760" w:rsidRDefault="006838D0">
      <w:r>
        <w:rPr>
          <w:sz w:val="24"/>
        </w:rPr>
        <w:t>Overall, by looking back at the assignment brief, I have officially met all of its requirements</w:t>
      </w:r>
      <w:bookmarkStart w:id="0" w:name="_GoBack"/>
      <w:bookmarkEnd w:id="0"/>
      <w:r>
        <w:rPr>
          <w:sz w:val="24"/>
        </w:rPr>
        <w:t xml:space="preserve"> to creating an online portfolio.</w:t>
      </w:r>
    </w:p>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p w:rsidR="00CA0409" w:rsidRDefault="00CA0409"/>
    <w:sectPr w:rsidR="00CA0409">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409" w:rsidRDefault="00CA0409" w:rsidP="0028636E">
      <w:pPr>
        <w:spacing w:after="0" w:line="240" w:lineRule="auto"/>
      </w:pPr>
      <w:r>
        <w:separator/>
      </w:r>
    </w:p>
  </w:endnote>
  <w:endnote w:type="continuationSeparator" w:id="0">
    <w:p w:rsidR="00CA0409" w:rsidRDefault="00CA0409" w:rsidP="00286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409" w:rsidRDefault="00CA0409" w:rsidP="0028636E">
      <w:pPr>
        <w:spacing w:after="0" w:line="240" w:lineRule="auto"/>
      </w:pPr>
      <w:r>
        <w:separator/>
      </w:r>
    </w:p>
  </w:footnote>
  <w:footnote w:type="continuationSeparator" w:id="0">
    <w:p w:rsidR="00CA0409" w:rsidRDefault="00CA0409" w:rsidP="002863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409" w:rsidRDefault="00CA0409">
    <w:pPr>
      <w:pStyle w:val="Header"/>
    </w:pPr>
    <w:r>
      <w:t>Unit 28</w:t>
    </w:r>
    <w:r>
      <w:ptab w:relativeTo="margin" w:alignment="center" w:leader="none"/>
    </w:r>
    <w:r>
      <w:t>D3</w:t>
    </w:r>
    <w:r>
      <w:ptab w:relativeTo="margin" w:alignment="right" w:leader="none"/>
    </w:r>
    <w:r>
      <w:t>Gladys Nzita-Mak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430D3"/>
    <w:multiLevelType w:val="hybridMultilevel"/>
    <w:tmpl w:val="27821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6E"/>
    <w:rsid w:val="00084096"/>
    <w:rsid w:val="000C4303"/>
    <w:rsid w:val="00130256"/>
    <w:rsid w:val="001E03C5"/>
    <w:rsid w:val="0028636E"/>
    <w:rsid w:val="002D6566"/>
    <w:rsid w:val="00392E51"/>
    <w:rsid w:val="003979DD"/>
    <w:rsid w:val="003A45FB"/>
    <w:rsid w:val="003B08CD"/>
    <w:rsid w:val="003D2385"/>
    <w:rsid w:val="00461BFF"/>
    <w:rsid w:val="00472274"/>
    <w:rsid w:val="00576432"/>
    <w:rsid w:val="006838D0"/>
    <w:rsid w:val="00693EC4"/>
    <w:rsid w:val="006C5EC1"/>
    <w:rsid w:val="00710E9D"/>
    <w:rsid w:val="00773A34"/>
    <w:rsid w:val="00795760"/>
    <w:rsid w:val="007A5516"/>
    <w:rsid w:val="007A7FDD"/>
    <w:rsid w:val="00881F4F"/>
    <w:rsid w:val="009210CB"/>
    <w:rsid w:val="00922387"/>
    <w:rsid w:val="0096697E"/>
    <w:rsid w:val="009821A0"/>
    <w:rsid w:val="009D24DF"/>
    <w:rsid w:val="00A22B40"/>
    <w:rsid w:val="00A726DC"/>
    <w:rsid w:val="00AF3A58"/>
    <w:rsid w:val="00B5143B"/>
    <w:rsid w:val="00BE14F5"/>
    <w:rsid w:val="00BF5041"/>
    <w:rsid w:val="00CA0409"/>
    <w:rsid w:val="00D45BD7"/>
    <w:rsid w:val="00D66688"/>
    <w:rsid w:val="00D85CBE"/>
    <w:rsid w:val="00DA2F23"/>
    <w:rsid w:val="00DE6F84"/>
    <w:rsid w:val="00E05591"/>
    <w:rsid w:val="00EC110A"/>
    <w:rsid w:val="00F03E49"/>
    <w:rsid w:val="00F22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3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36E"/>
  </w:style>
  <w:style w:type="paragraph" w:styleId="Footer">
    <w:name w:val="footer"/>
    <w:basedOn w:val="Normal"/>
    <w:link w:val="FooterChar"/>
    <w:uiPriority w:val="99"/>
    <w:unhideWhenUsed/>
    <w:rsid w:val="002863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36E"/>
  </w:style>
  <w:style w:type="paragraph" w:styleId="ListParagraph">
    <w:name w:val="List Paragraph"/>
    <w:basedOn w:val="Normal"/>
    <w:uiPriority w:val="34"/>
    <w:qFormat/>
    <w:rsid w:val="003979DD"/>
    <w:pPr>
      <w:spacing w:after="0" w:line="240" w:lineRule="auto"/>
      <w:ind w:left="720"/>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130256"/>
    <w:rPr>
      <w:color w:val="0563C1" w:themeColor="hyperlink"/>
      <w:u w:val="single"/>
    </w:rPr>
  </w:style>
  <w:style w:type="paragraph" w:styleId="BalloonText">
    <w:name w:val="Balloon Text"/>
    <w:basedOn w:val="Normal"/>
    <w:link w:val="BalloonTextChar"/>
    <w:uiPriority w:val="99"/>
    <w:semiHidden/>
    <w:unhideWhenUsed/>
    <w:rsid w:val="00D85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C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3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36E"/>
  </w:style>
  <w:style w:type="paragraph" w:styleId="Footer">
    <w:name w:val="footer"/>
    <w:basedOn w:val="Normal"/>
    <w:link w:val="FooterChar"/>
    <w:uiPriority w:val="99"/>
    <w:unhideWhenUsed/>
    <w:rsid w:val="002863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36E"/>
  </w:style>
  <w:style w:type="paragraph" w:styleId="ListParagraph">
    <w:name w:val="List Paragraph"/>
    <w:basedOn w:val="Normal"/>
    <w:uiPriority w:val="34"/>
    <w:qFormat/>
    <w:rsid w:val="003979DD"/>
    <w:pPr>
      <w:spacing w:after="0" w:line="240" w:lineRule="auto"/>
      <w:ind w:left="720"/>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130256"/>
    <w:rPr>
      <w:color w:val="0563C1" w:themeColor="hyperlink"/>
      <w:u w:val="single"/>
    </w:rPr>
  </w:style>
  <w:style w:type="paragraph" w:styleId="BalloonText">
    <w:name w:val="Balloon Text"/>
    <w:basedOn w:val="Normal"/>
    <w:link w:val="BalloonTextChar"/>
    <w:uiPriority w:val="99"/>
    <w:semiHidden/>
    <w:unhideWhenUsed/>
    <w:rsid w:val="00D85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C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16CAE-B513-4599-B3DE-0DE902381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EE5B2AFE</Template>
  <TotalTime>93</TotalTime>
  <Pages>2</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Nzita-Mak</dc:creator>
  <cp:keywords/>
  <dc:description/>
  <cp:lastModifiedBy>Nzita-Mak, Gladys</cp:lastModifiedBy>
  <cp:revision>38</cp:revision>
  <dcterms:created xsi:type="dcterms:W3CDTF">2015-06-09T00:50:00Z</dcterms:created>
  <dcterms:modified xsi:type="dcterms:W3CDTF">2015-06-09T09:26:00Z</dcterms:modified>
</cp:coreProperties>
</file>